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950E05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0F5539" w:rsidRPr="000F5539">
        <w:rPr>
          <w:rFonts w:ascii="Arial" w:hAnsi="Arial" w:cs="Arial"/>
          <w:color w:val="000000" w:themeColor="text1"/>
          <w:sz w:val="20"/>
        </w:rPr>
        <w:t>servicio de arrendamiento de estacionamientos para autos en san isidro</w:t>
      </w:r>
      <w:r w:rsidR="000F5539">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EEEB8" w14:textId="77777777" w:rsidR="00C516B5" w:rsidRDefault="00C516B5">
      <w:r>
        <w:separator/>
      </w:r>
    </w:p>
  </w:endnote>
  <w:endnote w:type="continuationSeparator" w:id="0">
    <w:p w14:paraId="11D169B4" w14:textId="77777777" w:rsidR="00C516B5" w:rsidRDefault="00C51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2CA11" w14:textId="77777777" w:rsidR="00C516B5" w:rsidRDefault="00C516B5">
      <w:r>
        <w:separator/>
      </w:r>
    </w:p>
  </w:footnote>
  <w:footnote w:type="continuationSeparator" w:id="0">
    <w:p w14:paraId="57F6B90E" w14:textId="77777777" w:rsidR="00C516B5" w:rsidRDefault="00C516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5539"/>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4C"/>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6B5"/>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590</Words>
  <Characters>3451</Characters>
  <Application>Microsoft Office Word</Application>
  <DocSecurity>0</DocSecurity>
  <Lines>150</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2026-03-09T15:48:00Z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