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124BC542"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58350A" w:rsidRPr="0058350A">
        <w:t xml:space="preserve"> </w:t>
      </w:r>
      <w:r w:rsidR="0058350A" w:rsidRPr="0058350A">
        <w:rPr>
          <w:rFonts w:ascii="Arial" w:hAnsi="Arial" w:cs="Arial"/>
          <w:color w:val="000000" w:themeColor="text1"/>
          <w:sz w:val="20"/>
        </w:rPr>
        <w:t xml:space="preserve">servicio de animación para una actividad de Mini finanzas en el marco de la “Semana Mundial del Ahorro” – Junín – Huancayo – Pucará (C.P. Raquina).  </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5C359" w14:textId="77777777" w:rsidR="005B794D" w:rsidRDefault="005B794D">
      <w:r>
        <w:separator/>
      </w:r>
    </w:p>
  </w:endnote>
  <w:endnote w:type="continuationSeparator" w:id="0">
    <w:p w14:paraId="4D947109" w14:textId="77777777" w:rsidR="005B794D" w:rsidRDefault="005B7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DBB0C" w14:textId="77777777" w:rsidR="005B794D" w:rsidRDefault="005B794D">
      <w:r>
        <w:separator/>
      </w:r>
    </w:p>
  </w:footnote>
  <w:footnote w:type="continuationSeparator" w:id="0">
    <w:p w14:paraId="5CFE6AB6" w14:textId="77777777" w:rsidR="005B794D" w:rsidRDefault="005B7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AF"/>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50A"/>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94D"/>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3</Pages>
  <Words>599</Words>
  <Characters>3520</Characters>
  <Application>Microsoft Office Word</Application>
  <DocSecurity>0</DocSecurity>
  <Lines>153</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4054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2026-03-05T20:08:00Z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