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6B3C9E4B" w:rsidR="00374381" w:rsidRPr="000558A7"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0558A7" w:rsidRPr="000558A7">
        <w:rPr>
          <w:rFonts w:ascii="Arial" w:eastAsia="Times New Roman" w:hAnsi="Arial" w:cs="Arial"/>
          <w:color w:val="auto"/>
          <w:sz w:val="20"/>
          <w:szCs w:val="22"/>
          <w:u w:val="single"/>
          <w:lang w:val="es-ES" w:eastAsia="en-US"/>
        </w:rPr>
        <w:t xml:space="preserve">servicio de </w:t>
      </w:r>
      <w:r w:rsidR="000558A7">
        <w:rPr>
          <w:rFonts w:ascii="Arial" w:eastAsia="Times New Roman" w:hAnsi="Arial" w:cs="Arial"/>
          <w:color w:val="auto"/>
          <w:sz w:val="20"/>
          <w:szCs w:val="22"/>
          <w:u w:val="single"/>
          <w:lang w:val="es-ES" w:eastAsia="en-US"/>
        </w:rPr>
        <w:t>m</w:t>
      </w:r>
      <w:r w:rsidR="000558A7" w:rsidRPr="000558A7">
        <w:rPr>
          <w:rFonts w:ascii="Arial" w:eastAsia="Times New Roman" w:hAnsi="Arial" w:cs="Arial"/>
          <w:color w:val="auto"/>
          <w:sz w:val="20"/>
          <w:szCs w:val="22"/>
          <w:u w:val="single"/>
          <w:lang w:val="es-ES" w:eastAsia="en-US"/>
        </w:rPr>
        <w:t>antenimiento preventivo de grupos electrógenos</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9341B8D" w14:textId="77777777" w:rsidR="009A343C" w:rsidRPr="00D4344A" w:rsidRDefault="009A343C" w:rsidP="009A343C">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4F11AB7E" w14:textId="77777777" w:rsidR="009A343C" w:rsidRPr="00D4344A" w:rsidRDefault="009A343C" w:rsidP="009A343C">
      <w:pPr>
        <w:pStyle w:val="Prrafodelista"/>
        <w:rPr>
          <w:rFonts w:ascii="Arial" w:hAnsi="Arial" w:cs="Arial"/>
          <w:color w:val="EE0000"/>
          <w:sz w:val="20"/>
          <w:lang w:val="es-ES_tradnl"/>
        </w:rPr>
      </w:pPr>
    </w:p>
    <w:p w14:paraId="73ECCE3F"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EB1400B" w14:textId="77777777" w:rsidR="009A343C" w:rsidRPr="00D4344A" w:rsidRDefault="009A343C" w:rsidP="009A343C">
      <w:pPr>
        <w:pStyle w:val="Prrafodelista"/>
        <w:rPr>
          <w:rFonts w:ascii="Arial" w:hAnsi="Arial" w:cs="Arial"/>
          <w:color w:val="EE0000"/>
          <w:sz w:val="20"/>
          <w:lang w:val="es-ES_tradnl"/>
        </w:rPr>
      </w:pPr>
    </w:p>
    <w:p w14:paraId="50F2DB42"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FD25716" w14:textId="77777777" w:rsidR="009A343C" w:rsidRPr="00D4344A" w:rsidRDefault="009A343C" w:rsidP="009A343C">
      <w:pPr>
        <w:pStyle w:val="Prrafodelista"/>
        <w:rPr>
          <w:rFonts w:ascii="Arial" w:hAnsi="Arial" w:cs="Arial"/>
          <w:sz w:val="20"/>
          <w:lang w:val="es-ES_tradnl"/>
        </w:rPr>
      </w:pPr>
    </w:p>
    <w:p w14:paraId="13638DE2" w14:textId="77777777" w:rsidR="009A343C" w:rsidRPr="00D4344A" w:rsidRDefault="009A343C" w:rsidP="009A343C">
      <w:pPr>
        <w:pStyle w:val="Prrafodelista"/>
        <w:rPr>
          <w:rFonts w:ascii="Arial" w:hAnsi="Arial" w:cs="Arial"/>
          <w:sz w:val="20"/>
          <w:lang w:val="es-ES_tradnl"/>
        </w:rPr>
      </w:pPr>
    </w:p>
    <w:p w14:paraId="6D46D4FD" w14:textId="77777777" w:rsidR="009A343C" w:rsidRPr="00D4344A" w:rsidRDefault="009A343C" w:rsidP="009A343C">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69A424A7" wp14:editId="591F0E95">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24FC2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165EF76" w14:textId="77777777" w:rsidR="009A343C" w:rsidRPr="00D4344A" w:rsidRDefault="009A343C" w:rsidP="009A343C">
      <w:pPr>
        <w:rPr>
          <w:rFonts w:ascii="Arial" w:hAnsi="Arial" w:cs="Arial"/>
          <w:b/>
          <w:color w:val="000000" w:themeColor="text1"/>
          <w:sz w:val="20"/>
        </w:rPr>
      </w:pPr>
    </w:p>
    <w:p w14:paraId="4EA05DF4"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Señores</w:t>
      </w:r>
    </w:p>
    <w:p w14:paraId="79413C8B"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6BC97B5"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1C14D44C"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F7208A8"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6211D68"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9A343C" w:rsidRPr="00D4344A" w14:paraId="735BA950"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C2E1C1"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0B7BDB13"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1E7B5A2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D3F2A6A"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7B4B1BF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9901862" w14:textId="77777777" w:rsidR="009A343C" w:rsidRPr="00D4344A" w:rsidRDefault="009A343C" w:rsidP="009A343C">
      <w:pPr>
        <w:jc w:val="both"/>
        <w:rPr>
          <w:rFonts w:ascii="Arial" w:hAnsi="Arial" w:cs="Arial"/>
          <w:b/>
          <w:color w:val="000000" w:themeColor="text1"/>
          <w:sz w:val="20"/>
        </w:rPr>
      </w:pPr>
    </w:p>
    <w:p w14:paraId="18042F16"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38F1D68" w14:textId="77777777" w:rsidR="009A343C" w:rsidRPr="00D4344A" w:rsidRDefault="009A343C" w:rsidP="009A343C">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54680462" w14:textId="77777777" w:rsidR="009A343C" w:rsidRPr="00D4344A" w:rsidRDefault="009A343C" w:rsidP="009A343C">
      <w:pPr>
        <w:pStyle w:val="Textoindependiente"/>
        <w:widowControl w:val="0"/>
        <w:spacing w:after="0"/>
        <w:ind w:left="360"/>
        <w:jc w:val="both"/>
        <w:rPr>
          <w:rFonts w:ascii="Arial" w:hAnsi="Arial" w:cs="Arial"/>
          <w:color w:val="000000" w:themeColor="text1"/>
          <w:sz w:val="20"/>
          <w:szCs w:val="20"/>
        </w:rPr>
      </w:pPr>
    </w:p>
    <w:p w14:paraId="357D0921" w14:textId="77777777" w:rsidR="009A343C" w:rsidRPr="00D4344A"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8D4158D"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1B4B7E8B" w14:textId="77777777" w:rsidR="009A343C"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A425670" w14:textId="77777777" w:rsidR="009A343C" w:rsidRDefault="009A343C" w:rsidP="009A343C">
      <w:pPr>
        <w:pStyle w:val="Prrafodelista"/>
        <w:rPr>
          <w:rFonts w:ascii="Arial" w:hAnsi="Arial" w:cs="Arial"/>
          <w:color w:val="000000" w:themeColor="text1"/>
          <w:sz w:val="20"/>
        </w:rPr>
      </w:pPr>
    </w:p>
    <w:p w14:paraId="1DFAEC84" w14:textId="77777777" w:rsidR="009A343C" w:rsidRPr="00D4344A" w:rsidRDefault="009A343C" w:rsidP="009A343C">
      <w:pPr>
        <w:pStyle w:val="Textoindependiente"/>
        <w:widowControl w:val="0"/>
        <w:ind w:left="357"/>
        <w:rPr>
          <w:rFonts w:ascii="Arial" w:hAnsi="Arial" w:cs="Arial"/>
          <w:color w:val="000000" w:themeColor="text1"/>
          <w:sz w:val="20"/>
          <w:szCs w:val="20"/>
        </w:rPr>
      </w:pPr>
    </w:p>
    <w:p w14:paraId="3E505806" w14:textId="77777777" w:rsidR="009A343C" w:rsidRPr="00D4344A" w:rsidRDefault="009A343C" w:rsidP="009A343C">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A343C" w:rsidRPr="00D4344A" w14:paraId="5E7436AE" w14:textId="77777777" w:rsidTr="00012067">
        <w:trPr>
          <w:trHeight w:val="211"/>
        </w:trPr>
        <w:tc>
          <w:tcPr>
            <w:tcW w:w="3519" w:type="dxa"/>
          </w:tcPr>
          <w:p w14:paraId="2B4DB061"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071A5541" w14:textId="77777777" w:rsidTr="00012067">
        <w:trPr>
          <w:trHeight w:val="625"/>
        </w:trPr>
        <w:tc>
          <w:tcPr>
            <w:tcW w:w="3519" w:type="dxa"/>
          </w:tcPr>
          <w:p w14:paraId="2B6288F4"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7E2CC703"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16DBBE25" w14:textId="77777777" w:rsidR="009A343C" w:rsidRPr="00D4344A" w:rsidRDefault="009A343C" w:rsidP="00012067">
            <w:pPr>
              <w:spacing w:before="60"/>
              <w:jc w:val="center"/>
              <w:rPr>
                <w:rFonts w:ascii="Arial" w:hAnsi="Arial" w:cs="Arial"/>
                <w:color w:val="000000" w:themeColor="text1"/>
                <w:sz w:val="20"/>
              </w:rPr>
            </w:pPr>
          </w:p>
        </w:tc>
      </w:tr>
    </w:tbl>
    <w:p w14:paraId="184560DA" w14:textId="77777777" w:rsidR="009A343C" w:rsidRPr="00D4344A" w:rsidRDefault="009A343C" w:rsidP="009A343C">
      <w:pPr>
        <w:pStyle w:val="Textoindependiente"/>
        <w:widowControl w:val="0"/>
        <w:rPr>
          <w:rFonts w:ascii="Arial" w:hAnsi="Arial" w:cs="Arial"/>
          <w:color w:val="000000" w:themeColor="text1"/>
          <w:sz w:val="20"/>
          <w:szCs w:val="20"/>
        </w:rPr>
      </w:pPr>
    </w:p>
    <w:p w14:paraId="38A1548D"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20357865"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E5885FF" w14:textId="77777777" w:rsidR="009A343C" w:rsidRPr="00D4344A" w:rsidRDefault="009A343C" w:rsidP="009A343C">
      <w:pPr>
        <w:jc w:val="both"/>
        <w:rPr>
          <w:rFonts w:ascii="Arial" w:hAnsi="Arial" w:cs="Arial"/>
          <w:color w:val="000000" w:themeColor="text1"/>
          <w:sz w:val="20"/>
        </w:rPr>
      </w:pPr>
    </w:p>
    <w:p w14:paraId="6519502A" w14:textId="77777777" w:rsidR="009A343C" w:rsidRPr="00D4344A" w:rsidRDefault="009A343C" w:rsidP="009A343C">
      <w:pPr>
        <w:spacing w:line="278" w:lineRule="auto"/>
        <w:rPr>
          <w:rFonts w:ascii="Arial" w:hAnsi="Arial" w:cs="Arial"/>
          <w:sz w:val="20"/>
        </w:rPr>
      </w:pPr>
      <w:r w:rsidRPr="00D4344A">
        <w:rPr>
          <w:rFonts w:ascii="Arial" w:hAnsi="Arial" w:cs="Arial"/>
          <w:sz w:val="20"/>
        </w:rPr>
        <w:br w:type="page"/>
      </w:r>
    </w:p>
    <w:bookmarkStart w:id="1" w:name="_Toc15993045"/>
    <w:p w14:paraId="172554DF" w14:textId="77777777" w:rsidR="009A343C" w:rsidRPr="00D4344A" w:rsidRDefault="009A343C" w:rsidP="009A343C">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177F43E5" wp14:editId="085C72E6">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6707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E359AEC" w14:textId="77777777" w:rsidR="009A343C" w:rsidRPr="00D4344A" w:rsidRDefault="009A343C" w:rsidP="009A343C">
      <w:pPr>
        <w:rPr>
          <w:rFonts w:ascii="Arial" w:hAnsi="Arial" w:cs="Arial"/>
          <w:color w:val="000000" w:themeColor="text1"/>
          <w:sz w:val="20"/>
        </w:rPr>
      </w:pPr>
    </w:p>
    <w:p w14:paraId="39851425"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Señores</w:t>
      </w:r>
    </w:p>
    <w:p w14:paraId="4162A310"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0166B91"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7729497A"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AD6B491"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F4C92F"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9A343C" w:rsidRPr="00D4344A" w14:paraId="77037572"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9D9E3C3"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15B99220"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5ABD8CC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4CF6E03"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14BC454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B27A25B" w14:textId="77777777" w:rsidR="009A343C" w:rsidRPr="00D4344A" w:rsidRDefault="009A343C" w:rsidP="009A343C">
      <w:pPr>
        <w:jc w:val="both"/>
        <w:rPr>
          <w:rFonts w:ascii="Arial" w:hAnsi="Arial" w:cs="Arial"/>
          <w:b/>
          <w:color w:val="000000" w:themeColor="text1"/>
          <w:sz w:val="20"/>
        </w:rPr>
      </w:pPr>
    </w:p>
    <w:p w14:paraId="0A8C308A"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3F2EC971"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00F2CD72"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7DC03646"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51EF0D8C"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5AE78B73" w14:textId="77777777" w:rsidR="009A343C"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7FDDA193" w14:textId="77777777" w:rsidR="009A343C" w:rsidRDefault="009A343C" w:rsidP="009A343C">
      <w:pPr>
        <w:pStyle w:val="Prrafodelista"/>
        <w:rPr>
          <w:rFonts w:ascii="Arial" w:hAnsi="Arial" w:cs="Arial"/>
          <w:color w:val="000000" w:themeColor="text1"/>
          <w:sz w:val="20"/>
        </w:rPr>
      </w:pPr>
    </w:p>
    <w:p w14:paraId="748C8CB2" w14:textId="77777777" w:rsidR="009A343C" w:rsidRPr="00D4344A" w:rsidRDefault="009A343C" w:rsidP="009A343C">
      <w:pPr>
        <w:pStyle w:val="Textoindependiente"/>
        <w:widowControl w:val="0"/>
        <w:rPr>
          <w:rFonts w:ascii="Arial" w:hAnsi="Arial" w:cs="Arial"/>
          <w:color w:val="000000" w:themeColor="text1"/>
          <w:sz w:val="20"/>
          <w:szCs w:val="20"/>
        </w:rPr>
      </w:pPr>
    </w:p>
    <w:p w14:paraId="4EFE7216" w14:textId="77777777" w:rsidR="009A343C" w:rsidRPr="00D4344A" w:rsidRDefault="009A343C" w:rsidP="009A343C">
      <w:pPr>
        <w:pStyle w:val="Textoindependiente"/>
        <w:widowControl w:val="0"/>
        <w:rPr>
          <w:rFonts w:ascii="Arial" w:hAnsi="Arial" w:cs="Arial"/>
          <w:color w:val="000000" w:themeColor="text1"/>
          <w:sz w:val="20"/>
          <w:szCs w:val="20"/>
        </w:rPr>
      </w:pPr>
    </w:p>
    <w:p w14:paraId="126BA5B7" w14:textId="77777777" w:rsidR="009A343C" w:rsidRPr="00D4344A" w:rsidRDefault="009A343C" w:rsidP="009A343C">
      <w:pPr>
        <w:pStyle w:val="Textoindependiente"/>
        <w:widowControl w:val="0"/>
        <w:rPr>
          <w:rFonts w:ascii="Arial" w:hAnsi="Arial" w:cs="Arial"/>
          <w:color w:val="000000" w:themeColor="text1"/>
          <w:sz w:val="20"/>
          <w:szCs w:val="20"/>
        </w:rPr>
      </w:pPr>
    </w:p>
    <w:p w14:paraId="46C10A4A"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9A343C" w:rsidRPr="00D4344A" w14:paraId="063FEDF9" w14:textId="77777777" w:rsidTr="00012067">
        <w:trPr>
          <w:trHeight w:val="169"/>
        </w:trPr>
        <w:tc>
          <w:tcPr>
            <w:tcW w:w="3913" w:type="dxa"/>
          </w:tcPr>
          <w:p w14:paraId="76B4842F"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3386F26D" w14:textId="77777777" w:rsidTr="00012067">
        <w:trPr>
          <w:trHeight w:val="708"/>
        </w:trPr>
        <w:tc>
          <w:tcPr>
            <w:tcW w:w="3913" w:type="dxa"/>
          </w:tcPr>
          <w:p w14:paraId="5D991656"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FAD9E0"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6855126" w14:textId="77777777" w:rsidR="009A343C" w:rsidRPr="00D4344A" w:rsidRDefault="009A343C" w:rsidP="00012067">
            <w:pPr>
              <w:spacing w:before="60"/>
              <w:jc w:val="center"/>
              <w:rPr>
                <w:rFonts w:ascii="Arial" w:hAnsi="Arial" w:cs="Arial"/>
                <w:color w:val="000000" w:themeColor="text1"/>
                <w:sz w:val="20"/>
              </w:rPr>
            </w:pPr>
          </w:p>
        </w:tc>
      </w:tr>
    </w:tbl>
    <w:p w14:paraId="5B0F0E59"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BA6427F" w14:textId="77777777" w:rsidR="009A343C" w:rsidRPr="00D4344A" w:rsidRDefault="009A343C" w:rsidP="009A343C">
      <w:pPr>
        <w:jc w:val="both"/>
        <w:rPr>
          <w:rFonts w:ascii="Arial" w:hAnsi="Arial" w:cs="Arial"/>
          <w:color w:val="000000" w:themeColor="text1"/>
          <w:sz w:val="20"/>
        </w:rPr>
      </w:pPr>
    </w:p>
    <w:p w14:paraId="6451FDFE" w14:textId="77777777" w:rsidR="009A343C" w:rsidRPr="00D4344A" w:rsidRDefault="009A343C" w:rsidP="009A343C">
      <w:pPr>
        <w:rPr>
          <w:rFonts w:ascii="Arial" w:hAnsi="Arial" w:cs="Arial"/>
          <w:sz w:val="20"/>
        </w:rPr>
      </w:pPr>
    </w:p>
    <w:p w14:paraId="3889DCDB" w14:textId="77777777" w:rsidR="009A343C" w:rsidRPr="00D4344A" w:rsidRDefault="009A343C" w:rsidP="009A343C">
      <w:pPr>
        <w:rPr>
          <w:rFonts w:ascii="Arial" w:hAnsi="Arial" w:cs="Arial"/>
          <w:sz w:val="20"/>
        </w:rPr>
      </w:pPr>
    </w:p>
    <w:p w14:paraId="1BEA8066" w14:textId="77777777" w:rsidR="009A343C" w:rsidRPr="00D4344A" w:rsidRDefault="009A343C" w:rsidP="009A343C">
      <w:pPr>
        <w:rPr>
          <w:rFonts w:ascii="Arial" w:hAnsi="Arial" w:cs="Arial"/>
          <w:sz w:val="20"/>
        </w:rPr>
      </w:pPr>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25731" w14:textId="77777777" w:rsidR="000E3331" w:rsidRDefault="000E3331">
      <w:r>
        <w:separator/>
      </w:r>
    </w:p>
  </w:endnote>
  <w:endnote w:type="continuationSeparator" w:id="0">
    <w:p w14:paraId="37100D35" w14:textId="77777777" w:rsidR="000E3331" w:rsidRDefault="000E3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5B209" w14:textId="77777777" w:rsidR="000E3331" w:rsidRDefault="000E3331">
      <w:r>
        <w:separator/>
      </w:r>
    </w:p>
  </w:footnote>
  <w:footnote w:type="continuationSeparator" w:id="0">
    <w:p w14:paraId="396E9976" w14:textId="77777777" w:rsidR="000E3331" w:rsidRDefault="000E3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8A7"/>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331"/>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4E32"/>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F68"/>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592</Words>
  <Characters>3470</Characters>
  <Application>Microsoft Office Word</Application>
  <DocSecurity>0</DocSecurity>
  <Lines>150</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275</cp:revision>
  <cp:lastPrinted>2016-08-17T17:53:00Z</cp:lastPrinted>
  <dcterms:created xsi:type="dcterms:W3CDTF">2022-02-03T23:04:00Z</dcterms:created>
  <dcterms:modified xsi:type="dcterms:W3CDTF">2026-03-09T23:25:00Z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