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99F826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B2468A">
        <w:rPr>
          <w:rFonts w:ascii="Arial" w:hAnsi="Arial" w:cs="Arial"/>
          <w:color w:val="000000" w:themeColor="text1"/>
          <w:sz w:val="20"/>
        </w:rPr>
        <w:t xml:space="preserve"> m</w:t>
      </w:r>
      <w:r w:rsidR="00B2468A" w:rsidRPr="00B2468A">
        <w:rPr>
          <w:rFonts w:ascii="Arial" w:hAnsi="Arial" w:cs="Arial"/>
          <w:color w:val="000000" w:themeColor="text1"/>
          <w:sz w:val="20"/>
        </w:rPr>
        <w:t>antenimiento correctivo del sistema de control de acceso CCURE 9000</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27077" w14:textId="77777777" w:rsidR="00FB4EE7" w:rsidRDefault="00FB4EE7">
      <w:r>
        <w:separator/>
      </w:r>
    </w:p>
  </w:endnote>
  <w:endnote w:type="continuationSeparator" w:id="0">
    <w:p w14:paraId="56E2F073" w14:textId="77777777" w:rsidR="00FB4EE7" w:rsidRDefault="00FB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54DF2" w14:textId="77777777" w:rsidR="00FB4EE7" w:rsidRDefault="00FB4EE7">
      <w:r>
        <w:separator/>
      </w:r>
    </w:p>
  </w:footnote>
  <w:footnote w:type="continuationSeparator" w:id="0">
    <w:p w14:paraId="3CE69353" w14:textId="77777777" w:rsidR="00FB4EE7" w:rsidRDefault="00FB4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4F7A"/>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68A"/>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4EE7"/>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621</Words>
  <Characters>3418</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2026-03-12T13:34:00Z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