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5A5A173F" w:rsidR="007F1068" w:rsidRPr="00851EE9" w:rsidRDefault="006438D8"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026</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17E78118" w:rsidR="007F1068" w:rsidRPr="00851EE9" w:rsidRDefault="00413474" w:rsidP="00FB4C38">
            <w:pPr>
              <w:widowControl w:val="0"/>
              <w:spacing w:after="0" w:line="240" w:lineRule="auto"/>
              <w:jc w:val="center"/>
              <w:rPr>
                <w:rFonts w:ascii="Arial" w:hAnsi="Arial" w:cs="Arial"/>
                <w:b/>
                <w:bCs/>
                <w:sz w:val="16"/>
                <w:szCs w:val="16"/>
              </w:rPr>
            </w:pPr>
            <w:r>
              <w:rPr>
                <w:rFonts w:ascii="Arial" w:hAnsi="Arial" w:cs="Arial"/>
                <w:b/>
                <w:bCs/>
                <w:sz w:val="16"/>
                <w:szCs w:val="16"/>
              </w:rPr>
              <w:t>13/03/2026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5A6C6D11" w:rsidR="006161C4" w:rsidRPr="00413474" w:rsidRDefault="00413474" w:rsidP="00C3132A">
            <w:pPr>
              <w:widowControl w:val="0"/>
              <w:spacing w:after="0" w:line="240" w:lineRule="auto"/>
              <w:jc w:val="both"/>
              <w:rPr>
                <w:rFonts w:ascii="Arial" w:hAnsi="Arial" w:cs="Arial"/>
                <w:b/>
                <w:bCs/>
                <w:szCs w:val="22"/>
              </w:rPr>
            </w:pPr>
            <w:r w:rsidRPr="00413474">
              <w:rPr>
                <w:rFonts w:ascii="Arial" w:hAnsi="Arial" w:cs="Arial"/>
                <w:b/>
                <w:bCs/>
                <w:sz w:val="20"/>
                <w:szCs w:val="22"/>
              </w:rPr>
              <w:t>SERVICIO DE UN(A) AUXILIAR ADMINISTRATIVO PARA LA OFICINA DE ABASTECIMIENTO PARA LA 33ª BRIGADA DE INFANTERÍA PARA LOS MESES DE MARZO A JUNIO AF-2026</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D10866F" w14:textId="002E77DA" w:rsidR="006438D8" w:rsidRPr="006438D8" w:rsidRDefault="000D36A9" w:rsidP="00FB4C38">
      <w:pPr>
        <w:spacing w:after="0" w:line="240" w:lineRule="auto"/>
        <w:jc w:val="both"/>
        <w:textAlignment w:val="baseline"/>
        <w:rPr>
          <w:rFonts w:ascii="Arial" w:hAnsi="Arial" w:cs="Arial"/>
          <w:b/>
          <w:bCs/>
          <w:szCs w:val="24"/>
        </w:rPr>
      </w:pPr>
      <w:r w:rsidRPr="006438D8">
        <w:rPr>
          <w:rFonts w:ascii="Arial" w:eastAsia="Times New Roman" w:hAnsi="Arial" w:cs="Arial"/>
          <w:b/>
          <w:color w:val="auto"/>
          <w:szCs w:val="24"/>
          <w:lang w:val="es-ES"/>
        </w:rPr>
        <w:t xml:space="preserve">COTIZACIÓN Nº </w:t>
      </w:r>
      <w:r w:rsidR="006438D8">
        <w:rPr>
          <w:rFonts w:ascii="Arial" w:eastAsia="Times New Roman" w:hAnsi="Arial" w:cs="Arial"/>
          <w:b/>
          <w:color w:val="auto"/>
          <w:szCs w:val="24"/>
          <w:lang w:val="es-ES"/>
        </w:rPr>
        <w:t>026</w:t>
      </w:r>
      <w:r w:rsidR="00FC3C28" w:rsidRPr="006438D8">
        <w:rPr>
          <w:rFonts w:ascii="Arial" w:eastAsia="Times New Roman" w:hAnsi="Arial" w:cs="Arial"/>
          <w:b/>
          <w:color w:val="auto"/>
          <w:szCs w:val="24"/>
          <w:lang w:val="es-ES"/>
        </w:rPr>
        <w:t xml:space="preserve"> </w:t>
      </w:r>
      <w:r w:rsidR="006438D8" w:rsidRPr="006438D8">
        <w:rPr>
          <w:rFonts w:ascii="Arial" w:hAnsi="Arial" w:cs="Arial"/>
          <w:b/>
          <w:bCs/>
          <w:szCs w:val="24"/>
        </w:rPr>
        <w:t>SERVICIO DE UN(A) AUXILIAR ADMINISTRATIVO PARA LA OFICINA DE ABASTECIMIENTO PARA LA 33ª BRIGADA DE INFANTERÍA PARA LOS MESES DE MARZO A JUNIO AF-2026</w:t>
      </w: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ALmAIAAKo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5B1A0485" w14:textId="117DBE66" w:rsidR="006438D8" w:rsidRPr="006438D8" w:rsidRDefault="006438D8" w:rsidP="006438D8">
      <w:pPr>
        <w:spacing w:after="0" w:line="240" w:lineRule="auto"/>
        <w:jc w:val="both"/>
        <w:textAlignment w:val="baseline"/>
        <w:rPr>
          <w:rFonts w:ascii="Arial" w:hAnsi="Arial" w:cs="Arial"/>
          <w:b/>
          <w:bCs/>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026</w:t>
      </w:r>
      <w:r w:rsidRPr="006438D8">
        <w:rPr>
          <w:rFonts w:ascii="Arial" w:eastAsia="Times New Roman" w:hAnsi="Arial" w:cs="Arial"/>
          <w:b/>
          <w:color w:val="auto"/>
          <w:szCs w:val="24"/>
          <w:lang w:val="es-ES"/>
        </w:rPr>
        <w:t xml:space="preserve"> </w:t>
      </w:r>
      <w:r w:rsidRPr="006438D8">
        <w:rPr>
          <w:rFonts w:ascii="Arial" w:hAnsi="Arial" w:cs="Arial"/>
          <w:b/>
          <w:bCs/>
          <w:szCs w:val="24"/>
        </w:rPr>
        <w:t>SERVICIO DE UN(A) AUXILIAR ADMINISTRATIVO PARA LA OFICINA DE ABASTECIMIENTO PARA LA 33ª BRIGADA DE INFANTERÍA PARA LOS MESES DE MARZO A JUNIO AF-2026</w:t>
      </w: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lastRenderedPageBreak/>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7A49ADC1" w14:textId="77777777" w:rsidR="006438D8" w:rsidRPr="006438D8" w:rsidRDefault="006438D8" w:rsidP="006438D8">
      <w:pPr>
        <w:spacing w:after="0" w:line="240" w:lineRule="auto"/>
        <w:jc w:val="both"/>
        <w:textAlignment w:val="baseline"/>
        <w:rPr>
          <w:rFonts w:ascii="Arial" w:hAnsi="Arial" w:cs="Arial"/>
          <w:b/>
          <w:bCs/>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026</w:t>
      </w:r>
      <w:r w:rsidRPr="006438D8">
        <w:rPr>
          <w:rFonts w:ascii="Arial" w:eastAsia="Times New Roman" w:hAnsi="Arial" w:cs="Arial"/>
          <w:b/>
          <w:color w:val="auto"/>
          <w:szCs w:val="24"/>
          <w:lang w:val="es-ES"/>
        </w:rPr>
        <w:t xml:space="preserve"> </w:t>
      </w:r>
      <w:r w:rsidRPr="006438D8">
        <w:rPr>
          <w:rFonts w:ascii="Arial" w:hAnsi="Arial" w:cs="Arial"/>
          <w:b/>
          <w:bCs/>
          <w:szCs w:val="24"/>
        </w:rPr>
        <w:t>SERVICIO DE UN(A) AUXILIAR ADMINISTRATIVO PARA LA OFICINA DE ABASTECIMIENTO PARA LA 33ª BRIGADA DE INFANTERÍA PARA LOS MESES DE MARZO A JUNIO AF-2026</w:t>
      </w: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1A778E87" w14:textId="77777777" w:rsidR="006438D8" w:rsidRPr="006438D8" w:rsidRDefault="006438D8" w:rsidP="006438D8">
      <w:pPr>
        <w:spacing w:after="0" w:line="240" w:lineRule="auto"/>
        <w:jc w:val="both"/>
        <w:textAlignment w:val="baseline"/>
        <w:rPr>
          <w:rFonts w:ascii="Arial" w:hAnsi="Arial" w:cs="Arial"/>
          <w:b/>
          <w:bCs/>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026</w:t>
      </w:r>
      <w:r w:rsidRPr="006438D8">
        <w:rPr>
          <w:rFonts w:ascii="Arial" w:eastAsia="Times New Roman" w:hAnsi="Arial" w:cs="Arial"/>
          <w:b/>
          <w:color w:val="auto"/>
          <w:szCs w:val="24"/>
          <w:lang w:val="es-ES"/>
        </w:rPr>
        <w:t xml:space="preserve"> </w:t>
      </w:r>
      <w:r w:rsidRPr="006438D8">
        <w:rPr>
          <w:rFonts w:ascii="Arial" w:hAnsi="Arial" w:cs="Arial"/>
          <w:b/>
          <w:bCs/>
          <w:szCs w:val="24"/>
        </w:rPr>
        <w:t>SERVICIO DE UN(A) AUXILIAR ADMINISTRATIVO PARA LA OFICINA DE ABASTECIMIENTO PARA LA 33ª BRIGADA DE INFANTERÍA PARA LOS MESES DE MARZO A JUNIO AF-2026</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94A06B7" w14:textId="77777777" w:rsidR="006438D8" w:rsidRPr="006438D8" w:rsidRDefault="006438D8" w:rsidP="006438D8">
      <w:pPr>
        <w:spacing w:after="0" w:line="240" w:lineRule="auto"/>
        <w:jc w:val="both"/>
        <w:textAlignment w:val="baseline"/>
        <w:rPr>
          <w:rFonts w:ascii="Arial" w:hAnsi="Arial" w:cs="Arial"/>
          <w:b/>
          <w:bCs/>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026</w:t>
      </w:r>
      <w:r w:rsidRPr="006438D8">
        <w:rPr>
          <w:rFonts w:ascii="Arial" w:eastAsia="Times New Roman" w:hAnsi="Arial" w:cs="Arial"/>
          <w:b/>
          <w:color w:val="auto"/>
          <w:szCs w:val="24"/>
          <w:lang w:val="es-ES"/>
        </w:rPr>
        <w:t xml:space="preserve"> </w:t>
      </w:r>
      <w:r w:rsidRPr="006438D8">
        <w:rPr>
          <w:rFonts w:ascii="Arial" w:hAnsi="Arial" w:cs="Arial"/>
          <w:b/>
          <w:bCs/>
          <w:szCs w:val="24"/>
        </w:rPr>
        <w:t>SERVICIO DE UN(A) AUXILIAR ADMINISTRATIVO PARA LA OFICINA DE ABASTECIMIENTO PARA LA 33ª BRIGADA DE INFANTERÍA PARA LOS MESES DE MARZO A JUNIO AF-2026</w:t>
      </w:r>
    </w:p>
    <w:p w14:paraId="196C2786" w14:textId="24660069"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0358E806" w14:textId="77777777" w:rsidR="006438D8" w:rsidRPr="006438D8" w:rsidRDefault="006438D8" w:rsidP="006438D8">
      <w:pPr>
        <w:spacing w:after="0" w:line="240" w:lineRule="auto"/>
        <w:jc w:val="both"/>
        <w:textAlignment w:val="baseline"/>
        <w:rPr>
          <w:rFonts w:ascii="Arial" w:hAnsi="Arial" w:cs="Arial"/>
          <w:b/>
          <w:bCs/>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026</w:t>
      </w:r>
      <w:r w:rsidRPr="006438D8">
        <w:rPr>
          <w:rFonts w:ascii="Arial" w:eastAsia="Times New Roman" w:hAnsi="Arial" w:cs="Arial"/>
          <w:b/>
          <w:color w:val="auto"/>
          <w:szCs w:val="24"/>
          <w:lang w:val="es-ES"/>
        </w:rPr>
        <w:t xml:space="preserve"> </w:t>
      </w:r>
      <w:r w:rsidRPr="006438D8">
        <w:rPr>
          <w:rFonts w:ascii="Arial" w:hAnsi="Arial" w:cs="Arial"/>
          <w:b/>
          <w:bCs/>
          <w:szCs w:val="24"/>
        </w:rPr>
        <w:t>SERVICIO DE UN(A) AUXILIAR ADMINISTRATIVO PARA LA OFICINA DE ABASTECIMIENTO PARA LA 33ª BRIGADA DE INFANTERÍA PARA LOS MESES DE MARZO A JUNIO AF-2026</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06D46105" w14:textId="77777777" w:rsidR="006438D8" w:rsidRPr="006438D8" w:rsidRDefault="006438D8" w:rsidP="006438D8">
      <w:pPr>
        <w:spacing w:after="0" w:line="240" w:lineRule="auto"/>
        <w:jc w:val="both"/>
        <w:textAlignment w:val="baseline"/>
        <w:rPr>
          <w:rFonts w:ascii="Arial" w:hAnsi="Arial" w:cs="Arial"/>
          <w:b/>
          <w:bCs/>
          <w:szCs w:val="24"/>
        </w:rPr>
      </w:pPr>
      <w:r w:rsidRPr="006438D8">
        <w:rPr>
          <w:rFonts w:ascii="Arial" w:eastAsia="Times New Roman" w:hAnsi="Arial" w:cs="Arial"/>
          <w:b/>
          <w:color w:val="auto"/>
          <w:szCs w:val="24"/>
          <w:lang w:val="es-ES"/>
        </w:rPr>
        <w:t xml:space="preserve">COTIZACIÓN Nº </w:t>
      </w:r>
      <w:r>
        <w:rPr>
          <w:rFonts w:ascii="Arial" w:eastAsia="Times New Roman" w:hAnsi="Arial" w:cs="Arial"/>
          <w:b/>
          <w:color w:val="auto"/>
          <w:szCs w:val="24"/>
          <w:lang w:val="es-ES"/>
        </w:rPr>
        <w:t>026</w:t>
      </w:r>
      <w:r w:rsidRPr="006438D8">
        <w:rPr>
          <w:rFonts w:ascii="Arial" w:eastAsia="Times New Roman" w:hAnsi="Arial" w:cs="Arial"/>
          <w:b/>
          <w:color w:val="auto"/>
          <w:szCs w:val="24"/>
          <w:lang w:val="es-ES"/>
        </w:rPr>
        <w:t xml:space="preserve"> </w:t>
      </w:r>
      <w:r w:rsidRPr="006438D8">
        <w:rPr>
          <w:rFonts w:ascii="Arial" w:hAnsi="Arial" w:cs="Arial"/>
          <w:b/>
          <w:bCs/>
          <w:szCs w:val="24"/>
        </w:rPr>
        <w:t>SERVICIO DE UN(A) AUXILIAR ADMINISTRATIVO PARA LA OFICINA DE ABASTECIMIENTO PARA LA 33ª BRIGADA DE INFANTERÍA PARA LOS MESES DE MARZO A JUNIO AF-2026</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bookmarkStart w:id="1" w:name="_GoBack"/>
      <w:bookmarkEnd w:id="1"/>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55005D" w:rsidRDefault="006D02E0" w:rsidP="006D02E0">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842CD" w14:textId="77777777" w:rsidR="003566A5" w:rsidRDefault="003566A5">
      <w:pPr>
        <w:spacing w:after="0" w:line="240" w:lineRule="auto"/>
      </w:pPr>
      <w:r>
        <w:separator/>
      </w:r>
    </w:p>
  </w:endnote>
  <w:endnote w:type="continuationSeparator" w:id="0">
    <w:p w14:paraId="6B4D4626" w14:textId="77777777" w:rsidR="003566A5" w:rsidRDefault="003566A5">
      <w:pPr>
        <w:spacing w:after="0" w:line="240" w:lineRule="auto"/>
      </w:pPr>
      <w:r>
        <w:continuationSeparator/>
      </w:r>
    </w:p>
  </w:endnote>
  <w:endnote w:type="continuationNotice" w:id="1">
    <w:p w14:paraId="3C3F0E40" w14:textId="77777777" w:rsidR="003566A5" w:rsidRDefault="003566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3389784A"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438D8" w:rsidRPr="006438D8">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3389784A"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438D8" w:rsidRPr="006438D8">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7889E659"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438D8" w:rsidRPr="006438D8">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7889E659"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438D8" w:rsidRPr="006438D8">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ED825" w14:textId="77777777" w:rsidR="003566A5" w:rsidRDefault="003566A5">
      <w:pPr>
        <w:spacing w:after="0" w:line="240" w:lineRule="auto"/>
      </w:pPr>
      <w:r>
        <w:separator/>
      </w:r>
    </w:p>
  </w:footnote>
  <w:footnote w:type="continuationSeparator" w:id="0">
    <w:p w14:paraId="384E4632" w14:textId="77777777" w:rsidR="003566A5" w:rsidRDefault="003566A5">
      <w:pPr>
        <w:spacing w:after="0" w:line="240" w:lineRule="auto"/>
      </w:pPr>
      <w:r>
        <w:continuationSeparator/>
      </w:r>
    </w:p>
  </w:footnote>
  <w:footnote w:type="continuationNotice" w:id="1">
    <w:p w14:paraId="2DEEF9B2" w14:textId="77777777" w:rsidR="003566A5" w:rsidRDefault="003566A5">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9478B7F7-A82E-4ADE-A1D0-DD3CAE03F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158</TotalTime>
  <Pages>10</Pages>
  <Words>2952</Words>
  <Characters>16238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19152</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USUARIO</cp:lastModifiedBy>
  <cp:revision>80</cp:revision>
  <cp:lastPrinted>2025-06-16T15:51:00Z</cp:lastPrinted>
  <dcterms:created xsi:type="dcterms:W3CDTF">2025-04-19T17:01:00Z</dcterms:created>
  <dcterms:modified xsi:type="dcterms:W3CDTF">2026-03-13T20:29:00Z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