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CF1A9E"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8A745E">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544E7F" w:rsidRPr="00CF1A9E" w14:paraId="1456B305"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D45BF89" w14:textId="10D26C44"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Servicio preventivo de 25,000 Km</w:t>
            </w:r>
          </w:p>
        </w:tc>
        <w:tc>
          <w:tcPr>
            <w:tcW w:w="1701"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544E7F" w:rsidRPr="00CF1A9E" w14:paraId="330BCAD4"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2FB707E" w14:textId="66B9FA35" w:rsidR="00544E7F" w:rsidRPr="00CF1A9E" w:rsidRDefault="00CF1A9E" w:rsidP="00AB58F3">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30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04FDE31"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22B5BE70"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0B5EAE3B" w14:textId="473B61A6" w:rsidR="00544E7F" w:rsidRPr="00CF1A9E" w:rsidRDefault="00CF1A9E" w:rsidP="00AB58F3">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35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773DB6D"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F12E8F8"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B3671D8" w14:textId="5428AE8A"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40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03AFEC8F"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8EFBB6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C2A55DB" w14:textId="6E527755"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95257D">
              <w:rPr>
                <w:rFonts w:ascii="Arial Narrow" w:eastAsia="Times New Roman" w:hAnsi="Arial Narrow" w:cs="Arial"/>
                <w:color w:val="000000" w:themeColor="text1"/>
                <w:szCs w:val="22"/>
                <w:lang w:eastAsia="en-US"/>
              </w:rPr>
              <w:t>45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3A4F229D"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C965C20"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3DA057D" w14:textId="17CB0F97"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4F6DDB">
              <w:rPr>
                <w:rFonts w:ascii="Arial Narrow" w:eastAsia="Times New Roman" w:hAnsi="Arial Narrow" w:cs="Arial"/>
                <w:color w:val="000000" w:themeColor="text1"/>
                <w:szCs w:val="22"/>
                <w:lang w:eastAsia="en-US"/>
              </w:rPr>
              <w:t>50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091988F"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544E7F" w:rsidRPr="00CF1A9E" w14:paraId="7FF69D6F"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7F58F79C" w14:textId="7EF33108"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3850D3">
              <w:rPr>
                <w:rFonts w:ascii="Arial Narrow" w:eastAsia="Times New Roman" w:hAnsi="Arial Narrow" w:cs="Arial"/>
                <w:color w:val="000000" w:themeColor="text1"/>
                <w:szCs w:val="22"/>
                <w:lang w:eastAsia="en-US"/>
              </w:rPr>
              <w:t>55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6FCF54D7"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p>
        </w:tc>
      </w:tr>
      <w:tr w:rsidR="00544E7F" w:rsidRPr="00CF1A9E" w14:paraId="7B12F7F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698769A" w14:textId="10CDBA7D"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29389C">
              <w:rPr>
                <w:rFonts w:ascii="Arial Narrow" w:eastAsia="Times New Roman" w:hAnsi="Arial Narrow" w:cs="Arial"/>
                <w:color w:val="000000" w:themeColor="text1"/>
                <w:szCs w:val="22"/>
                <w:lang w:eastAsia="en-US"/>
              </w:rPr>
              <w:t>60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40BBAE1A"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p>
        </w:tc>
      </w:tr>
      <w:tr w:rsidR="00544E7F" w:rsidRPr="00CF1A9E" w14:paraId="62939739"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B6E9E75" w14:textId="6CC0FB01" w:rsidR="00544E7F" w:rsidRPr="00CF1A9E" w:rsidRDefault="00544E7F" w:rsidP="00544E7F">
            <w:pPr>
              <w:pStyle w:val="Prrafodelista"/>
              <w:widowControl w:val="0"/>
              <w:ind w:left="0"/>
              <w:jc w:val="right"/>
              <w:rPr>
                <w:rFonts w:ascii="Arial Narrow" w:eastAsia="Calibri" w:hAnsi="Arial Narrow" w:cs="Calibri"/>
                <w:b/>
                <w:bCs/>
                <w:szCs w:val="22"/>
              </w:rPr>
            </w:pPr>
            <w:r w:rsidRPr="00CF1A9E">
              <w:rPr>
                <w:rFonts w:ascii="Arial Narrow" w:eastAsia="Calibri" w:hAnsi="Arial Narrow" w:cs="Calibri"/>
                <w:b/>
                <w:bCs/>
                <w:szCs w:val="22"/>
              </w:rPr>
              <w:t>TOTAL (SOLES)</w:t>
            </w:r>
          </w:p>
        </w:tc>
        <w:tc>
          <w:tcPr>
            <w:tcW w:w="1701" w:type="dxa"/>
            <w:tcBorders>
              <w:top w:val="single" w:sz="4" w:space="0" w:color="auto"/>
              <w:left w:val="single" w:sz="4" w:space="0" w:color="auto"/>
              <w:bottom w:val="single" w:sz="4" w:space="0" w:color="auto"/>
              <w:right w:val="single" w:sz="6" w:space="0" w:color="auto"/>
            </w:tcBorders>
            <w:vAlign w:val="center"/>
          </w:tcPr>
          <w:p w14:paraId="0DC1E5A5"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5D983078" w14:textId="77777777" w:rsidR="0063277B" w:rsidRDefault="0063277B" w:rsidP="00286D55">
      <w:pPr>
        <w:widowControl w:val="0"/>
        <w:jc w:val="center"/>
        <w:rPr>
          <w:rFonts w:ascii="Arial Narrow" w:hAnsi="Arial Narrow" w:cs="Arial"/>
          <w:b/>
          <w:color w:val="000000" w:themeColor="text1"/>
          <w:szCs w:val="22"/>
        </w:rPr>
      </w:pPr>
    </w:p>
    <w:p w14:paraId="3F926802" w14:textId="77777777" w:rsidR="0063277B" w:rsidRPr="00400CE8" w:rsidRDefault="0063277B" w:rsidP="0063277B">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6EACF8FA" w14:textId="77777777" w:rsidR="0063277B" w:rsidRPr="00400CE8" w:rsidRDefault="0063277B" w:rsidP="0063277B">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rPr>
        <w:t>En el portal de contratos menores debe consignarse el precio total del servicio.</w:t>
      </w:r>
    </w:p>
    <w:p w14:paraId="34F895AA" w14:textId="77777777" w:rsidR="0063277B" w:rsidRPr="00203FF6" w:rsidRDefault="0063277B"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10D8C" w14:textId="77777777" w:rsidR="00F54181" w:rsidRDefault="00F54181">
      <w:r>
        <w:separator/>
      </w:r>
    </w:p>
  </w:endnote>
  <w:endnote w:type="continuationSeparator" w:id="0">
    <w:p w14:paraId="7B4D90DB" w14:textId="77777777" w:rsidR="00F54181" w:rsidRDefault="00F5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638E8" w14:textId="77777777" w:rsidR="00F54181" w:rsidRDefault="00F54181">
      <w:r>
        <w:separator/>
      </w:r>
    </w:p>
  </w:footnote>
  <w:footnote w:type="continuationSeparator" w:id="0">
    <w:p w14:paraId="4289B7E9" w14:textId="77777777" w:rsidR="00F54181" w:rsidRDefault="00F54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77B"/>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850"/>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181"/>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3166</TotalTime>
  <Pages>1</Pages>
  <Words>153</Words>
  <Characters>891</Characters>
  <Application>Microsoft Office Word</Application>
  <DocSecurity>0</DocSecurity>
  <Lines>21</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305</cp:revision>
  <cp:lastPrinted>2016-08-17T17:53:00Z</cp:lastPrinted>
  <dcterms:created xsi:type="dcterms:W3CDTF">2022-02-03T23:04:00Z</dcterms:created>
  <dcterms:modified xsi:type="dcterms:W3CDTF">2026-02-02T17:00:00Z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