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610142EC"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r w:rsidR="002078B6" w:rsidRPr="000546B2">
              <w:rPr>
                <w:rFonts w:ascii="Arial Narrow" w:eastAsia="Calibri" w:hAnsi="Arial Narrow" w:cs="Calibri"/>
                <w:sz w:val="20"/>
              </w:rPr>
              <w:t>Servicio de supervisión de la adecuación del local de la oficina descentralizada de La Libertad</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5202F441"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2078B6">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1EC752" w14:textId="77777777" w:rsidR="00F32619" w:rsidRDefault="00F32619">
      <w:r>
        <w:separator/>
      </w:r>
    </w:p>
  </w:endnote>
  <w:endnote w:type="continuationSeparator" w:id="0">
    <w:p w14:paraId="6CEA668D" w14:textId="77777777" w:rsidR="00F32619" w:rsidRDefault="00F326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C0F19E" w14:textId="77777777" w:rsidR="00F32619" w:rsidRDefault="00F32619">
      <w:r>
        <w:separator/>
      </w:r>
    </w:p>
  </w:footnote>
  <w:footnote w:type="continuationSeparator" w:id="0">
    <w:p w14:paraId="7D4491FF" w14:textId="77777777" w:rsidR="00F32619" w:rsidRDefault="00F326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8B6"/>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0875"/>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19"/>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EquityReport.dotx</Template>
  <TotalTime>3158</TotalTime>
  <Pages>1</Pages>
  <Words>117</Words>
  <Characters>673</Characters>
  <Application>Microsoft Office Word</Application>
  <DocSecurity>0</DocSecurity>
  <Lines>12</Lines>
  <Paragraphs>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785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280</cp:revision>
  <cp:lastPrinted>2016-08-17T17:53:00Z</cp:lastPrinted>
  <dcterms:created xsi:type="dcterms:W3CDTF">2022-02-03T23:04:00Z</dcterms:created>
  <dcterms:modified xsi:type="dcterms:W3CDTF">2026-03-17T20:35:00Z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