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4323A1B3"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A17755" w:rsidRPr="000546B2">
              <w:rPr>
                <w:rFonts w:ascii="Arial Narrow" w:eastAsia="Calibri" w:hAnsi="Arial Narrow" w:cs="Calibri"/>
                <w:sz w:val="20"/>
              </w:rPr>
              <w:t>Servicio de supervisión de la adecuación del local de la oficina descentralizada de San Martín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EFF3A6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A17755">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2918A" w14:textId="77777777" w:rsidR="00AB4722" w:rsidRDefault="00AB4722">
      <w:r>
        <w:separator/>
      </w:r>
    </w:p>
  </w:endnote>
  <w:endnote w:type="continuationSeparator" w:id="0">
    <w:p w14:paraId="0C65911C" w14:textId="77777777" w:rsidR="00AB4722" w:rsidRDefault="00AB4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32D01" w14:textId="77777777" w:rsidR="00AB4722" w:rsidRDefault="00AB4722">
      <w:r>
        <w:separator/>
      </w:r>
    </w:p>
  </w:footnote>
  <w:footnote w:type="continuationSeparator" w:id="0">
    <w:p w14:paraId="5F58224D" w14:textId="77777777" w:rsidR="00AB4722" w:rsidRDefault="00AB47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75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722"/>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440"/>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115</Words>
  <Characters>649</Characters>
  <Application>Microsoft Office Word</Application>
  <DocSecurity>0</DocSecurity>
  <Lines>32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2026-03-17T20:38:00Z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