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EEDB166"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14490C">
              <w:rPr>
                <w:rFonts w:ascii="Arial" w:eastAsia="Times New Roman" w:hAnsi="Arial" w:cs="Arial"/>
                <w:b/>
                <w:bCs/>
                <w:color w:val="000000" w:themeColor="text1"/>
                <w:sz w:val="18"/>
                <w:lang w:eastAsia="en-US"/>
              </w:rPr>
              <w:t>Servicio de traslado expositores (2 personas)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14490C" w:rsidRPr="00E90A5B" w14:paraId="3B5A5A88"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0CC0CAC2" w14:textId="4C38A047" w:rsidR="0014490C" w:rsidRPr="00E90A5B" w:rsidRDefault="0014490C"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Servicio de traslado a participantes extranjeros (12 personas)</w:t>
            </w:r>
          </w:p>
        </w:tc>
        <w:tc>
          <w:tcPr>
            <w:tcW w:w="2268" w:type="dxa"/>
            <w:tcBorders>
              <w:top w:val="single" w:sz="6" w:space="0" w:color="auto"/>
              <w:left w:val="single" w:sz="6" w:space="0" w:color="auto"/>
              <w:bottom w:val="single" w:sz="6" w:space="0" w:color="auto"/>
              <w:right w:val="single" w:sz="6" w:space="0" w:color="auto"/>
            </w:tcBorders>
            <w:vAlign w:val="center"/>
          </w:tcPr>
          <w:p w14:paraId="5B2F2990" w14:textId="77777777" w:rsidR="0014490C" w:rsidRPr="00E90A5B" w:rsidRDefault="0014490C" w:rsidP="00494EB4">
            <w:pPr>
              <w:widowControl w:val="0"/>
              <w:jc w:val="both"/>
              <w:rPr>
                <w:rFonts w:ascii="Arial" w:eastAsia="Times New Roman" w:hAnsi="Arial" w:cs="Arial"/>
                <w:b/>
                <w:bCs/>
                <w:color w:val="000000" w:themeColor="text1"/>
                <w:sz w:val="18"/>
                <w:lang w:eastAsia="en-US"/>
              </w:rPr>
            </w:pP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D6C16A5"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4490C">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4111B" w14:textId="77777777" w:rsidR="00B44D84" w:rsidRDefault="00B44D84">
      <w:r>
        <w:separator/>
      </w:r>
    </w:p>
  </w:endnote>
  <w:endnote w:type="continuationSeparator" w:id="0">
    <w:p w14:paraId="6280AAE7" w14:textId="77777777" w:rsidR="00B44D84" w:rsidRDefault="00B44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FABAD" w14:textId="77777777" w:rsidR="00B44D84" w:rsidRDefault="00B44D84">
      <w:r>
        <w:separator/>
      </w:r>
    </w:p>
  </w:footnote>
  <w:footnote w:type="continuationSeparator" w:id="0">
    <w:p w14:paraId="5CF57B70" w14:textId="77777777" w:rsidR="00B44D84" w:rsidRDefault="00B44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90C"/>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763"/>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84"/>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120</Words>
  <Characters>686</Characters>
  <Application>Microsoft Office Word</Application>
  <DocSecurity>0</DocSecurity>
  <Lines>17</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2026-03-17T21:35:00Z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