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4CABD48" w14:textId="4A7E1DDA" w:rsidR="00F77FBF" w:rsidRDefault="00C04D5C" w:rsidP="00F77FBF">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F77FBF">
        <w:rPr>
          <w:rFonts w:ascii="Arial" w:hAnsi="Arial" w:cs="Arial"/>
          <w:color w:val="000000" w:themeColor="text1"/>
          <w:sz w:val="20"/>
        </w:rPr>
        <w:t>s</w:t>
      </w:r>
      <w:r w:rsidR="00F77FBF" w:rsidRPr="00F77FBF">
        <w:rPr>
          <w:rFonts w:ascii="Arial" w:hAnsi="Arial" w:cs="Arial"/>
          <w:color w:val="000000" w:themeColor="text1"/>
          <w:sz w:val="20"/>
        </w:rPr>
        <w:t xml:space="preserve">ervicio en nube para generación de video e imagen con IA </w:t>
      </w:r>
    </w:p>
    <w:p w14:paraId="79AECAD3" w14:textId="77777777" w:rsidR="00F77FBF" w:rsidRDefault="00F77FBF" w:rsidP="00F77FBF">
      <w:pPr>
        <w:tabs>
          <w:tab w:val="center" w:pos="5124"/>
          <w:tab w:val="right" w:pos="9543"/>
        </w:tabs>
        <w:jc w:val="both"/>
        <w:rPr>
          <w:rFonts w:ascii="Arial" w:hAnsi="Arial" w:cs="Arial"/>
          <w:color w:val="000000" w:themeColor="text1"/>
          <w:sz w:val="20"/>
        </w:rPr>
      </w:pPr>
    </w:p>
    <w:p w14:paraId="2F4943BD" w14:textId="45C72B08" w:rsidR="00374381" w:rsidRPr="00D4344A" w:rsidRDefault="00374381" w:rsidP="00F77FBF">
      <w:pPr>
        <w:tabs>
          <w:tab w:val="center" w:pos="5124"/>
          <w:tab w:val="right" w:pos="9543"/>
        </w:tabs>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A507B" w14:textId="77777777" w:rsidR="0034666B" w:rsidRDefault="0034666B">
      <w:r>
        <w:separator/>
      </w:r>
    </w:p>
  </w:endnote>
  <w:endnote w:type="continuationSeparator" w:id="0">
    <w:p w14:paraId="77A295A5" w14:textId="77777777" w:rsidR="0034666B" w:rsidRDefault="00346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C81A4" w14:textId="77777777" w:rsidR="0034666B" w:rsidRDefault="0034666B">
      <w:r>
        <w:separator/>
      </w:r>
    </w:p>
  </w:footnote>
  <w:footnote w:type="continuationSeparator" w:id="0">
    <w:p w14:paraId="3E230018" w14:textId="77777777" w:rsidR="0034666B" w:rsidRDefault="003466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66B"/>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1B3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77FBF"/>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609</Words>
  <Characters>3416</Characters>
  <Application>Microsoft Office Word</Application>
  <DocSecurity>0</DocSecurity>
  <Lines>83</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2026-03-17T22:33:00Z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