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3D9220D" w14:textId="0B4CCE21" w:rsidR="00E91A52" w:rsidRPr="00E91A52" w:rsidRDefault="00C04D5C" w:rsidP="00E91A52">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E91A52">
        <w:rPr>
          <w:rFonts w:ascii="Arial" w:hAnsi="Arial" w:cs="Arial"/>
          <w:color w:val="000000" w:themeColor="text1"/>
          <w:sz w:val="20"/>
        </w:rPr>
        <w:t>s</w:t>
      </w:r>
      <w:r w:rsidR="00E91A52" w:rsidRPr="00E91A52">
        <w:rPr>
          <w:rFonts w:ascii="Arial" w:hAnsi="Arial" w:cs="Arial"/>
          <w:color w:val="000000" w:themeColor="text1"/>
          <w:sz w:val="20"/>
        </w:rPr>
        <w:t xml:space="preserve">ervicio de patrocinio legal en la medida cautelar concedida a </w:t>
      </w:r>
    </w:p>
    <w:p w14:paraId="6419F29E" w14:textId="1C8C87AE" w:rsidR="00C04D5C" w:rsidRPr="007E425F" w:rsidRDefault="00E91A52" w:rsidP="00E91A52">
      <w:pPr>
        <w:tabs>
          <w:tab w:val="center" w:pos="5124"/>
          <w:tab w:val="right" w:pos="9543"/>
        </w:tabs>
        <w:jc w:val="both"/>
        <w:rPr>
          <w:rFonts w:ascii="Arial" w:hAnsi="Arial" w:cs="Arial"/>
          <w:color w:val="000000" w:themeColor="text1"/>
          <w:sz w:val="20"/>
        </w:rPr>
      </w:pPr>
      <w:r w:rsidRPr="00E91A52">
        <w:rPr>
          <w:rFonts w:ascii="Arial" w:hAnsi="Arial" w:cs="Arial"/>
          <w:color w:val="000000" w:themeColor="text1"/>
          <w:sz w:val="20"/>
        </w:rPr>
        <w:t>solicitud del Consorcio WIN EMPRESAS S.A.C. y VALMER SYSTEMS S.A.C.</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55FA9" w14:textId="77777777" w:rsidR="00901FB6" w:rsidRDefault="00901FB6">
      <w:r>
        <w:separator/>
      </w:r>
    </w:p>
  </w:endnote>
  <w:endnote w:type="continuationSeparator" w:id="0">
    <w:p w14:paraId="60D491D5" w14:textId="77777777" w:rsidR="00901FB6" w:rsidRDefault="00901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64EF1" w14:textId="77777777" w:rsidR="00901FB6" w:rsidRDefault="00901FB6">
      <w:r>
        <w:separator/>
      </w:r>
    </w:p>
  </w:footnote>
  <w:footnote w:type="continuationSeparator" w:id="0">
    <w:p w14:paraId="504D1C02" w14:textId="77777777" w:rsidR="00901FB6" w:rsidRDefault="00901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06C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1FB6"/>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1A52"/>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630</Words>
  <Characters>3471</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2026-03-19T21:12:00Z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