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5145B0">
        <w:trPr>
          <w:trHeight w:val="349"/>
          <w:jc w:val="center"/>
        </w:trPr>
        <w:tc>
          <w:tcPr>
            <w:tcW w:w="3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598395" w14:textId="77777777" w:rsidR="000776E5"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p w14:paraId="210381B2" w14:textId="3BB8030B" w:rsidR="00E90A5B" w:rsidRPr="00E90A5B" w:rsidRDefault="000776E5"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(CPM)</w:t>
            </w:r>
          </w:p>
        </w:tc>
        <w:tc>
          <w:tcPr>
            <w:tcW w:w="2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5145B0">
        <w:trPr>
          <w:trHeight w:val="386"/>
          <w:jc w:val="center"/>
        </w:trPr>
        <w:tc>
          <w:tcPr>
            <w:tcW w:w="3605" w:type="dxa"/>
            <w:tcBorders>
              <w:top w:val="single" w:sz="4" w:space="0" w:color="auto"/>
              <w:left w:val="single" w:sz="4" w:space="0" w:color="auto"/>
              <w:bottom w:val="single" w:sz="4" w:space="0" w:color="auto"/>
              <w:right w:val="single" w:sz="4" w:space="0" w:color="auto"/>
            </w:tcBorders>
            <w:vAlign w:val="center"/>
          </w:tcPr>
          <w:p w14:paraId="6B3BD303" w14:textId="70AB6C20" w:rsidR="00E90A5B" w:rsidRPr="00E90A5B" w:rsidRDefault="000776E5"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COSTO POR MIL IMPRESIONES </w:t>
            </w:r>
          </w:p>
        </w:tc>
        <w:tc>
          <w:tcPr>
            <w:tcW w:w="1210" w:type="dxa"/>
            <w:tcBorders>
              <w:top w:val="single" w:sz="4" w:space="0" w:color="auto"/>
              <w:left w:val="single" w:sz="4" w:space="0" w:color="auto"/>
              <w:bottom w:val="single" w:sz="4" w:space="0" w:color="auto"/>
              <w:right w:val="single" w:sz="4" w:space="0" w:color="auto"/>
            </w:tcBorders>
            <w:vAlign w:val="center"/>
          </w:tcPr>
          <w:p w14:paraId="711B0BAE" w14:textId="6561D257" w:rsidR="00E90A5B" w:rsidRPr="00E90A5B" w:rsidRDefault="000776E5" w:rsidP="000776E5">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5,000</w:t>
            </w:r>
          </w:p>
        </w:tc>
        <w:tc>
          <w:tcPr>
            <w:tcW w:w="2155"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4"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5145B0">
        <w:trPr>
          <w:trHeight w:val="386"/>
          <w:jc w:val="center"/>
        </w:trPr>
        <w:tc>
          <w:tcPr>
            <w:tcW w:w="6970"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4"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AA5D182"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0776E5">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4A615" w14:textId="77777777" w:rsidR="00B34D47" w:rsidRDefault="00B34D47">
      <w:r>
        <w:separator/>
      </w:r>
    </w:p>
  </w:endnote>
  <w:endnote w:type="continuationSeparator" w:id="0">
    <w:p w14:paraId="137DEECA" w14:textId="77777777" w:rsidR="00B34D47" w:rsidRDefault="00B34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3B61F" w14:textId="77777777" w:rsidR="00B34D47" w:rsidRDefault="00B34D47">
      <w:r>
        <w:separator/>
      </w:r>
    </w:p>
  </w:footnote>
  <w:footnote w:type="continuationSeparator" w:id="0">
    <w:p w14:paraId="51257BC7" w14:textId="77777777" w:rsidR="00B34D47" w:rsidRDefault="00B34D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6E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47"/>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41A"/>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3160</TotalTime>
  <Pages>1</Pages>
  <Words>111</Words>
  <Characters>645</Characters>
  <Application>Microsoft Office Word</Application>
  <DocSecurity>0</DocSecurity>
  <Lines>46</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2026-03-19T21:39:00Z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