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1BCA92C5" w:rsidR="00374381" w:rsidRPr="00D2201F" w:rsidRDefault="00935AAA" w:rsidP="00A77B05">
      <w:pPr>
        <w:tabs>
          <w:tab w:val="center" w:pos="5124"/>
          <w:tab w:val="right" w:pos="9543"/>
        </w:tabs>
        <w:jc w:val="both"/>
        <w:rPr>
          <w:rFonts w:ascii="Arial" w:hAnsi="Arial" w:cs="Arial"/>
          <w:color w:val="000000" w:themeColor="text1"/>
          <w:sz w:val="20"/>
          <w:u w:val="single"/>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005A49EA">
        <w:rPr>
          <w:rFonts w:ascii="Arial" w:hAnsi="Arial" w:cs="Arial"/>
          <w:color w:val="000000" w:themeColor="text1"/>
          <w:sz w:val="20"/>
        </w:rPr>
        <w:t xml:space="preserve"> y</w:t>
      </w:r>
      <w:r w:rsidRPr="00D4344A">
        <w:rPr>
          <w:rFonts w:ascii="Arial" w:hAnsi="Arial" w:cs="Arial"/>
          <w:color w:val="000000" w:themeColor="text1"/>
          <w:sz w:val="20"/>
        </w:rPr>
        <w:t xml:space="preserve"> conociendo todos los alcances y las condiciones detalladas en dicho documento, el postor que suscribe ofrece </w:t>
      </w:r>
      <w:r w:rsidR="00AB1FFC" w:rsidRPr="00D4344A">
        <w:rPr>
          <w:rFonts w:ascii="Arial" w:hAnsi="Arial" w:cs="Arial"/>
          <w:color w:val="000000" w:themeColor="text1"/>
          <w:sz w:val="20"/>
        </w:rPr>
        <w:t xml:space="preserve">el </w:t>
      </w:r>
      <w:r w:rsidR="000613C3">
        <w:rPr>
          <w:rFonts w:ascii="Arial" w:hAnsi="Arial" w:cs="Arial"/>
          <w:color w:val="000000" w:themeColor="text1"/>
          <w:sz w:val="20"/>
          <w:u w:val="single"/>
        </w:rPr>
        <w:t>s</w:t>
      </w:r>
      <w:r w:rsidR="000613C3" w:rsidRPr="000613C3">
        <w:rPr>
          <w:rFonts w:ascii="Arial" w:hAnsi="Arial" w:cs="Arial"/>
          <w:color w:val="000000" w:themeColor="text1"/>
          <w:sz w:val="20"/>
          <w:u w:val="single"/>
        </w:rPr>
        <w:t>ervicio de publicación de avisos en la red social LinkedIn</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5A49EA">
        <w:rPr>
          <w:rFonts w:ascii="Arial" w:hAnsi="Arial" w:cs="Arial"/>
          <w:color w:val="000000" w:themeColor="text1"/>
          <w:sz w:val="20"/>
        </w:rPr>
        <w:t xml:space="preserve"> por </w:t>
      </w:r>
      <w:r w:rsidR="00B8082C">
        <w:rPr>
          <w:rFonts w:ascii="Arial" w:hAnsi="Arial" w:cs="Arial"/>
          <w:color w:val="000000" w:themeColor="text1"/>
          <w:sz w:val="20"/>
        </w:rPr>
        <w:t>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29341B8D" w14:textId="77777777" w:rsidR="009A343C" w:rsidRPr="00D4344A" w:rsidRDefault="009A343C" w:rsidP="009A343C">
      <w:pPr>
        <w:pStyle w:val="Ttulo2"/>
        <w:rPr>
          <w:rFonts w:ascii="Arial" w:hAnsi="Arial" w:cs="Arial"/>
          <w:color w:val="EE0000"/>
          <w:sz w:val="20"/>
          <w:szCs w:val="20"/>
          <w:u w:val="single"/>
          <w:lang w:val="es-ES_tradnl"/>
        </w:rPr>
      </w:pPr>
      <w:bookmarkStart w:id="0" w:name="_–_“Declaración_jurada"/>
      <w:bookmarkEnd w:id="0"/>
      <w:r w:rsidRPr="00D4344A">
        <w:rPr>
          <w:rFonts w:ascii="Arial" w:hAnsi="Arial" w:cs="Arial"/>
          <w:color w:val="EE0000"/>
          <w:sz w:val="20"/>
          <w:szCs w:val="20"/>
          <w:u w:val="single"/>
          <w:lang w:val="es-ES_tradnl"/>
        </w:rPr>
        <w:lastRenderedPageBreak/>
        <w:t>PRESENTAR LA DECLARACIÓN JURADA QUE CORRESPONDA:</w:t>
      </w:r>
    </w:p>
    <w:p w14:paraId="4F11AB7E" w14:textId="77777777" w:rsidR="009A343C" w:rsidRPr="00D4344A" w:rsidRDefault="009A343C" w:rsidP="009A343C">
      <w:pPr>
        <w:pStyle w:val="Prrafodelista"/>
        <w:rPr>
          <w:rFonts w:ascii="Arial" w:hAnsi="Arial" w:cs="Arial"/>
          <w:color w:val="EE0000"/>
          <w:sz w:val="20"/>
          <w:lang w:val="es-ES_tradnl"/>
        </w:rPr>
      </w:pPr>
    </w:p>
    <w:p w14:paraId="73ECCE3F"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5EB1400B" w14:textId="77777777" w:rsidR="009A343C" w:rsidRPr="00D4344A" w:rsidRDefault="009A343C" w:rsidP="009A343C">
      <w:pPr>
        <w:pStyle w:val="Prrafodelista"/>
        <w:rPr>
          <w:rFonts w:ascii="Arial" w:hAnsi="Arial" w:cs="Arial"/>
          <w:color w:val="EE0000"/>
          <w:sz w:val="20"/>
          <w:lang w:val="es-ES_tradnl"/>
        </w:rPr>
      </w:pPr>
    </w:p>
    <w:p w14:paraId="50F2DB42" w14:textId="77777777" w:rsidR="009A343C" w:rsidRPr="00D4344A" w:rsidRDefault="009A343C" w:rsidP="009A343C">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FD25716" w14:textId="77777777" w:rsidR="009A343C" w:rsidRPr="00D4344A" w:rsidRDefault="009A343C" w:rsidP="009A343C">
      <w:pPr>
        <w:pStyle w:val="Prrafodelista"/>
        <w:rPr>
          <w:rFonts w:ascii="Arial" w:hAnsi="Arial" w:cs="Arial"/>
          <w:sz w:val="20"/>
          <w:lang w:val="es-ES_tradnl"/>
        </w:rPr>
      </w:pPr>
    </w:p>
    <w:p w14:paraId="13638DE2" w14:textId="77777777" w:rsidR="009A343C" w:rsidRPr="00D4344A" w:rsidRDefault="009A343C" w:rsidP="009A343C">
      <w:pPr>
        <w:pStyle w:val="Prrafodelista"/>
        <w:rPr>
          <w:rFonts w:ascii="Arial" w:hAnsi="Arial" w:cs="Arial"/>
          <w:sz w:val="20"/>
          <w:lang w:val="es-ES_tradnl"/>
        </w:rPr>
      </w:pPr>
    </w:p>
    <w:p w14:paraId="6D46D4FD" w14:textId="77777777" w:rsidR="009A343C" w:rsidRPr="00D4344A" w:rsidRDefault="009A343C" w:rsidP="009A343C">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69A424A7" wp14:editId="591F0E95">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24FC23"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5165EF76" w14:textId="77777777" w:rsidR="009A343C" w:rsidRPr="00D4344A" w:rsidRDefault="009A343C" w:rsidP="009A343C">
      <w:pPr>
        <w:rPr>
          <w:rFonts w:ascii="Arial" w:hAnsi="Arial" w:cs="Arial"/>
          <w:b/>
          <w:color w:val="000000" w:themeColor="text1"/>
          <w:sz w:val="20"/>
        </w:rPr>
      </w:pPr>
    </w:p>
    <w:p w14:paraId="4EA05DF4"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Señores</w:t>
      </w:r>
    </w:p>
    <w:p w14:paraId="79413C8B"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56BC97B5"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1C14D44C"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F7208A8"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6211D68"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9A343C" w:rsidRPr="00D4344A" w14:paraId="735BA950"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4C2E1C1"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0B7BDB13"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1E7B5A2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D3F2A6A"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7B4B1BF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9901862" w14:textId="77777777" w:rsidR="009A343C" w:rsidRPr="00D4344A" w:rsidRDefault="009A343C" w:rsidP="009A343C">
      <w:pPr>
        <w:jc w:val="both"/>
        <w:rPr>
          <w:rFonts w:ascii="Arial" w:hAnsi="Arial" w:cs="Arial"/>
          <w:b/>
          <w:color w:val="000000" w:themeColor="text1"/>
          <w:sz w:val="20"/>
        </w:rPr>
      </w:pPr>
    </w:p>
    <w:p w14:paraId="18042F16"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738F1D68" w14:textId="77777777" w:rsidR="009A343C" w:rsidRPr="00D4344A" w:rsidRDefault="009A343C" w:rsidP="009A343C">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54680462" w14:textId="77777777" w:rsidR="009A343C" w:rsidRPr="00D4344A" w:rsidRDefault="009A343C" w:rsidP="009A343C">
      <w:pPr>
        <w:pStyle w:val="Textoindependiente"/>
        <w:widowControl w:val="0"/>
        <w:spacing w:after="0"/>
        <w:ind w:left="360"/>
        <w:jc w:val="both"/>
        <w:rPr>
          <w:rFonts w:ascii="Arial" w:hAnsi="Arial" w:cs="Arial"/>
          <w:color w:val="000000" w:themeColor="text1"/>
          <w:sz w:val="20"/>
          <w:szCs w:val="20"/>
        </w:rPr>
      </w:pPr>
    </w:p>
    <w:p w14:paraId="357D0921" w14:textId="77777777" w:rsidR="009A343C" w:rsidRPr="00D4344A"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18D4158D"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1B4B7E8B" w14:textId="77777777" w:rsidR="009A343C" w:rsidRDefault="009A343C" w:rsidP="009A343C">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A425670" w14:textId="77777777" w:rsidR="009A343C" w:rsidRDefault="009A343C" w:rsidP="009A343C">
      <w:pPr>
        <w:pStyle w:val="Prrafodelista"/>
        <w:rPr>
          <w:rFonts w:ascii="Arial" w:hAnsi="Arial" w:cs="Arial"/>
          <w:color w:val="000000" w:themeColor="text1"/>
          <w:sz w:val="20"/>
        </w:rPr>
      </w:pPr>
    </w:p>
    <w:p w14:paraId="1DFAEC84" w14:textId="77777777" w:rsidR="009A343C" w:rsidRPr="00D4344A" w:rsidRDefault="009A343C" w:rsidP="009A343C">
      <w:pPr>
        <w:pStyle w:val="Textoindependiente"/>
        <w:widowControl w:val="0"/>
        <w:ind w:left="357"/>
        <w:rPr>
          <w:rFonts w:ascii="Arial" w:hAnsi="Arial" w:cs="Arial"/>
          <w:color w:val="000000" w:themeColor="text1"/>
          <w:sz w:val="20"/>
          <w:szCs w:val="20"/>
        </w:rPr>
      </w:pPr>
    </w:p>
    <w:p w14:paraId="3E505806" w14:textId="77777777" w:rsidR="009A343C" w:rsidRPr="00D4344A" w:rsidRDefault="009A343C" w:rsidP="009A343C">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A343C" w:rsidRPr="00D4344A" w14:paraId="5E7436AE" w14:textId="77777777" w:rsidTr="00012067">
        <w:trPr>
          <w:trHeight w:val="211"/>
        </w:trPr>
        <w:tc>
          <w:tcPr>
            <w:tcW w:w="3519" w:type="dxa"/>
          </w:tcPr>
          <w:p w14:paraId="2B4DB061"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071A5541" w14:textId="77777777" w:rsidTr="00012067">
        <w:trPr>
          <w:trHeight w:val="625"/>
        </w:trPr>
        <w:tc>
          <w:tcPr>
            <w:tcW w:w="3519" w:type="dxa"/>
          </w:tcPr>
          <w:p w14:paraId="2B6288F4"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7E2CC703"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16DBBE25" w14:textId="77777777" w:rsidR="009A343C" w:rsidRPr="00D4344A" w:rsidRDefault="009A343C" w:rsidP="00012067">
            <w:pPr>
              <w:spacing w:before="60"/>
              <w:jc w:val="center"/>
              <w:rPr>
                <w:rFonts w:ascii="Arial" w:hAnsi="Arial" w:cs="Arial"/>
                <w:color w:val="000000" w:themeColor="text1"/>
                <w:sz w:val="20"/>
              </w:rPr>
            </w:pPr>
          </w:p>
        </w:tc>
      </w:tr>
    </w:tbl>
    <w:p w14:paraId="184560DA" w14:textId="77777777" w:rsidR="009A343C" w:rsidRPr="00D4344A" w:rsidRDefault="009A343C" w:rsidP="009A343C">
      <w:pPr>
        <w:pStyle w:val="Textoindependiente"/>
        <w:widowControl w:val="0"/>
        <w:rPr>
          <w:rFonts w:ascii="Arial" w:hAnsi="Arial" w:cs="Arial"/>
          <w:color w:val="000000" w:themeColor="text1"/>
          <w:sz w:val="20"/>
          <w:szCs w:val="20"/>
        </w:rPr>
      </w:pPr>
    </w:p>
    <w:p w14:paraId="38A1548D"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20357865"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3E5885FF" w14:textId="77777777" w:rsidR="009A343C" w:rsidRPr="00D4344A" w:rsidRDefault="009A343C" w:rsidP="009A343C">
      <w:pPr>
        <w:jc w:val="both"/>
        <w:rPr>
          <w:rFonts w:ascii="Arial" w:hAnsi="Arial" w:cs="Arial"/>
          <w:color w:val="000000" w:themeColor="text1"/>
          <w:sz w:val="20"/>
        </w:rPr>
      </w:pPr>
    </w:p>
    <w:p w14:paraId="6519502A" w14:textId="77777777" w:rsidR="009A343C" w:rsidRPr="00D4344A" w:rsidRDefault="009A343C" w:rsidP="009A343C">
      <w:pPr>
        <w:spacing w:line="278" w:lineRule="auto"/>
        <w:rPr>
          <w:rFonts w:ascii="Arial" w:hAnsi="Arial" w:cs="Arial"/>
          <w:sz w:val="20"/>
        </w:rPr>
      </w:pPr>
      <w:r w:rsidRPr="00D4344A">
        <w:rPr>
          <w:rFonts w:ascii="Arial" w:hAnsi="Arial" w:cs="Arial"/>
          <w:sz w:val="20"/>
        </w:rPr>
        <w:br w:type="page"/>
      </w:r>
    </w:p>
    <w:bookmarkStart w:id="1" w:name="_Toc15993045"/>
    <w:p w14:paraId="172554DF" w14:textId="77777777" w:rsidR="009A343C" w:rsidRPr="00D4344A" w:rsidRDefault="009A343C" w:rsidP="009A343C">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177F43E5" wp14:editId="085C72E6">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86707F"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0E359AEC" w14:textId="77777777" w:rsidR="009A343C" w:rsidRPr="00D4344A" w:rsidRDefault="009A343C" w:rsidP="009A343C">
      <w:pPr>
        <w:rPr>
          <w:rFonts w:ascii="Arial" w:hAnsi="Arial" w:cs="Arial"/>
          <w:color w:val="000000" w:themeColor="text1"/>
          <w:sz w:val="20"/>
        </w:rPr>
      </w:pPr>
    </w:p>
    <w:p w14:paraId="39851425"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Señores</w:t>
      </w:r>
    </w:p>
    <w:p w14:paraId="4162A310" w14:textId="77777777" w:rsidR="009A343C" w:rsidRPr="00D4344A" w:rsidRDefault="009A343C" w:rsidP="009A343C">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00166B91" w14:textId="77777777" w:rsidR="009A343C" w:rsidRPr="00D4344A" w:rsidRDefault="009A343C" w:rsidP="009A343C">
      <w:pPr>
        <w:rPr>
          <w:rFonts w:ascii="Arial" w:hAnsi="Arial" w:cs="Arial"/>
          <w:color w:val="000000" w:themeColor="text1"/>
          <w:sz w:val="20"/>
        </w:rPr>
      </w:pPr>
      <w:r w:rsidRPr="00D4344A">
        <w:rPr>
          <w:rFonts w:ascii="Arial" w:hAnsi="Arial" w:cs="Arial"/>
          <w:color w:val="000000" w:themeColor="text1"/>
          <w:sz w:val="20"/>
        </w:rPr>
        <w:t xml:space="preserve">Presente.-  </w:t>
      </w:r>
    </w:p>
    <w:p w14:paraId="7729497A" w14:textId="77777777" w:rsidR="009A343C" w:rsidRPr="00D4344A" w:rsidRDefault="009A343C" w:rsidP="009A343C">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A343C" w:rsidRPr="00D4344A" w14:paraId="1AD6B491"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5F4C92F"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9A343C" w:rsidRPr="00D4344A" w14:paraId="77037572" w14:textId="77777777" w:rsidTr="0001206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9D9E3C3"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9A343C" w:rsidRPr="00D4344A" w14:paraId="15B99220" w14:textId="77777777" w:rsidTr="00012067">
        <w:trPr>
          <w:trHeight w:val="302"/>
        </w:trPr>
        <w:tc>
          <w:tcPr>
            <w:tcW w:w="2771" w:type="dxa"/>
            <w:tcBorders>
              <w:top w:val="nil"/>
              <w:left w:val="single" w:sz="4" w:space="0" w:color="auto"/>
              <w:bottom w:val="single" w:sz="4" w:space="0" w:color="auto"/>
              <w:right w:val="single" w:sz="4" w:space="0" w:color="auto"/>
            </w:tcBorders>
            <w:noWrap/>
            <w:vAlign w:val="center"/>
            <w:hideMark/>
          </w:tcPr>
          <w:p w14:paraId="5ABD8CCD" w14:textId="77777777" w:rsidR="009A343C" w:rsidRPr="00D4344A" w:rsidRDefault="009A343C" w:rsidP="00012067">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4CF6E03" w14:textId="77777777" w:rsidR="009A343C" w:rsidRPr="00D4344A" w:rsidRDefault="009A343C" w:rsidP="00012067">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14BC4541" w14:textId="77777777" w:rsidR="009A343C" w:rsidRPr="00D4344A" w:rsidRDefault="009A343C" w:rsidP="00012067">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0B27A25B" w14:textId="77777777" w:rsidR="009A343C" w:rsidRPr="00D4344A" w:rsidRDefault="009A343C" w:rsidP="009A343C">
      <w:pPr>
        <w:jc w:val="both"/>
        <w:rPr>
          <w:rFonts w:ascii="Arial" w:hAnsi="Arial" w:cs="Arial"/>
          <w:b/>
          <w:color w:val="000000" w:themeColor="text1"/>
          <w:sz w:val="20"/>
        </w:rPr>
      </w:pPr>
    </w:p>
    <w:p w14:paraId="0A8C308A" w14:textId="77777777" w:rsidR="009A343C" w:rsidRPr="00D4344A" w:rsidRDefault="009A343C" w:rsidP="009A343C">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3F2EC971"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t xml:space="preserve"> (ver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00F2CD72"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7DC03646" w14:textId="77777777" w:rsidR="009A343C" w:rsidRPr="00D4344A"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51EF0D8C" w14:textId="77777777" w:rsidR="009A343C" w:rsidRPr="00D4344A" w:rsidRDefault="009A343C" w:rsidP="009A343C">
      <w:pPr>
        <w:pStyle w:val="Textoindependiente"/>
        <w:widowControl w:val="0"/>
        <w:spacing w:after="0"/>
        <w:ind w:left="357"/>
        <w:jc w:val="both"/>
        <w:rPr>
          <w:rFonts w:ascii="Arial" w:hAnsi="Arial" w:cs="Arial"/>
          <w:color w:val="000000" w:themeColor="text1"/>
          <w:sz w:val="20"/>
          <w:szCs w:val="20"/>
        </w:rPr>
      </w:pPr>
    </w:p>
    <w:p w14:paraId="5AE78B73" w14:textId="77777777" w:rsidR="009A343C" w:rsidRDefault="009A343C" w:rsidP="009A343C">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7FDDA193" w14:textId="77777777" w:rsidR="009A343C" w:rsidRDefault="009A343C" w:rsidP="009A343C">
      <w:pPr>
        <w:pStyle w:val="Prrafodelista"/>
        <w:rPr>
          <w:rFonts w:ascii="Arial" w:hAnsi="Arial" w:cs="Arial"/>
          <w:color w:val="000000" w:themeColor="text1"/>
          <w:sz w:val="20"/>
        </w:rPr>
      </w:pPr>
    </w:p>
    <w:p w14:paraId="748C8CB2" w14:textId="77777777" w:rsidR="009A343C" w:rsidRPr="00D4344A" w:rsidRDefault="009A343C" w:rsidP="009A343C">
      <w:pPr>
        <w:pStyle w:val="Textoindependiente"/>
        <w:widowControl w:val="0"/>
        <w:rPr>
          <w:rFonts w:ascii="Arial" w:hAnsi="Arial" w:cs="Arial"/>
          <w:color w:val="000000" w:themeColor="text1"/>
          <w:sz w:val="20"/>
          <w:szCs w:val="20"/>
        </w:rPr>
      </w:pPr>
    </w:p>
    <w:p w14:paraId="4EFE7216" w14:textId="77777777" w:rsidR="009A343C" w:rsidRPr="00D4344A" w:rsidRDefault="009A343C" w:rsidP="009A343C">
      <w:pPr>
        <w:pStyle w:val="Textoindependiente"/>
        <w:widowControl w:val="0"/>
        <w:rPr>
          <w:rFonts w:ascii="Arial" w:hAnsi="Arial" w:cs="Arial"/>
          <w:color w:val="000000" w:themeColor="text1"/>
          <w:sz w:val="20"/>
          <w:szCs w:val="20"/>
        </w:rPr>
      </w:pPr>
    </w:p>
    <w:p w14:paraId="126BA5B7" w14:textId="77777777" w:rsidR="009A343C" w:rsidRPr="00D4344A" w:rsidRDefault="009A343C" w:rsidP="009A343C">
      <w:pPr>
        <w:pStyle w:val="Textoindependiente"/>
        <w:widowControl w:val="0"/>
        <w:rPr>
          <w:rFonts w:ascii="Arial" w:hAnsi="Arial" w:cs="Arial"/>
          <w:color w:val="000000" w:themeColor="text1"/>
          <w:sz w:val="20"/>
          <w:szCs w:val="20"/>
        </w:rPr>
      </w:pPr>
    </w:p>
    <w:p w14:paraId="46C10A4A"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9A343C" w:rsidRPr="00D4344A" w14:paraId="063FEDF9" w14:textId="77777777" w:rsidTr="00012067">
        <w:trPr>
          <w:trHeight w:val="169"/>
        </w:trPr>
        <w:tc>
          <w:tcPr>
            <w:tcW w:w="3913" w:type="dxa"/>
          </w:tcPr>
          <w:p w14:paraId="76B4842F"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9A343C" w:rsidRPr="00D4344A" w14:paraId="3386F26D" w14:textId="77777777" w:rsidTr="00012067">
        <w:trPr>
          <w:trHeight w:val="708"/>
        </w:trPr>
        <w:tc>
          <w:tcPr>
            <w:tcW w:w="3913" w:type="dxa"/>
          </w:tcPr>
          <w:p w14:paraId="5D991656" w14:textId="77777777" w:rsidR="009A343C" w:rsidRPr="00D4344A" w:rsidRDefault="009A343C" w:rsidP="00012067">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FAD9E0" w14:textId="77777777" w:rsidR="009A343C" w:rsidRPr="00D4344A" w:rsidRDefault="009A343C" w:rsidP="00012067">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6855126" w14:textId="77777777" w:rsidR="009A343C" w:rsidRPr="00D4344A" w:rsidRDefault="009A343C" w:rsidP="00012067">
            <w:pPr>
              <w:spacing w:before="60"/>
              <w:jc w:val="center"/>
              <w:rPr>
                <w:rFonts w:ascii="Arial" w:hAnsi="Arial" w:cs="Arial"/>
                <w:color w:val="000000" w:themeColor="text1"/>
                <w:sz w:val="20"/>
              </w:rPr>
            </w:pPr>
          </w:p>
        </w:tc>
      </w:tr>
    </w:tbl>
    <w:p w14:paraId="5B0F0E59" w14:textId="77777777" w:rsidR="009A343C" w:rsidRPr="00D4344A" w:rsidRDefault="009A343C" w:rsidP="009A343C">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6BA6427F" w14:textId="77777777" w:rsidR="009A343C" w:rsidRPr="00D4344A" w:rsidRDefault="009A343C" w:rsidP="009A343C">
      <w:pPr>
        <w:jc w:val="both"/>
        <w:rPr>
          <w:rFonts w:ascii="Arial" w:hAnsi="Arial" w:cs="Arial"/>
          <w:color w:val="000000" w:themeColor="text1"/>
          <w:sz w:val="20"/>
        </w:rPr>
      </w:pPr>
    </w:p>
    <w:p w14:paraId="6451FDFE" w14:textId="77777777" w:rsidR="009A343C" w:rsidRPr="00D4344A" w:rsidRDefault="009A343C" w:rsidP="009A343C">
      <w:pPr>
        <w:rPr>
          <w:rFonts w:ascii="Arial" w:hAnsi="Arial" w:cs="Arial"/>
          <w:sz w:val="20"/>
        </w:rPr>
      </w:pPr>
    </w:p>
    <w:p w14:paraId="3889DCDB" w14:textId="77777777" w:rsidR="009A343C" w:rsidRPr="00D4344A" w:rsidRDefault="009A343C" w:rsidP="009A343C">
      <w:pPr>
        <w:rPr>
          <w:rFonts w:ascii="Arial" w:hAnsi="Arial" w:cs="Arial"/>
          <w:sz w:val="20"/>
        </w:rPr>
      </w:pPr>
    </w:p>
    <w:p w14:paraId="1BEA8066" w14:textId="77777777" w:rsidR="009A343C" w:rsidRPr="00D4344A" w:rsidRDefault="009A343C" w:rsidP="009A343C">
      <w:pPr>
        <w:rPr>
          <w:rFonts w:ascii="Arial" w:hAnsi="Arial" w:cs="Arial"/>
          <w:sz w:val="20"/>
        </w:rPr>
      </w:pPr>
    </w:p>
    <w:p w14:paraId="0E4C7D6F" w14:textId="77777777" w:rsidR="009A343C" w:rsidRPr="00D4344A" w:rsidRDefault="009A343C" w:rsidP="009A343C">
      <w:pPr>
        <w:rPr>
          <w:rFonts w:ascii="Arial" w:hAnsi="Arial" w:cs="Arial"/>
          <w:sz w:val="20"/>
        </w:rPr>
      </w:pPr>
    </w:p>
    <w:p w14:paraId="2774BD87" w14:textId="77777777" w:rsidR="009A343C" w:rsidRDefault="009A343C" w:rsidP="009A343C">
      <w:pPr>
        <w:spacing w:line="278" w:lineRule="auto"/>
        <w:rPr>
          <w:rFonts w:ascii="Arial" w:hAnsi="Arial" w:cs="Arial"/>
          <w:sz w:val="20"/>
        </w:rPr>
      </w:pPr>
    </w:p>
    <w:p w14:paraId="4497B258" w14:textId="77777777" w:rsidR="009A343C" w:rsidRDefault="009A343C" w:rsidP="009A343C">
      <w:pPr>
        <w:spacing w:line="278" w:lineRule="auto"/>
        <w:rPr>
          <w:rFonts w:ascii="Arial" w:hAnsi="Arial" w:cs="Arial"/>
          <w:sz w:val="20"/>
        </w:rPr>
      </w:pPr>
    </w:p>
    <w:p w14:paraId="0AA1ACB1" w14:textId="77777777" w:rsidR="009A343C" w:rsidRDefault="009A343C" w:rsidP="009A343C">
      <w:pPr>
        <w:spacing w:line="278" w:lineRule="auto"/>
        <w:rPr>
          <w:rFonts w:ascii="Arial" w:hAnsi="Arial" w:cs="Arial"/>
          <w:sz w:val="20"/>
        </w:rPr>
      </w:pPr>
    </w:p>
    <w:p w14:paraId="776ACA27" w14:textId="77777777" w:rsidR="009A343C" w:rsidRDefault="009A343C" w:rsidP="009A343C">
      <w:pPr>
        <w:spacing w:line="278" w:lineRule="auto"/>
        <w:rPr>
          <w:rFonts w:ascii="Arial" w:hAnsi="Arial" w:cs="Arial"/>
          <w:sz w:val="20"/>
        </w:rPr>
      </w:pPr>
    </w:p>
    <w:p w14:paraId="56DA41CA" w14:textId="77777777" w:rsidR="009A343C" w:rsidRDefault="009A343C" w:rsidP="009A343C">
      <w:pPr>
        <w:spacing w:line="278" w:lineRule="auto"/>
        <w:rPr>
          <w:rFonts w:ascii="Arial" w:hAnsi="Arial" w:cs="Arial"/>
          <w:sz w:val="20"/>
        </w:rPr>
      </w:pPr>
    </w:p>
    <w:p w14:paraId="0E1AB389" w14:textId="77777777" w:rsidR="009A343C" w:rsidRDefault="009A343C" w:rsidP="009A343C">
      <w:pPr>
        <w:spacing w:line="278" w:lineRule="auto"/>
        <w:rPr>
          <w:rFonts w:ascii="Arial" w:hAnsi="Arial" w:cs="Arial"/>
          <w:sz w:val="20"/>
        </w:rPr>
      </w:pPr>
    </w:p>
    <w:p w14:paraId="31663762" w14:textId="77777777" w:rsidR="009A343C" w:rsidRDefault="009A343C" w:rsidP="009A343C">
      <w:pPr>
        <w:spacing w:line="278" w:lineRule="auto"/>
        <w:rPr>
          <w:rFonts w:ascii="Arial" w:hAnsi="Arial" w:cs="Arial"/>
          <w:sz w:val="20"/>
        </w:rPr>
      </w:pPr>
    </w:p>
    <w:p w14:paraId="39676F50" w14:textId="77777777" w:rsidR="009A343C" w:rsidRDefault="009A343C" w:rsidP="009A343C">
      <w:pPr>
        <w:spacing w:line="278" w:lineRule="auto"/>
        <w:rPr>
          <w:rFonts w:ascii="Arial" w:hAnsi="Arial" w:cs="Arial"/>
          <w:sz w:val="20"/>
        </w:rPr>
      </w:pPr>
    </w:p>
    <w:p w14:paraId="50261931" w14:textId="77777777" w:rsidR="009A343C" w:rsidRDefault="009A343C" w:rsidP="009A343C">
      <w:pPr>
        <w:spacing w:line="278" w:lineRule="auto"/>
        <w:rPr>
          <w:rFonts w:ascii="Arial" w:hAnsi="Arial" w:cs="Arial"/>
          <w:sz w:val="20"/>
        </w:rPr>
      </w:pPr>
    </w:p>
    <w:p w14:paraId="60A1516E" w14:textId="77777777" w:rsidR="009A343C" w:rsidRDefault="009A343C" w:rsidP="009A343C">
      <w:pPr>
        <w:spacing w:line="278" w:lineRule="auto"/>
        <w:rPr>
          <w:rFonts w:ascii="Arial" w:hAnsi="Arial" w:cs="Arial"/>
          <w:sz w:val="20"/>
        </w:rPr>
      </w:pPr>
    </w:p>
    <w:p w14:paraId="27BDC0A1" w14:textId="77777777" w:rsidR="009A343C" w:rsidRDefault="009A343C" w:rsidP="009A343C">
      <w:pPr>
        <w:spacing w:line="278" w:lineRule="auto"/>
        <w:rPr>
          <w:rFonts w:ascii="Arial" w:hAnsi="Arial" w:cs="Arial"/>
          <w:sz w:val="20"/>
        </w:rPr>
      </w:pPr>
    </w:p>
    <w:p w14:paraId="3593A7E5" w14:textId="77777777" w:rsidR="009A343C" w:rsidRDefault="009A343C" w:rsidP="009A343C">
      <w:pPr>
        <w:spacing w:line="278" w:lineRule="auto"/>
        <w:rPr>
          <w:rFonts w:ascii="Arial" w:hAnsi="Arial" w:cs="Arial"/>
          <w:sz w:val="20"/>
        </w:rPr>
      </w:pPr>
    </w:p>
    <w:p w14:paraId="7C9CDA00" w14:textId="77777777" w:rsidR="009A343C" w:rsidRDefault="009A343C" w:rsidP="009A343C">
      <w:pPr>
        <w:spacing w:line="278" w:lineRule="auto"/>
        <w:rPr>
          <w:rFonts w:ascii="Arial" w:hAnsi="Arial" w:cs="Arial"/>
          <w:sz w:val="20"/>
        </w:rPr>
      </w:pPr>
    </w:p>
    <w:p w14:paraId="28641BBA" w14:textId="77777777" w:rsidR="009A343C" w:rsidRDefault="009A343C" w:rsidP="009A343C">
      <w:pPr>
        <w:spacing w:line="278" w:lineRule="auto"/>
        <w:rPr>
          <w:rFonts w:ascii="Arial" w:hAnsi="Arial" w:cs="Arial"/>
          <w:sz w:val="20"/>
        </w:rPr>
      </w:pPr>
    </w:p>
    <w:p w14:paraId="23886D70" w14:textId="77777777" w:rsidR="009A343C" w:rsidRDefault="009A343C" w:rsidP="009A343C">
      <w:pPr>
        <w:spacing w:line="278" w:lineRule="auto"/>
        <w:rPr>
          <w:rFonts w:ascii="Arial" w:hAnsi="Arial" w:cs="Arial"/>
          <w:sz w:val="20"/>
        </w:rPr>
      </w:pPr>
    </w:p>
    <w:p w14:paraId="43DB2460" w14:textId="77777777" w:rsidR="009A343C" w:rsidRDefault="009A343C" w:rsidP="009A343C">
      <w:pPr>
        <w:spacing w:line="278" w:lineRule="auto"/>
        <w:rPr>
          <w:rFonts w:ascii="Arial" w:hAnsi="Arial" w:cs="Arial"/>
          <w:sz w:val="20"/>
        </w:rPr>
      </w:pPr>
    </w:p>
    <w:p w14:paraId="490F43AD" w14:textId="77777777" w:rsidR="009A343C" w:rsidRPr="00D4344A" w:rsidRDefault="009A343C" w:rsidP="009A343C">
      <w:pPr>
        <w:spacing w:line="278" w:lineRule="auto"/>
        <w:rPr>
          <w:rFonts w:ascii="Arial" w:hAnsi="Arial" w:cs="Arial"/>
          <w:sz w:val="20"/>
        </w:rPr>
      </w:pPr>
    </w:p>
    <w:p w14:paraId="09237857" w14:textId="79651C6C" w:rsidR="00AB1FFC" w:rsidRPr="00D4344A" w:rsidRDefault="00AB1FFC" w:rsidP="009A343C">
      <w:pPr>
        <w:pStyle w:val="Ttulo2"/>
        <w:tabs>
          <w:tab w:val="left" w:pos="2552"/>
        </w:tabs>
        <w:jc w:val="center"/>
        <w:rPr>
          <w:rFonts w:ascii="Arial" w:hAnsi="Arial" w:cs="Arial"/>
          <w:sz w:val="20"/>
        </w:rPr>
      </w:pPr>
    </w:p>
    <w:sectPr w:rsidR="00AB1FFC"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EE0F7" w14:textId="77777777" w:rsidR="007D086C" w:rsidRDefault="007D086C">
      <w:r>
        <w:separator/>
      </w:r>
    </w:p>
  </w:endnote>
  <w:endnote w:type="continuationSeparator" w:id="0">
    <w:p w14:paraId="242E0F71" w14:textId="77777777" w:rsidR="007D086C" w:rsidRDefault="007D0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C9E6B" w14:textId="77777777" w:rsidR="007D086C" w:rsidRDefault="007D086C">
      <w:r>
        <w:separator/>
      </w:r>
    </w:p>
  </w:footnote>
  <w:footnote w:type="continuationSeparator" w:id="0">
    <w:p w14:paraId="38B690B7" w14:textId="77777777" w:rsidR="007D086C" w:rsidRDefault="007D08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13C3"/>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3C"/>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49EA"/>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4E32"/>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2F68"/>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86C"/>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E58"/>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533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43C"/>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403"/>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0C8"/>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01F"/>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4B"/>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3154</TotalTime>
  <Pages>3</Pages>
  <Words>590</Words>
  <Characters>3441</Characters>
  <Application>Microsoft Office Word</Application>
  <DocSecurity>0</DocSecurity>
  <Lines>149</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276</cp:revision>
  <cp:lastPrinted>2016-08-17T17:53:00Z</cp:lastPrinted>
  <dcterms:created xsi:type="dcterms:W3CDTF">2022-02-03T23:04:00Z</dcterms:created>
  <dcterms:modified xsi:type="dcterms:W3CDTF">2026-03-30T16:49:00Z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