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492" w:type="dxa"/>
        <w:tblInd w:w="279" w:type="dxa"/>
        <w:tblLook w:val="04A0" w:firstRow="1" w:lastRow="0" w:firstColumn="1" w:lastColumn="0" w:noHBand="0" w:noVBand="1"/>
      </w:tblPr>
      <w:tblGrid>
        <w:gridCol w:w="5010"/>
        <w:gridCol w:w="916"/>
        <w:gridCol w:w="1168"/>
        <w:gridCol w:w="1174"/>
        <w:gridCol w:w="1224"/>
      </w:tblGrid>
      <w:tr w:rsidR="00F279ED" w:rsidRPr="00AE6DA9" w14:paraId="5B1E63B4" w14:textId="77777777" w:rsidTr="00F279ED">
        <w:trPr>
          <w:trHeight w:val="570"/>
        </w:trPr>
        <w:tc>
          <w:tcPr>
            <w:tcW w:w="5010" w:type="dxa"/>
            <w:vAlign w:val="center"/>
          </w:tcPr>
          <w:p w14:paraId="62D60424" w14:textId="77777777" w:rsidR="00F279ED" w:rsidRPr="00AE6DA9" w:rsidRDefault="00F279E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916" w:type="dxa"/>
            <w:vAlign w:val="center"/>
          </w:tcPr>
          <w:p w14:paraId="4AE4800B" w14:textId="6BF401F9" w:rsidR="00F279ED" w:rsidRPr="00AE6DA9" w:rsidRDefault="00F279ED" w:rsidP="00811931">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UNIDAD</w:t>
            </w:r>
          </w:p>
        </w:tc>
        <w:tc>
          <w:tcPr>
            <w:tcW w:w="1168" w:type="dxa"/>
            <w:vAlign w:val="center"/>
          </w:tcPr>
          <w:p w14:paraId="4769B8D6" w14:textId="59591E19" w:rsidR="00F279ED" w:rsidRPr="00AE6DA9" w:rsidRDefault="00F279E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174" w:type="dxa"/>
            <w:vAlign w:val="center"/>
          </w:tcPr>
          <w:p w14:paraId="08CDFAF1" w14:textId="1150557F" w:rsidR="00F279ED" w:rsidRPr="00AE6DA9" w:rsidRDefault="00F279ED" w:rsidP="00811931">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PRECIO UNITARIO</w:t>
            </w:r>
          </w:p>
        </w:tc>
        <w:tc>
          <w:tcPr>
            <w:tcW w:w="1224" w:type="dxa"/>
            <w:vAlign w:val="center"/>
          </w:tcPr>
          <w:p w14:paraId="0CF933C0" w14:textId="414ED855" w:rsidR="00F279ED" w:rsidRPr="00AE6DA9" w:rsidRDefault="00F279E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F279ED" w:rsidRPr="00AE6DA9" w:rsidRDefault="00F279E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F279ED" w:rsidRPr="00AE6DA9" w14:paraId="132352FB" w14:textId="77777777" w:rsidTr="00F279ED">
        <w:trPr>
          <w:trHeight w:val="665"/>
        </w:trPr>
        <w:tc>
          <w:tcPr>
            <w:tcW w:w="5010" w:type="dxa"/>
            <w:vAlign w:val="center"/>
          </w:tcPr>
          <w:p w14:paraId="37E3D22C" w14:textId="67BC67B0" w:rsidR="00F279ED" w:rsidRPr="001D349B" w:rsidRDefault="00F279ED" w:rsidP="00811931">
            <w:pPr>
              <w:spacing w:line="278" w:lineRule="auto"/>
              <w:rPr>
                <w:rFonts w:ascii="Arial" w:eastAsia="Times New Roman" w:hAnsi="Arial" w:cs="Arial"/>
                <w:bCs/>
                <w:color w:val="auto"/>
                <w:sz w:val="18"/>
                <w:lang w:val="es-ES" w:eastAsia="en-US"/>
              </w:rPr>
            </w:pPr>
            <w:r w:rsidRPr="0088270A">
              <w:rPr>
                <w:rFonts w:ascii="Arial Narrow" w:eastAsia="Calibri" w:hAnsi="Arial Narrow" w:cs="Calibri"/>
                <w:sz w:val="20"/>
              </w:rPr>
              <w:t xml:space="preserve">Servicio de publicación de avisos en la red social </w:t>
            </w:r>
            <w:r>
              <w:rPr>
                <w:rFonts w:ascii="Arial Narrow" w:eastAsia="Calibri" w:hAnsi="Arial Narrow" w:cs="Calibri"/>
                <w:sz w:val="20"/>
              </w:rPr>
              <w:t>LinkedIn.</w:t>
            </w:r>
          </w:p>
        </w:tc>
        <w:tc>
          <w:tcPr>
            <w:tcW w:w="916" w:type="dxa"/>
            <w:vAlign w:val="center"/>
          </w:tcPr>
          <w:p w14:paraId="404CF1A1" w14:textId="1F951968" w:rsidR="00F279ED" w:rsidRDefault="00F279ED"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CPM</w:t>
            </w:r>
          </w:p>
        </w:tc>
        <w:tc>
          <w:tcPr>
            <w:tcW w:w="1168" w:type="dxa"/>
            <w:vAlign w:val="center"/>
          </w:tcPr>
          <w:p w14:paraId="3A02BD66" w14:textId="376BA19B" w:rsidR="00F279ED" w:rsidRPr="00AE6DA9" w:rsidRDefault="00F279ED"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5,000</w:t>
            </w:r>
          </w:p>
        </w:tc>
        <w:tc>
          <w:tcPr>
            <w:tcW w:w="1174" w:type="dxa"/>
            <w:vAlign w:val="center"/>
          </w:tcPr>
          <w:p w14:paraId="559C4180" w14:textId="77777777" w:rsidR="00F279ED" w:rsidRPr="00AE6DA9" w:rsidRDefault="00F279ED" w:rsidP="00811931">
            <w:pPr>
              <w:widowControl w:val="0"/>
              <w:jc w:val="right"/>
              <w:rPr>
                <w:rFonts w:ascii="Arial" w:eastAsia="Times New Roman" w:hAnsi="Arial" w:cs="Arial"/>
                <w:color w:val="auto"/>
                <w:sz w:val="18"/>
                <w:lang w:val="es-ES" w:eastAsia="en-US"/>
              </w:rPr>
            </w:pPr>
          </w:p>
        </w:tc>
        <w:tc>
          <w:tcPr>
            <w:tcW w:w="1224" w:type="dxa"/>
            <w:vAlign w:val="center"/>
          </w:tcPr>
          <w:p w14:paraId="33D87C3F" w14:textId="58A88FAA" w:rsidR="00F279ED" w:rsidRPr="00AE6DA9" w:rsidRDefault="00F279ED" w:rsidP="00811931">
            <w:pPr>
              <w:widowControl w:val="0"/>
              <w:jc w:val="right"/>
              <w:rPr>
                <w:rFonts w:ascii="Arial" w:eastAsia="Times New Roman" w:hAnsi="Arial" w:cs="Arial"/>
                <w:color w:val="auto"/>
                <w:sz w:val="18"/>
                <w:lang w:val="es-ES" w:eastAsia="en-US"/>
              </w:rPr>
            </w:pPr>
          </w:p>
        </w:tc>
      </w:tr>
    </w:tbl>
    <w:p w14:paraId="1FB9327A" w14:textId="77777777" w:rsidR="001D349B" w:rsidRDefault="001D349B"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683A1A5D" w14:textId="77777777" w:rsidR="00FF01DB" w:rsidRDefault="00FF01DB" w:rsidP="0084407F">
      <w:pPr>
        <w:autoSpaceDE w:val="0"/>
        <w:autoSpaceDN w:val="0"/>
        <w:adjustRightInd w:val="0"/>
        <w:jc w:val="both"/>
        <w:rPr>
          <w:rFonts w:ascii="Arial Narrow" w:eastAsia="Calibri" w:hAnsi="Arial Narrow" w:cs="Calibri"/>
          <w:b/>
          <w:bCs/>
          <w:sz w:val="20"/>
        </w:rPr>
      </w:pPr>
    </w:p>
    <w:p w14:paraId="2117AFA7" w14:textId="77777777" w:rsidR="0084407F" w:rsidRDefault="0084407F"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46B1B" w14:textId="77777777" w:rsidR="00380DB9" w:rsidRDefault="00380DB9">
      <w:r>
        <w:separator/>
      </w:r>
    </w:p>
  </w:endnote>
  <w:endnote w:type="continuationSeparator" w:id="0">
    <w:p w14:paraId="3DA9CB49" w14:textId="77777777" w:rsidR="00380DB9" w:rsidRDefault="00380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E7D66" w14:textId="77777777" w:rsidR="00380DB9" w:rsidRDefault="00380DB9">
      <w:r>
        <w:separator/>
      </w:r>
    </w:p>
  </w:footnote>
  <w:footnote w:type="continuationSeparator" w:id="0">
    <w:p w14:paraId="1F8381A0" w14:textId="77777777" w:rsidR="00380DB9" w:rsidRDefault="00380D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49B"/>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5FD"/>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DB9"/>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333"/>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0D8"/>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4C7"/>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70"/>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9B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0FB4"/>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709"/>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07F"/>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013"/>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8E4"/>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0C8"/>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1F2C"/>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C83"/>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EA"/>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79E"/>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9ED"/>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1DB"/>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114</Words>
  <Characters>648</Characters>
  <Application>Microsoft Office Word</Application>
  <DocSecurity>0</DocSecurity>
  <Lines>13</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276</cp:revision>
  <cp:lastPrinted>2016-08-17T17:53:00Z</cp:lastPrinted>
  <dcterms:created xsi:type="dcterms:W3CDTF">2022-02-03T23:04:00Z</dcterms:created>
  <dcterms:modified xsi:type="dcterms:W3CDTF">2026-03-30T16:31:00Z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