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26923654" w:rsidR="00CE79EA" w:rsidRPr="00E90A5B" w:rsidRDefault="009D742B" w:rsidP="00494EB4">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E</w:t>
            </w:r>
            <w:r w:rsidRPr="009D742B">
              <w:rPr>
                <w:rFonts w:ascii="Arial" w:eastAsia="Times New Roman" w:hAnsi="Arial" w:cs="Arial"/>
                <w:b/>
                <w:bCs/>
                <w:color w:val="000000" w:themeColor="text1"/>
                <w:sz w:val="18"/>
                <w:lang w:eastAsia="en-US"/>
              </w:rPr>
              <w:t>xclusividad</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9D742B" w:rsidRPr="00E90A5B" w14:paraId="75F0631F"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tcPr>
          <w:p w14:paraId="47805E46" w14:textId="70495FE9" w:rsidR="009D742B" w:rsidRPr="00E90A5B" w:rsidRDefault="009D742B" w:rsidP="00494EB4">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Decoración </w:t>
            </w:r>
          </w:p>
        </w:tc>
        <w:tc>
          <w:tcPr>
            <w:tcW w:w="2268" w:type="dxa"/>
            <w:tcBorders>
              <w:top w:val="single" w:sz="6" w:space="0" w:color="auto"/>
              <w:left w:val="single" w:sz="6" w:space="0" w:color="auto"/>
              <w:bottom w:val="single" w:sz="6" w:space="0" w:color="auto"/>
              <w:right w:val="single" w:sz="6" w:space="0" w:color="auto"/>
            </w:tcBorders>
            <w:vAlign w:val="center"/>
          </w:tcPr>
          <w:p w14:paraId="22AD85BD" w14:textId="77777777" w:rsidR="009D742B" w:rsidRPr="00E90A5B" w:rsidRDefault="009D742B" w:rsidP="00494EB4">
            <w:pPr>
              <w:widowControl w:val="0"/>
              <w:jc w:val="both"/>
              <w:rPr>
                <w:rFonts w:ascii="Arial" w:eastAsia="Times New Roman" w:hAnsi="Arial" w:cs="Arial"/>
                <w:b/>
                <w:bCs/>
                <w:color w:val="000000" w:themeColor="text1"/>
                <w:sz w:val="18"/>
                <w:lang w:eastAsia="en-US"/>
              </w:rPr>
            </w:pPr>
          </w:p>
        </w:tc>
      </w:tr>
      <w:tr w:rsidR="009D742B" w:rsidRPr="00E90A5B" w14:paraId="702C85A8"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tcPr>
          <w:p w14:paraId="6D832777" w14:textId="0695E185" w:rsidR="009D742B" w:rsidRPr="00E90A5B" w:rsidRDefault="009D742B" w:rsidP="00494EB4">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S</w:t>
            </w:r>
            <w:r w:rsidRPr="009D742B">
              <w:rPr>
                <w:rFonts w:ascii="Arial" w:eastAsia="Times New Roman" w:hAnsi="Arial" w:cs="Arial"/>
                <w:b/>
                <w:bCs/>
                <w:color w:val="000000" w:themeColor="text1"/>
                <w:sz w:val="18"/>
                <w:lang w:eastAsia="en-US"/>
              </w:rPr>
              <w:t>ervicio de cena</w:t>
            </w:r>
          </w:p>
        </w:tc>
        <w:tc>
          <w:tcPr>
            <w:tcW w:w="2268" w:type="dxa"/>
            <w:tcBorders>
              <w:top w:val="single" w:sz="6" w:space="0" w:color="auto"/>
              <w:left w:val="single" w:sz="6" w:space="0" w:color="auto"/>
              <w:bottom w:val="single" w:sz="6" w:space="0" w:color="auto"/>
              <w:right w:val="single" w:sz="6" w:space="0" w:color="auto"/>
            </w:tcBorders>
            <w:vAlign w:val="center"/>
          </w:tcPr>
          <w:p w14:paraId="5B8DF63E" w14:textId="77777777" w:rsidR="009D742B" w:rsidRPr="00E90A5B" w:rsidRDefault="009D742B" w:rsidP="00494EB4">
            <w:pPr>
              <w:widowControl w:val="0"/>
              <w:jc w:val="both"/>
              <w:rPr>
                <w:rFonts w:ascii="Arial" w:eastAsia="Times New Roman" w:hAnsi="Arial" w:cs="Arial"/>
                <w:b/>
                <w:bCs/>
                <w:color w:val="000000" w:themeColor="text1"/>
                <w:sz w:val="18"/>
                <w:lang w:eastAsia="en-US"/>
              </w:rPr>
            </w:pP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4AA08F29"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9D742B">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70CA8" w14:textId="77777777" w:rsidR="001D7C99" w:rsidRDefault="001D7C99">
      <w:r>
        <w:separator/>
      </w:r>
    </w:p>
  </w:endnote>
  <w:endnote w:type="continuationSeparator" w:id="0">
    <w:p w14:paraId="3EF5DDED" w14:textId="77777777" w:rsidR="001D7C99" w:rsidRDefault="001D7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136DA" w14:textId="77777777" w:rsidR="001D7C99" w:rsidRDefault="001D7C99">
      <w:r>
        <w:separator/>
      </w:r>
    </w:p>
  </w:footnote>
  <w:footnote w:type="continuationSeparator" w:id="0">
    <w:p w14:paraId="24CA7A42" w14:textId="77777777" w:rsidR="001D7C99" w:rsidRDefault="001D7C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D7C99"/>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559"/>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42B"/>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630</Characters>
  <Application>Microsoft Office Word</Application>
  <DocSecurity>0</DocSecurity>
  <Lines>45</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2026-04-08T15:31:00Z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