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0510D1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AC4D4E">
        <w:rPr>
          <w:rFonts w:ascii="Arial" w:hAnsi="Arial" w:cs="Arial"/>
          <w:color w:val="000000" w:themeColor="text1"/>
          <w:sz w:val="20"/>
        </w:rPr>
        <w:t>la a</w:t>
      </w:r>
      <w:r w:rsidR="00AC4D4E" w:rsidRPr="00AC4D4E">
        <w:rPr>
          <w:rFonts w:ascii="Arial" w:hAnsi="Arial" w:cs="Arial"/>
          <w:color w:val="000000" w:themeColor="text1"/>
          <w:sz w:val="20"/>
        </w:rPr>
        <w:t xml:space="preserve">dquisición de útiles de oficina (cartulinas y papel </w:t>
      </w:r>
      <w:proofErr w:type="spellStart"/>
      <w:r w:rsidR="00AC4D4E" w:rsidRPr="00AC4D4E">
        <w:rPr>
          <w:rFonts w:ascii="Arial" w:hAnsi="Arial" w:cs="Arial"/>
          <w:color w:val="000000" w:themeColor="text1"/>
          <w:sz w:val="20"/>
        </w:rPr>
        <w:t>klupac</w:t>
      </w:r>
      <w:proofErr w:type="spellEnd"/>
      <w:r w:rsidR="00AC4D4E" w:rsidRPr="00AC4D4E">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823"/>
        <w:gridCol w:w="995"/>
        <w:gridCol w:w="2156"/>
        <w:gridCol w:w="2326"/>
      </w:tblGrid>
      <w:tr w:rsidR="00664B54" w:rsidRPr="00E90A5B" w14:paraId="66327541" w14:textId="77777777" w:rsidTr="00A91CA5">
        <w:trPr>
          <w:trHeight w:val="349"/>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ED3941" w14:textId="77777777" w:rsidR="00664B54" w:rsidRPr="00E90A5B" w:rsidRDefault="00664B54" w:rsidP="00A91CA5">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BA1B73"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BBE465"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35B375"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664B54" w:rsidRPr="00E90A5B" w14:paraId="68F22A65" w14:textId="77777777" w:rsidTr="00A91CA5">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38C93214" w14:textId="77777777" w:rsidR="00664B54"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PAPEL KLUPAC 80GR.</w:t>
            </w:r>
          </w:p>
          <w:p w14:paraId="1992FF96" w14:textId="77777777" w:rsidR="00664B54" w:rsidRPr="00E90A5B"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Pliegos de tamaño: 155 cm x 121 cm.</w:t>
            </w:r>
          </w:p>
        </w:tc>
        <w:tc>
          <w:tcPr>
            <w:tcW w:w="995" w:type="dxa"/>
            <w:tcBorders>
              <w:top w:val="single" w:sz="4" w:space="0" w:color="auto"/>
              <w:left w:val="single" w:sz="4" w:space="0" w:color="auto"/>
              <w:bottom w:val="single" w:sz="4" w:space="0" w:color="auto"/>
              <w:right w:val="single" w:sz="4" w:space="0" w:color="auto"/>
            </w:tcBorders>
            <w:vAlign w:val="center"/>
          </w:tcPr>
          <w:p w14:paraId="3763DA8F"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100</w:t>
            </w:r>
          </w:p>
        </w:tc>
        <w:tc>
          <w:tcPr>
            <w:tcW w:w="2156" w:type="dxa"/>
            <w:tcBorders>
              <w:top w:val="single" w:sz="4" w:space="0" w:color="auto"/>
              <w:left w:val="single" w:sz="4" w:space="0" w:color="auto"/>
              <w:bottom w:val="single" w:sz="4" w:space="0" w:color="auto"/>
              <w:right w:val="single" w:sz="4" w:space="0" w:color="auto"/>
            </w:tcBorders>
            <w:vAlign w:val="center"/>
          </w:tcPr>
          <w:p w14:paraId="0CC47B37"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68B7A998" w14:textId="77777777" w:rsidR="00664B54" w:rsidRPr="00E90A5B" w:rsidRDefault="00664B54" w:rsidP="00A91CA5">
            <w:pPr>
              <w:widowControl w:val="0"/>
              <w:jc w:val="both"/>
              <w:rPr>
                <w:rFonts w:ascii="Arial" w:eastAsia="Times New Roman" w:hAnsi="Arial" w:cs="Arial"/>
                <w:b/>
                <w:bCs/>
                <w:color w:val="000000" w:themeColor="text1"/>
                <w:sz w:val="18"/>
                <w:lang w:val="es-ES" w:eastAsia="en-US"/>
              </w:rPr>
            </w:pPr>
          </w:p>
        </w:tc>
      </w:tr>
      <w:tr w:rsidR="00664B54" w:rsidRPr="00E90A5B" w14:paraId="587CDAB2" w14:textId="77777777" w:rsidTr="00A91CA5">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2D516066" w14:textId="77777777" w:rsidR="00664B54"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OPALINA BLANCO 180 GR.</w:t>
            </w:r>
          </w:p>
          <w:p w14:paraId="25EBFEA0" w14:textId="77777777" w:rsidR="00664B54" w:rsidRPr="00BD6C27"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6994043C"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6E734FE8"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58CD5684" w14:textId="77777777" w:rsidR="00664B54" w:rsidRPr="00E90A5B" w:rsidRDefault="00664B54" w:rsidP="00A91CA5">
            <w:pPr>
              <w:widowControl w:val="0"/>
              <w:jc w:val="both"/>
              <w:rPr>
                <w:rFonts w:ascii="Arial" w:eastAsia="Times New Roman" w:hAnsi="Arial" w:cs="Arial"/>
                <w:b/>
                <w:bCs/>
                <w:color w:val="000000" w:themeColor="text1"/>
                <w:sz w:val="18"/>
                <w:lang w:val="es-ES" w:eastAsia="en-US"/>
              </w:rPr>
            </w:pPr>
          </w:p>
        </w:tc>
      </w:tr>
      <w:tr w:rsidR="00664B54" w:rsidRPr="00E90A5B" w14:paraId="1CCDC892" w14:textId="77777777" w:rsidTr="00A91CA5">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48DEC936" w14:textId="77777777" w:rsidR="00664B54"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OPALINA ROSADA 180 GR.</w:t>
            </w:r>
          </w:p>
          <w:p w14:paraId="25DA01B3" w14:textId="77777777" w:rsidR="00664B54" w:rsidRPr="00BD6C27"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377FE4C7"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40787B56"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6920724C" w14:textId="77777777" w:rsidR="00664B54" w:rsidRPr="00E90A5B" w:rsidRDefault="00664B54" w:rsidP="00A91CA5">
            <w:pPr>
              <w:widowControl w:val="0"/>
              <w:jc w:val="both"/>
              <w:rPr>
                <w:rFonts w:ascii="Arial" w:eastAsia="Times New Roman" w:hAnsi="Arial" w:cs="Arial"/>
                <w:b/>
                <w:bCs/>
                <w:color w:val="000000" w:themeColor="text1"/>
                <w:sz w:val="18"/>
                <w:lang w:val="es-ES" w:eastAsia="en-US"/>
              </w:rPr>
            </w:pPr>
          </w:p>
        </w:tc>
      </w:tr>
      <w:tr w:rsidR="00664B54" w:rsidRPr="00E90A5B" w14:paraId="388896BF" w14:textId="77777777" w:rsidTr="00A91CA5">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1D943F4A" w14:textId="77777777" w:rsidR="00664B54"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OPALINA VERDE 180 GR.</w:t>
            </w:r>
          </w:p>
          <w:p w14:paraId="5B4CC0D7" w14:textId="77777777" w:rsidR="00664B54" w:rsidRPr="00BD6C27"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2A8ED278"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442D21AE"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271F31F" w14:textId="77777777" w:rsidR="00664B54" w:rsidRPr="00E90A5B" w:rsidRDefault="00664B54" w:rsidP="00A91CA5">
            <w:pPr>
              <w:widowControl w:val="0"/>
              <w:jc w:val="both"/>
              <w:rPr>
                <w:rFonts w:ascii="Arial" w:eastAsia="Times New Roman" w:hAnsi="Arial" w:cs="Arial"/>
                <w:b/>
                <w:bCs/>
                <w:color w:val="000000" w:themeColor="text1"/>
                <w:sz w:val="18"/>
                <w:lang w:val="es-ES" w:eastAsia="en-US"/>
              </w:rPr>
            </w:pPr>
          </w:p>
        </w:tc>
      </w:tr>
      <w:tr w:rsidR="00664B54" w:rsidRPr="00E90A5B" w14:paraId="1DB76F5F" w14:textId="77777777" w:rsidTr="00A91CA5">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6B0BF6D9" w14:textId="77777777" w:rsidR="00664B54"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OPALINA AMARILLO 180 GR.</w:t>
            </w:r>
          </w:p>
          <w:p w14:paraId="4509DE64" w14:textId="77777777" w:rsidR="00664B54" w:rsidRPr="00BD6C27"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26A56A09"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32E1AE97"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6F3B019" w14:textId="77777777" w:rsidR="00664B54" w:rsidRPr="00E90A5B" w:rsidRDefault="00664B54" w:rsidP="00A91CA5">
            <w:pPr>
              <w:widowControl w:val="0"/>
              <w:jc w:val="both"/>
              <w:rPr>
                <w:rFonts w:ascii="Arial" w:eastAsia="Times New Roman" w:hAnsi="Arial" w:cs="Arial"/>
                <w:b/>
                <w:bCs/>
                <w:color w:val="000000" w:themeColor="text1"/>
                <w:sz w:val="18"/>
                <w:lang w:val="es-ES" w:eastAsia="en-US"/>
              </w:rPr>
            </w:pPr>
          </w:p>
        </w:tc>
      </w:tr>
      <w:tr w:rsidR="00664B54" w:rsidRPr="00E90A5B" w14:paraId="71F7329F" w14:textId="77777777" w:rsidTr="00A91CA5">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21386382" w14:textId="77777777" w:rsidR="00664B54"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OPALINA CELESTE 180 GR.</w:t>
            </w:r>
          </w:p>
          <w:p w14:paraId="0B4E3D75" w14:textId="77777777" w:rsidR="00664B54" w:rsidRPr="00BD6C27" w:rsidRDefault="00664B54" w:rsidP="00A91CA5">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53987311"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1A832A8B"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503E865" w14:textId="77777777" w:rsidR="00664B54" w:rsidRPr="00E90A5B" w:rsidRDefault="00664B54" w:rsidP="00A91CA5">
            <w:pPr>
              <w:widowControl w:val="0"/>
              <w:jc w:val="both"/>
              <w:rPr>
                <w:rFonts w:ascii="Arial" w:eastAsia="Times New Roman" w:hAnsi="Arial" w:cs="Arial"/>
                <w:b/>
                <w:bCs/>
                <w:color w:val="000000" w:themeColor="text1"/>
                <w:sz w:val="18"/>
                <w:lang w:val="es-ES" w:eastAsia="en-US"/>
              </w:rPr>
            </w:pPr>
          </w:p>
        </w:tc>
      </w:tr>
      <w:tr w:rsidR="00664B54" w:rsidRPr="00E90A5B" w14:paraId="0567D1AB" w14:textId="77777777" w:rsidTr="00A91CA5">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35DE5FD" w14:textId="77777777" w:rsidR="00664B54" w:rsidRPr="00E90A5B" w:rsidRDefault="00664B54" w:rsidP="00A91CA5">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344CE7DD" w14:textId="77777777" w:rsidR="00664B54" w:rsidRPr="00E90A5B" w:rsidRDefault="00664B54" w:rsidP="00A91CA5">
            <w:pPr>
              <w:widowControl w:val="0"/>
              <w:jc w:val="both"/>
              <w:rPr>
                <w:rFonts w:ascii="Arial" w:eastAsia="Times New Roman" w:hAnsi="Arial" w:cs="Arial"/>
                <w:b/>
                <w:bCs/>
                <w:color w:val="000000" w:themeColor="text1"/>
                <w:sz w:val="18"/>
                <w:lang w:val="es-ES" w:eastAsia="en-US"/>
              </w:rPr>
            </w:pPr>
          </w:p>
        </w:tc>
      </w:tr>
    </w:tbl>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01FB1" w14:textId="77777777" w:rsidR="00FB2228" w:rsidRDefault="00FB2228">
      <w:r>
        <w:separator/>
      </w:r>
    </w:p>
  </w:endnote>
  <w:endnote w:type="continuationSeparator" w:id="0">
    <w:p w14:paraId="518E7D75" w14:textId="77777777" w:rsidR="00FB2228" w:rsidRDefault="00FB2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87DC4" w14:textId="77777777" w:rsidR="00FB2228" w:rsidRDefault="00FB2228">
      <w:r>
        <w:separator/>
      </w:r>
    </w:p>
  </w:footnote>
  <w:footnote w:type="continuationSeparator" w:id="0">
    <w:p w14:paraId="48A2621C" w14:textId="77777777" w:rsidR="00FB2228" w:rsidRDefault="00FB22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78"/>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3CD"/>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392"/>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B54"/>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D4E"/>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22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656</Words>
  <Characters>3848</Characters>
  <Application>Microsoft Office Word</Application>
  <DocSecurity>0</DocSecurity>
  <Lines>167</Lines>
  <Paragraphs>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4433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2026-04-20T22:04:00Z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