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1769A6F1" w14:textId="2BF3A9FF" w:rsidR="005D3A8F" w:rsidRPr="005D3A8F" w:rsidRDefault="00D63F67" w:rsidP="00D63F67">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Adjuntar</w:t>
      </w:r>
      <w:r w:rsidR="006437DA">
        <w:rPr>
          <w:rFonts w:ascii="Arial" w:hAnsi="Arial" w:cs="Arial"/>
          <w:b/>
          <w:bCs/>
          <w:i/>
          <w:color w:val="000000" w:themeColor="text1"/>
          <w:sz w:val="20"/>
        </w:rPr>
        <w:t xml:space="preserve"> datos de detalle o información de los productos cotizados, marca, tamaños, tamaño de paquetes, etc. (opcionales fotos)</w:t>
      </w:r>
      <w:r>
        <w:rPr>
          <w:rFonts w:ascii="Arial" w:hAnsi="Arial" w:cs="Arial"/>
          <w:b/>
          <w:bCs/>
          <w:i/>
          <w:color w:val="000000" w:themeColor="text1"/>
          <w:sz w:val="20"/>
        </w:rPr>
        <w:t>.</w:t>
      </w:r>
    </w:p>
    <w:p w14:paraId="4B361FA0"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736B1B5F"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B65EBF" w14:textId="77777777" w:rsidR="00E316C7" w:rsidRDefault="00E316C7">
      <w:r>
        <w:separator/>
      </w:r>
    </w:p>
  </w:endnote>
  <w:endnote w:type="continuationSeparator" w:id="0">
    <w:p w14:paraId="7EF3B4B9" w14:textId="77777777" w:rsidR="00E316C7" w:rsidRDefault="00E31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1A85BD" w14:textId="77777777" w:rsidR="00E316C7" w:rsidRDefault="00E316C7">
      <w:r>
        <w:separator/>
      </w:r>
    </w:p>
  </w:footnote>
  <w:footnote w:type="continuationSeparator" w:id="0">
    <w:p w14:paraId="7084DB08" w14:textId="77777777" w:rsidR="00E316C7" w:rsidRDefault="00E316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7DA"/>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3FA"/>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6C7"/>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4</TotalTime>
  <Pages>1</Pages>
  <Words>103</Words>
  <Characters>595</Characters>
  <Application>Microsoft Office Word</Application>
  <DocSecurity>0</DocSecurity>
  <Lines>25</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683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2026-01-30T19:57:00Z</dcterms:created>
  <dcterms:modified xsi:type="dcterms:W3CDTF">2026-04-20T22:06:00Z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