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F57564A" w14:textId="3FA2A711" w:rsidR="005263B4" w:rsidRP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w:t>
      </w:r>
      <w:r w:rsidR="002D44D1" w:rsidRPr="002D44D1">
        <w:rPr>
          <w:rFonts w:ascii="Arial" w:hAnsi="Arial" w:cs="Arial"/>
          <w:b/>
          <w:bCs/>
          <w:i/>
          <w:color w:val="000000" w:themeColor="text1"/>
          <w:sz w:val="20"/>
        </w:rPr>
        <w:t>certificado del fabricante de los ascensores OTIS donde certifique al proveedor como representante y/o distribuidor autorizado en el Perú que brinde los servicios de mantenimiento, reparación y el suministro de repuestos marca Otis.</w:t>
      </w:r>
    </w:p>
    <w:p w14:paraId="583AD03A" w14:textId="77777777" w:rsidR="00D218DE" w:rsidRPr="00A52A28" w:rsidRDefault="00D218DE" w:rsidP="00A52A28">
      <w:pPr>
        <w:rPr>
          <w:rFonts w:ascii="Arial" w:hAnsi="Arial" w:cs="Arial"/>
          <w:b/>
          <w:bCs/>
          <w:i/>
          <w:color w:val="000000" w:themeColor="text1"/>
          <w:sz w:val="20"/>
        </w:rPr>
      </w:pPr>
    </w:p>
    <w:p w14:paraId="5F5A9415" w14:textId="77777777" w:rsidR="008C3E6F" w:rsidRDefault="00D218DE" w:rsidP="00D218DE">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Adjuntar documentación acreditando</w:t>
      </w:r>
      <w:r w:rsidR="008C3E6F">
        <w:rPr>
          <w:rFonts w:ascii="Arial" w:hAnsi="Arial" w:cs="Arial"/>
          <w:b/>
          <w:bCs/>
          <w:i/>
          <w:color w:val="000000" w:themeColor="text1"/>
          <w:sz w:val="20"/>
        </w:rPr>
        <w:t>:</w:t>
      </w:r>
    </w:p>
    <w:p w14:paraId="30EFC977" w14:textId="77777777" w:rsidR="008C3E6F" w:rsidRPr="008C3E6F" w:rsidRDefault="008C3E6F" w:rsidP="008C3E6F">
      <w:pPr>
        <w:pStyle w:val="Prrafodelista"/>
        <w:rPr>
          <w:rFonts w:ascii="Arial" w:hAnsi="Arial" w:cs="Arial"/>
          <w:b/>
          <w:bCs/>
          <w:i/>
          <w:color w:val="000000" w:themeColor="text1"/>
          <w:sz w:val="20"/>
        </w:rPr>
      </w:pPr>
    </w:p>
    <w:p w14:paraId="78D9A88C" w14:textId="24E6C91F" w:rsidR="005D3A8F" w:rsidRPr="003A56BA" w:rsidRDefault="00480E74" w:rsidP="003A56BA">
      <w:pPr>
        <w:tabs>
          <w:tab w:val="center" w:pos="5124"/>
          <w:tab w:val="right" w:pos="9543"/>
        </w:tabs>
        <w:jc w:val="both"/>
        <w:rPr>
          <w:rFonts w:ascii="Arial" w:hAnsi="Arial" w:cs="Arial"/>
          <w:b/>
          <w:bCs/>
          <w:i/>
          <w:color w:val="000000" w:themeColor="text1"/>
          <w:sz w:val="20"/>
        </w:rPr>
      </w:pPr>
      <w:r w:rsidRPr="003A56BA">
        <w:rPr>
          <w:rFonts w:ascii="Arial" w:hAnsi="Arial" w:cs="Arial"/>
          <w:b/>
          <w:bCs/>
          <w:i/>
          <w:color w:val="000000" w:themeColor="text1"/>
          <w:sz w:val="20"/>
        </w:rPr>
        <w:t>El supervisor propuesto deberá contar con grado de bachiller, como mínimo, en Ingeniería mecánica, Ingeniería industrial, Mecánico - Eléctrico o Eléctrica o Electrónica.</w:t>
      </w:r>
    </w:p>
    <w:p w14:paraId="085AE5B4" w14:textId="77777777" w:rsidR="00480E74" w:rsidRPr="00480E74" w:rsidRDefault="00480E74" w:rsidP="00480E74">
      <w:pPr>
        <w:pStyle w:val="Prrafodelista"/>
        <w:tabs>
          <w:tab w:val="center" w:pos="5124"/>
          <w:tab w:val="right" w:pos="9543"/>
        </w:tabs>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F32FD" w14:textId="77777777" w:rsidR="00D658F3" w:rsidRDefault="00D658F3">
      <w:r>
        <w:separator/>
      </w:r>
    </w:p>
  </w:endnote>
  <w:endnote w:type="continuationSeparator" w:id="0">
    <w:p w14:paraId="79FF81F0" w14:textId="77777777" w:rsidR="00D658F3" w:rsidRDefault="00D65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F96A0" w14:textId="77777777" w:rsidR="00D658F3" w:rsidRDefault="00D658F3">
      <w:r>
        <w:separator/>
      </w:r>
    </w:p>
  </w:footnote>
  <w:footnote w:type="continuationSeparator" w:id="0">
    <w:p w14:paraId="2AA2D491" w14:textId="77777777" w:rsidR="00D658F3" w:rsidRDefault="00D658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13" w15:restartNumberingAfterBreak="0">
    <w:nsid w:val="75A21255"/>
    <w:multiLevelType w:val="hybridMultilevel"/>
    <w:tmpl w:val="21B8187E"/>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 w:numId="14" w16cid:durableId="1243836043">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6DD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B30"/>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1D03"/>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26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CF6"/>
    <w:rsid w:val="002C7D6B"/>
    <w:rsid w:val="002C7EDA"/>
    <w:rsid w:val="002D0167"/>
    <w:rsid w:val="002D0E9C"/>
    <w:rsid w:val="002D179A"/>
    <w:rsid w:val="002D19FF"/>
    <w:rsid w:val="002D1F31"/>
    <w:rsid w:val="002D23A8"/>
    <w:rsid w:val="002D292C"/>
    <w:rsid w:val="002D2E8A"/>
    <w:rsid w:val="002D3C57"/>
    <w:rsid w:val="002D3FA6"/>
    <w:rsid w:val="002D3FF1"/>
    <w:rsid w:val="002D44D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56BA"/>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4A6"/>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E74"/>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302"/>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27E"/>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1A"/>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02E2"/>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3E6F"/>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3BB"/>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A28"/>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B26"/>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58F3"/>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A49"/>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145</Words>
  <Characters>874</Characters>
  <Application>Microsoft Office Word</Application>
  <DocSecurity>0</DocSecurity>
  <Lines>36</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999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2026-04-21T16:29:00Z</dcterms:created>
  <dcterms:modified xsi:type="dcterms:W3CDTF">2026-04-21T16:29:00Z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