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D64427A"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71E3A7F4" w14:textId="476EA06C" w:rsidR="00CE79EA" w:rsidRDefault="00CE79EA" w:rsidP="00886D3A">
            <w:pPr>
              <w:widowControl w:val="0"/>
              <w:rPr>
                <w:rFonts w:ascii="Arial" w:eastAsia="Times New Roman" w:hAnsi="Arial" w:cs="Arial"/>
                <w:color w:val="000000" w:themeColor="text1"/>
                <w:sz w:val="18"/>
                <w:lang w:eastAsia="en-US"/>
              </w:rPr>
            </w:pPr>
            <w:r w:rsidRPr="008E3F3D">
              <w:rPr>
                <w:rFonts w:ascii="Arial" w:eastAsia="Times New Roman" w:hAnsi="Arial" w:cs="Arial"/>
                <w:color w:val="000000" w:themeColor="text1"/>
                <w:sz w:val="18"/>
                <w:lang w:eastAsia="en-US"/>
              </w:rPr>
              <w:t> </w:t>
            </w:r>
            <w:r w:rsidR="00886D3A">
              <w:rPr>
                <w:rFonts w:ascii="Arial" w:eastAsia="Times New Roman" w:hAnsi="Arial" w:cs="Arial"/>
                <w:color w:val="000000" w:themeColor="text1"/>
                <w:sz w:val="18"/>
                <w:lang w:eastAsia="en-US"/>
              </w:rPr>
              <w:t>C</w:t>
            </w:r>
            <w:r w:rsidR="008E3F3D" w:rsidRPr="008E3F3D">
              <w:rPr>
                <w:rFonts w:ascii="Arial" w:eastAsia="Times New Roman" w:hAnsi="Arial" w:cs="Arial"/>
                <w:color w:val="000000" w:themeColor="text1"/>
                <w:sz w:val="18"/>
                <w:lang w:eastAsia="en-US"/>
              </w:rPr>
              <w:t>ena</w:t>
            </w:r>
            <w:r w:rsidR="00886D3A">
              <w:rPr>
                <w:rFonts w:ascii="Arial" w:eastAsia="Times New Roman" w:hAnsi="Arial" w:cs="Arial"/>
                <w:color w:val="000000" w:themeColor="text1"/>
                <w:sz w:val="18"/>
                <w:lang w:eastAsia="en-US"/>
              </w:rPr>
              <w:t xml:space="preserve">: </w:t>
            </w:r>
            <w:r w:rsidR="00886D3A">
              <w:rPr>
                <w:rFonts w:ascii="Arial Narrow" w:hAnsi="Arial Narrow" w:cs="Calibri"/>
                <w:sz w:val="20"/>
              </w:rPr>
              <w:t>M</w:t>
            </w:r>
            <w:r w:rsidR="00886D3A" w:rsidRPr="00D36EFC">
              <w:rPr>
                <w:rFonts w:ascii="Arial Narrow" w:hAnsi="Arial Narrow" w:cs="Calibri"/>
                <w:sz w:val="20"/>
              </w:rPr>
              <w:t>enú</w:t>
            </w:r>
            <w:r w:rsidR="00886D3A">
              <w:rPr>
                <w:rFonts w:ascii="Arial Narrow" w:hAnsi="Arial Narrow" w:cs="Calibri"/>
                <w:sz w:val="20"/>
              </w:rPr>
              <w:t xml:space="preserve"> consistente en bocaditos pasados, pan, entrada, plato de fondo, postre, 2 bebidas frías y 1 bebida caliente para 40 personas</w:t>
            </w:r>
          </w:p>
          <w:p w14:paraId="0FD6D601" w14:textId="7D12A170" w:rsidR="00886D3A" w:rsidRPr="008E3F3D" w:rsidRDefault="00886D3A" w:rsidP="00886D3A">
            <w:pPr>
              <w:widowControl w:val="0"/>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886D3A">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FC8402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E3F3D">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B6757" w14:textId="77777777" w:rsidR="00FC0DFC" w:rsidRDefault="00FC0DFC">
      <w:r>
        <w:separator/>
      </w:r>
    </w:p>
  </w:endnote>
  <w:endnote w:type="continuationSeparator" w:id="0">
    <w:p w14:paraId="3C261194" w14:textId="77777777" w:rsidR="00FC0DFC" w:rsidRDefault="00FC0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E61D7" w14:textId="77777777" w:rsidR="00FC0DFC" w:rsidRDefault="00FC0DFC">
      <w:r>
        <w:separator/>
      </w:r>
    </w:p>
  </w:footnote>
  <w:footnote w:type="continuationSeparator" w:id="0">
    <w:p w14:paraId="153BCAF1" w14:textId="77777777" w:rsidR="00FC0DFC" w:rsidRDefault="00FC0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3A3C"/>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4EE2"/>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6D3A"/>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3F3D"/>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252"/>
    <w:rsid w:val="00B9740D"/>
    <w:rsid w:val="00B97511"/>
    <w:rsid w:val="00B97713"/>
    <w:rsid w:val="00BA0B42"/>
    <w:rsid w:val="00BA0CBF"/>
    <w:rsid w:val="00BA0F3B"/>
    <w:rsid w:val="00BA131C"/>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85"/>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DFC"/>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3161</TotalTime>
  <Pages>1</Pages>
  <Words>127</Words>
  <Characters>703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2026-04-17T16:55:00Z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