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26ECA07" w14:textId="191C7403" w:rsidR="00374381" w:rsidRDefault="00C04D5C" w:rsidP="00727F95">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840C5A" w:rsidRPr="000860C5">
        <w:rPr>
          <w:rFonts w:ascii="Arial" w:eastAsia="Calibri" w:hAnsi="Arial" w:cs="Arial"/>
          <w:iCs/>
          <w:sz w:val="20"/>
        </w:rPr>
        <w:t>Servicio de Plataforma de Feria Virtual para la Semana de Prevención de Lavado de Activos</w:t>
      </w:r>
      <w:r w:rsidR="008D7D36">
        <w:rPr>
          <w:rFonts w:ascii="Arial" w:hAnsi="Arial" w:cs="Arial"/>
          <w:color w:val="000000" w:themeColor="text1"/>
          <w:sz w:val="20"/>
        </w:rPr>
        <w:t>.</w:t>
      </w:r>
    </w:p>
    <w:p w14:paraId="14CBABBF" w14:textId="77777777" w:rsidR="000F3A56" w:rsidRPr="00D4344A" w:rsidRDefault="000F3A56" w:rsidP="00727F95">
      <w:pPr>
        <w:tabs>
          <w:tab w:val="center" w:pos="5124"/>
          <w:tab w:val="right" w:pos="9543"/>
        </w:tabs>
        <w:jc w:val="both"/>
        <w:rPr>
          <w:rFonts w:ascii="Arial" w:hAnsi="Arial" w:cs="Arial"/>
          <w:color w:val="000000" w:themeColor="text1"/>
          <w:sz w:val="20"/>
        </w:rPr>
      </w:pPr>
    </w:p>
    <w:p w14:paraId="177CC4F7" w14:textId="77777777" w:rsidR="00727F95" w:rsidRDefault="00727F95" w:rsidP="00374381">
      <w:pPr>
        <w:widowControl w:val="0"/>
        <w:autoSpaceDE w:val="0"/>
        <w:autoSpaceDN w:val="0"/>
        <w:adjustRightInd w:val="0"/>
        <w:jc w:val="both"/>
        <w:rPr>
          <w:rFonts w:ascii="Arial" w:hAnsi="Arial" w:cs="Arial"/>
          <w:iCs/>
          <w:color w:val="000000" w:themeColor="text1"/>
          <w:sz w:val="20"/>
        </w:rPr>
      </w:pPr>
    </w:p>
    <w:p w14:paraId="2F4943BD" w14:textId="5048E4C2"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EBD1AF" w14:textId="77777777" w:rsidR="004902C3" w:rsidRDefault="004902C3">
      <w:r>
        <w:separator/>
      </w:r>
    </w:p>
  </w:endnote>
  <w:endnote w:type="continuationSeparator" w:id="0">
    <w:p w14:paraId="31F618C4" w14:textId="77777777" w:rsidR="004902C3" w:rsidRDefault="004902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62F21B" w14:textId="77777777" w:rsidR="004902C3" w:rsidRDefault="004902C3">
      <w:r>
        <w:separator/>
      </w:r>
    </w:p>
  </w:footnote>
  <w:footnote w:type="continuationSeparator" w:id="0">
    <w:p w14:paraId="072C2658" w14:textId="77777777" w:rsidR="004902C3" w:rsidRDefault="004902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733"/>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A56"/>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5D1"/>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05C"/>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C0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6C40"/>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3EA8"/>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2C3"/>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97BE8"/>
    <w:rsid w:val="005A0483"/>
    <w:rsid w:val="005A0CC6"/>
    <w:rsid w:val="005A0D13"/>
    <w:rsid w:val="005A0F60"/>
    <w:rsid w:val="005A1140"/>
    <w:rsid w:val="005A1441"/>
    <w:rsid w:val="005A1B31"/>
    <w:rsid w:val="005A1CDB"/>
    <w:rsid w:val="005A1CE0"/>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6EBC"/>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01B9"/>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95"/>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CB"/>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538"/>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621"/>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0DC8"/>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5A"/>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D36"/>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14F"/>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4FA2"/>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1DA"/>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7</TotalTime>
  <Pages>3</Pages>
  <Words>591</Words>
  <Characters>3470</Characters>
  <Application>Microsoft Office Word</Application>
  <DocSecurity>0</DocSecurity>
  <Lines>150</Lines>
  <Paragraphs>63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3998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13</cp:revision>
  <cp:lastPrinted>2016-08-17T17:53:00Z</cp:lastPrinted>
  <dcterms:created xsi:type="dcterms:W3CDTF">2026-02-02T14:53:00Z</dcterms:created>
  <dcterms:modified xsi:type="dcterms:W3CDTF">2026-05-05T19:26:00Z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