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5BFADC" w14:textId="77777777" w:rsidR="00674088" w:rsidRPr="00674088" w:rsidRDefault="00C04D5C" w:rsidP="0067408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674088" w:rsidRPr="00674088">
        <w:rPr>
          <w:rFonts w:ascii="Arial" w:hAnsi="Arial" w:cs="Arial"/>
          <w:color w:val="000000" w:themeColor="text1"/>
          <w:sz w:val="20"/>
        </w:rPr>
        <w:t>servicio de alquiler de sala de eventos y Coffee Break en la ciudad Cusco.</w:t>
      </w:r>
    </w:p>
    <w:p w14:paraId="6419F29E" w14:textId="54B389E9" w:rsidR="00C04D5C" w:rsidRPr="007E425F"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5B8CE" w14:textId="77777777" w:rsidR="0028658E" w:rsidRDefault="0028658E">
      <w:r>
        <w:separator/>
      </w:r>
    </w:p>
  </w:endnote>
  <w:endnote w:type="continuationSeparator" w:id="0">
    <w:p w14:paraId="66410331" w14:textId="77777777" w:rsidR="0028658E" w:rsidRDefault="0028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038A1" w14:textId="77777777" w:rsidR="0028658E" w:rsidRDefault="0028658E">
      <w:r>
        <w:separator/>
      </w:r>
    </w:p>
  </w:footnote>
  <w:footnote w:type="continuationSeparator" w:id="0">
    <w:p w14:paraId="3945EFCE" w14:textId="77777777" w:rsidR="0028658E" w:rsidRDefault="00286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58E"/>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88"/>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3"/>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622</Words>
  <Characters>3423</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2026-05-11T14:06:00Z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