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39B42E4E"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9EDFA9C"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A07C40">
              <w:rPr>
                <w:rFonts w:ascii="Arial" w:eastAsia="Times New Roman" w:hAnsi="Arial" w:cs="Arial"/>
                <w:b/>
                <w:bCs/>
                <w:color w:val="000000" w:themeColor="text1"/>
                <w:sz w:val="18"/>
                <w:lang w:eastAsia="en-US"/>
              </w:rPr>
              <w:t>S</w:t>
            </w:r>
            <w:r w:rsidR="00A07C40" w:rsidRPr="00A07C40">
              <w:rPr>
                <w:rFonts w:ascii="Arial" w:eastAsia="Times New Roman" w:hAnsi="Arial" w:cs="Arial"/>
                <w:b/>
                <w:bCs/>
                <w:color w:val="000000" w:themeColor="text1"/>
                <w:sz w:val="18"/>
                <w:lang w:eastAsia="en-US"/>
              </w:rPr>
              <w:t>ervicio de refrigerio para el Programa Finanzas en el Cole (FEC)</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2FCBC9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A07C40">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F048C" w14:textId="77777777" w:rsidR="00E3770A" w:rsidRDefault="00E3770A">
      <w:r>
        <w:separator/>
      </w:r>
    </w:p>
  </w:endnote>
  <w:endnote w:type="continuationSeparator" w:id="0">
    <w:p w14:paraId="65A6B2D5" w14:textId="77777777" w:rsidR="00E3770A" w:rsidRDefault="00E37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372C6" w14:textId="77777777" w:rsidR="00E3770A" w:rsidRDefault="00E3770A">
      <w:r>
        <w:separator/>
      </w:r>
    </w:p>
  </w:footnote>
  <w:footnote w:type="continuationSeparator" w:id="0">
    <w:p w14:paraId="36733055" w14:textId="77777777" w:rsidR="00E3770A" w:rsidRDefault="00E377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07C40"/>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70A"/>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948"/>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116</Words>
  <Characters>643</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2026-05-12T20:22:00Z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