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78D9A88C" w14:textId="10C8DF13" w:rsidR="005D3A8F" w:rsidRDefault="00D63F67" w:rsidP="00CC77E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w:t>
      </w:r>
      <w:r w:rsidR="00CC77E8">
        <w:rPr>
          <w:rFonts w:ascii="Arial" w:hAnsi="Arial" w:cs="Arial"/>
          <w:b/>
          <w:bCs/>
          <w:i/>
          <w:color w:val="000000" w:themeColor="text1"/>
          <w:sz w:val="20"/>
        </w:rPr>
        <w:t>h</w:t>
      </w:r>
      <w:r w:rsidR="00CC77E8" w:rsidRPr="00CC77E8">
        <w:rPr>
          <w:rFonts w:ascii="Arial" w:hAnsi="Arial" w:cs="Arial"/>
          <w:b/>
          <w:bCs/>
          <w:i/>
          <w:color w:val="000000" w:themeColor="text1"/>
          <w:sz w:val="20"/>
        </w:rPr>
        <w:t>aber realizado por lo menos 2 servicios similares a los requeridos, en los últimos 2 años.</w:t>
      </w:r>
    </w:p>
    <w:p w14:paraId="7DF513D0" w14:textId="77777777" w:rsidR="00CC77E8" w:rsidRDefault="00CC77E8" w:rsidP="00CC77E8">
      <w:pPr>
        <w:jc w:val="both"/>
        <w:rPr>
          <w:rFonts w:ascii="Arial" w:hAnsi="Arial" w:cs="Arial"/>
          <w:b/>
          <w:bCs/>
          <w:i/>
          <w:color w:val="000000" w:themeColor="text1"/>
          <w:sz w:val="20"/>
        </w:rPr>
      </w:pPr>
    </w:p>
    <w:p w14:paraId="3ED4A65B" w14:textId="77777777" w:rsidR="00CC77E8" w:rsidRPr="00CC77E8" w:rsidRDefault="00CC77E8" w:rsidP="00CC77E8">
      <w:pPr>
        <w:jc w:val="both"/>
        <w:rPr>
          <w:rFonts w:ascii="Arial" w:hAnsi="Arial" w:cs="Arial"/>
          <w:b/>
          <w:bCs/>
          <w:i/>
          <w:color w:val="000000" w:themeColor="text1"/>
          <w:sz w:val="20"/>
        </w:rPr>
      </w:pPr>
    </w:p>
    <w:p w14:paraId="736B1B5F" w14:textId="62AA33D0" w:rsidR="005D3A8F" w:rsidRDefault="00CC77E8" w:rsidP="005D3A8F">
      <w:pPr>
        <w:tabs>
          <w:tab w:val="center" w:pos="5124"/>
          <w:tab w:val="right" w:pos="9543"/>
        </w:tabs>
        <w:jc w:val="both"/>
        <w:rPr>
          <w:rFonts w:ascii="Arial" w:hAnsi="Arial" w:cs="Arial"/>
          <w:b/>
          <w:bCs/>
          <w:i/>
          <w:color w:val="EE0000"/>
          <w:sz w:val="20"/>
        </w:rPr>
      </w:pPr>
      <w:r w:rsidRPr="00CC77E8">
        <w:rPr>
          <w:rFonts w:ascii="Arial" w:hAnsi="Arial" w:cs="Arial"/>
          <w:b/>
          <w:bCs/>
          <w:i/>
          <w:color w:val="EE0000"/>
          <w:sz w:val="20"/>
        </w:rPr>
        <w:t>Para acreditar la experiencia, el proveedor debe presentar copia simple de: (i) contratos u órdenes de servicios, y su respectiva conformidad o constancia de prestación; o (</w:t>
      </w:r>
      <w:proofErr w:type="spellStart"/>
      <w:r w:rsidRPr="00CC77E8">
        <w:rPr>
          <w:rFonts w:ascii="Arial" w:hAnsi="Arial" w:cs="Arial"/>
          <w:b/>
          <w:bCs/>
          <w:i/>
          <w:color w:val="EE0000"/>
          <w:sz w:val="20"/>
        </w:rPr>
        <w:t>ii</w:t>
      </w:r>
      <w:proofErr w:type="spellEnd"/>
      <w:r w:rsidRPr="00CC77E8">
        <w:rPr>
          <w:rFonts w:ascii="Arial" w:hAnsi="Arial" w:cs="Arial"/>
          <w:b/>
          <w:bCs/>
          <w:i/>
          <w:color w:val="EE0000"/>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w:t>
      </w:r>
      <w:proofErr w:type="spellStart"/>
      <w:r w:rsidRPr="00CC77E8">
        <w:rPr>
          <w:rFonts w:ascii="Arial" w:hAnsi="Arial" w:cs="Arial"/>
          <w:b/>
          <w:bCs/>
          <w:i/>
          <w:color w:val="EE0000"/>
          <w:sz w:val="20"/>
        </w:rPr>
        <w:t>ii</w:t>
      </w:r>
      <w:proofErr w:type="spellEnd"/>
      <w:r w:rsidRPr="00CC77E8">
        <w:rPr>
          <w:rFonts w:ascii="Arial" w:hAnsi="Arial" w:cs="Arial"/>
          <w:b/>
          <w:bCs/>
          <w:i/>
          <w:color w:val="EE0000"/>
          <w:sz w:val="20"/>
        </w:rPr>
        <w:t>) del presente párrafo; no es posible que acredite su experiencia únicamente con la presentación de contratos u órdenes de servicio con conformidad o constancia de prestación.</w:t>
      </w:r>
    </w:p>
    <w:p w14:paraId="37BA09B8" w14:textId="77777777" w:rsidR="00CC77E8" w:rsidRPr="005D3A8F" w:rsidRDefault="00CC77E8"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B2CE5" w14:textId="77777777" w:rsidR="00C31726" w:rsidRDefault="00C31726">
      <w:r>
        <w:separator/>
      </w:r>
    </w:p>
  </w:endnote>
  <w:endnote w:type="continuationSeparator" w:id="0">
    <w:p w14:paraId="6E9AFCF4" w14:textId="77777777" w:rsidR="00C31726" w:rsidRDefault="00C31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89692" w14:textId="77777777" w:rsidR="00C31726" w:rsidRDefault="00C31726">
      <w:r>
        <w:separator/>
      </w:r>
    </w:p>
  </w:footnote>
  <w:footnote w:type="continuationSeparator" w:id="0">
    <w:p w14:paraId="33EF8200" w14:textId="77777777" w:rsidR="00C31726" w:rsidRDefault="00C31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3A5"/>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726"/>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7E8"/>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4</TotalTime>
  <Pages>1</Pages>
  <Words>250</Words>
  <Characters>1376</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2026-05-12T20:26:00Z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