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522279ED"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C421A1">
        <w:rPr>
          <w:rFonts w:ascii="Arial" w:hAnsi="Arial" w:cs="Arial"/>
          <w:color w:val="000000" w:themeColor="text1"/>
          <w:sz w:val="20"/>
        </w:rPr>
        <w:t>s</w:t>
      </w:r>
      <w:r w:rsidR="00C421A1" w:rsidRPr="00C421A1">
        <w:rPr>
          <w:rFonts w:ascii="Arial" w:hAnsi="Arial" w:cs="Arial"/>
          <w:color w:val="000000" w:themeColor="text1"/>
          <w:sz w:val="20"/>
        </w:rPr>
        <w:t>ervicio de alquiler de una VAN en la ciudad de Jauja.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5E9D1" w14:textId="77777777" w:rsidR="00C442EC" w:rsidRDefault="00C442EC">
      <w:r>
        <w:separator/>
      </w:r>
    </w:p>
  </w:endnote>
  <w:endnote w:type="continuationSeparator" w:id="0">
    <w:p w14:paraId="05E2A7FE" w14:textId="77777777" w:rsidR="00C442EC" w:rsidRDefault="00C44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F065C" w14:textId="77777777" w:rsidR="00C442EC" w:rsidRDefault="00C442EC">
      <w:r>
        <w:separator/>
      </w:r>
    </w:p>
  </w:footnote>
  <w:footnote w:type="continuationSeparator" w:id="0">
    <w:p w14:paraId="42A05C18" w14:textId="77777777" w:rsidR="00C442EC" w:rsidRDefault="00C44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3F8"/>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A1"/>
    <w:rsid w:val="00C421DB"/>
    <w:rsid w:val="00C42E3F"/>
    <w:rsid w:val="00C434C9"/>
    <w:rsid w:val="00C436F0"/>
    <w:rsid w:val="00C437DA"/>
    <w:rsid w:val="00C43BAC"/>
    <w:rsid w:val="00C442E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TotalTime>
  <Pages>3</Pages>
  <Words>619</Words>
  <Characters>3405</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4016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2026-05-15T14:37:00Z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