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CB3225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E4173">
        <w:rPr>
          <w:rFonts w:ascii="Arial" w:hAnsi="Arial" w:cs="Arial"/>
          <w:color w:val="000000" w:themeColor="text1"/>
          <w:sz w:val="20"/>
        </w:rPr>
        <w:t>s</w:t>
      </w:r>
      <w:r w:rsidR="009E4173" w:rsidRPr="009E4173">
        <w:rPr>
          <w:rFonts w:ascii="Arial" w:hAnsi="Arial" w:cs="Arial"/>
          <w:color w:val="000000" w:themeColor="text1"/>
          <w:sz w:val="20"/>
        </w:rPr>
        <w:t>uministro de combustible Diesel B5 S-50 para el tanque enterrado Sede Central</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95CFF" w14:textId="77777777" w:rsidR="008D54EE" w:rsidRDefault="008D54EE">
      <w:r>
        <w:separator/>
      </w:r>
    </w:p>
  </w:endnote>
  <w:endnote w:type="continuationSeparator" w:id="0">
    <w:p w14:paraId="02B9A480" w14:textId="77777777" w:rsidR="008D54EE" w:rsidRDefault="008D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1E348" w14:textId="77777777" w:rsidR="008D54EE" w:rsidRDefault="008D54EE">
      <w:r>
        <w:separator/>
      </w:r>
    </w:p>
  </w:footnote>
  <w:footnote w:type="continuationSeparator" w:id="0">
    <w:p w14:paraId="7F4DC6ED" w14:textId="77777777" w:rsidR="008D54EE" w:rsidRDefault="008D5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4EE"/>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173"/>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2EF5"/>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622</Words>
  <Characters>3427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2026-05-22T20:05:00Z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