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B9A4B7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995F90">
        <w:rPr>
          <w:rFonts w:ascii="Arial" w:hAnsi="Arial" w:cs="Arial"/>
          <w:color w:val="000000" w:themeColor="text1"/>
          <w:sz w:val="20"/>
        </w:rPr>
        <w:t>la s</w:t>
      </w:r>
      <w:r w:rsidR="00995F90" w:rsidRPr="00995F90">
        <w:rPr>
          <w:rFonts w:ascii="Arial" w:hAnsi="Arial" w:cs="Arial"/>
          <w:color w:val="000000" w:themeColor="text1"/>
          <w:sz w:val="20"/>
        </w:rPr>
        <w:t>uscripción de software Metaclean para borrado de metadatos.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7EDAD" w14:textId="77777777" w:rsidR="006E5F35" w:rsidRDefault="006E5F35">
      <w:r>
        <w:separator/>
      </w:r>
    </w:p>
  </w:endnote>
  <w:endnote w:type="continuationSeparator" w:id="0">
    <w:p w14:paraId="567096F4" w14:textId="77777777" w:rsidR="006E5F35" w:rsidRDefault="006E5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667D6" w14:textId="77777777" w:rsidR="006E5F35" w:rsidRDefault="006E5F35">
      <w:r>
        <w:separator/>
      </w:r>
    </w:p>
  </w:footnote>
  <w:footnote w:type="continuationSeparator" w:id="0">
    <w:p w14:paraId="157FE98D" w14:textId="77777777" w:rsidR="006E5F35" w:rsidRDefault="006E5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F35"/>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5F90"/>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8"/>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620</Words>
  <Characters>3410</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2026-05-22T21:54:00Z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