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especializado de apoyo a investigaciones internas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