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alquiler de una camioneta SUV en la ciudad de Trujillo..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