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A351627" w:rsidR="00C04D5C" w:rsidRPr="00D179F3" w:rsidRDefault="00C04D5C" w:rsidP="00D179F3">
      <w:pPr>
        <w:tabs>
          <w:tab w:val="right" w:pos="8931"/>
        </w:tabs>
        <w:jc w:val="both"/>
        <w:rPr>
          <w:rFonts w:ascii="Arial Narrow" w:hAnsi="Arial Narrow"/>
          <w:bCs/>
        </w:rPr>
      </w:pPr>
      <w:r>
        <w:t xml:space="preserve">Es grato dirigirme a usted, para hacer de su conocimiento que luego de haber examinado los Términos de Referencia / Especificaciones Técnicas, conociendo todos los alcances y las condiciones detalladas en dichos documentos, el postor que suscribe ofrece </w:t>
      </w:r>
      <w:r w:rsidR="00316A16">
        <w:t>la adquisición</w:t>
      </w:r>
      <w:r>
        <w:t xml:space="preserve"> de libros impresos.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2AE42" w14:textId="77777777" w:rsidR="00C606DA" w:rsidRDefault="00C606DA">
      <w:r>
        <w:separator/>
      </w:r>
    </w:p>
  </w:endnote>
  <w:endnote w:type="continuationSeparator" w:id="0">
    <w:p w14:paraId="17A9411A" w14:textId="77777777" w:rsidR="00C606DA" w:rsidRDefault="00C60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E99F4" w14:textId="77777777" w:rsidR="00C606DA" w:rsidRDefault="00C606DA">
      <w:r>
        <w:separator/>
      </w:r>
    </w:p>
  </w:footnote>
  <w:footnote w:type="continuationSeparator" w:id="0">
    <w:p w14:paraId="44511215" w14:textId="77777777" w:rsidR="00C606DA" w:rsidRDefault="00C60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6A16"/>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6DA"/>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59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615</Words>
  <Characters>3386</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3994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5</cp:revision>
  <cp:lastPrinted>2016-08-17T17:53:00Z</cp:lastPrinted>
  <dcterms:created xsi:type="dcterms:W3CDTF">2026-02-02T14:53:00Z</dcterms:created>
  <dcterms:modified xsi:type="dcterms:W3CDTF">2026-06-04T20:52:00Z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