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Adquisición de accesorios para celulares.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