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Servicio de suscripción a imágenes fotográficas libres de derecho de autor.</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