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78D9A88C" w14:textId="6329D616" w:rsidR="005D3A8F" w:rsidRDefault="00D63F67" w:rsidP="00402390">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Adjuntar documentación acreditando</w:t>
      </w:r>
      <w:r w:rsidR="00402390">
        <w:rPr>
          <w:rFonts w:ascii="Arial" w:hAnsi="Arial" w:cs="Arial"/>
          <w:b/>
          <w:bCs/>
          <w:i/>
          <w:color w:val="000000" w:themeColor="text1"/>
          <w:sz w:val="20"/>
        </w:rPr>
        <w:t xml:space="preserve"> h</w:t>
      </w:r>
      <w:r w:rsidR="00402390" w:rsidRPr="00402390">
        <w:rPr>
          <w:rFonts w:ascii="Arial" w:hAnsi="Arial" w:cs="Arial"/>
          <w:b/>
          <w:bCs/>
          <w:i/>
          <w:color w:val="000000" w:themeColor="text1"/>
          <w:sz w:val="20"/>
        </w:rPr>
        <w:t>aber realizado por lo menos un servicio similar a los requeridos, en los últimos dos años</w:t>
      </w:r>
      <w:r w:rsidR="00402390">
        <w:rPr>
          <w:rFonts w:ascii="Arial" w:hAnsi="Arial" w:cs="Arial"/>
          <w:b/>
          <w:bCs/>
          <w:i/>
          <w:color w:val="000000" w:themeColor="text1"/>
          <w:sz w:val="20"/>
        </w:rPr>
        <w:t>.</w:t>
      </w:r>
    </w:p>
    <w:p w14:paraId="7B98E291" w14:textId="77777777" w:rsidR="00402390" w:rsidRDefault="00402390" w:rsidP="00402390">
      <w:pPr>
        <w:pStyle w:val="Prrafodelista"/>
        <w:ind w:left="284"/>
        <w:jc w:val="both"/>
        <w:rPr>
          <w:rFonts w:ascii="Arial" w:hAnsi="Arial" w:cs="Arial"/>
          <w:b/>
          <w:bCs/>
          <w:i/>
          <w:color w:val="000000" w:themeColor="text1"/>
          <w:sz w:val="20"/>
        </w:rPr>
      </w:pPr>
    </w:p>
    <w:p w14:paraId="3EB8500B" w14:textId="0ACE1673" w:rsidR="00402390" w:rsidRPr="00402390" w:rsidRDefault="00402390" w:rsidP="00402390">
      <w:pPr>
        <w:jc w:val="both"/>
        <w:rPr>
          <w:rFonts w:ascii="Arial" w:hAnsi="Arial" w:cs="Arial"/>
          <w:i/>
          <w:color w:val="EE0000"/>
          <w:sz w:val="20"/>
        </w:rPr>
      </w:pPr>
      <w:r w:rsidRPr="00402390">
        <w:rPr>
          <w:rFonts w:ascii="Arial" w:hAnsi="Arial" w:cs="Arial"/>
          <w:i/>
          <w:color w:val="EE0000"/>
          <w:sz w:val="20"/>
        </w:rPr>
        <w:t>Para acreditar la experiencia, el proveedor debe presentar copia simple de contratos u órdenes de servicios, y su respectiva conformidad o constancia de prestación; o comprobantes de pago cuya cancelación se acredite con el abono correspondiente.</w:t>
      </w:r>
    </w:p>
    <w:p w14:paraId="736B1B5F"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EB4D89" w14:textId="77777777" w:rsidR="00C37BFD" w:rsidRDefault="00C37BFD">
      <w:r>
        <w:separator/>
      </w:r>
    </w:p>
  </w:endnote>
  <w:endnote w:type="continuationSeparator" w:id="0">
    <w:p w14:paraId="6B08B8E3" w14:textId="77777777" w:rsidR="00C37BFD" w:rsidRDefault="00C37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25D14" w14:textId="77777777" w:rsidR="00C37BFD" w:rsidRDefault="00C37BFD">
      <w:r>
        <w:separator/>
      </w:r>
    </w:p>
  </w:footnote>
  <w:footnote w:type="continuationSeparator" w:id="0">
    <w:p w14:paraId="57772DA7" w14:textId="77777777" w:rsidR="00C37BFD" w:rsidRDefault="00C37B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1711C"/>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390"/>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381"/>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5AD8"/>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DE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44B"/>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51A"/>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BFD"/>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CBC"/>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83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6</TotalTime>
  <Pages>1</Pages>
  <Words>145</Words>
  <Characters>798</Characters>
  <Application>Microsoft Office Word</Application>
  <DocSecurity>0</DocSecurity>
  <Lines>6</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942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9</cp:revision>
  <cp:lastPrinted>2016-08-17T17:53:00Z</cp:lastPrinted>
  <dcterms:created xsi:type="dcterms:W3CDTF">2026-01-30T19:57:00Z</dcterms:created>
  <dcterms:modified xsi:type="dcterms:W3CDTF">2026-06-09T21:02:00Z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