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Seguro Complementario de Trabajo de Riesgo Salud y Pensión.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