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diseño y diagramación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