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5988E" w14:textId="77777777" w:rsidR="006070EF" w:rsidRDefault="006070EF" w:rsidP="00276AE4">
      <w:pPr>
        <w:widowControl w:val="0"/>
        <w:jc w:val="center"/>
        <w:rPr>
          <w:rFonts w:ascii="Arial" w:hAnsi="Arial" w:cs="Arial"/>
          <w:b/>
          <w:bCs/>
        </w:rPr>
      </w:pPr>
    </w:p>
    <w:p w14:paraId="5C5F2DE0" w14:textId="77777777" w:rsidR="00276AE4" w:rsidRPr="00D33B85" w:rsidRDefault="00276AE4" w:rsidP="00276AE4">
      <w:pPr>
        <w:widowControl w:val="0"/>
        <w:jc w:val="center"/>
        <w:rPr>
          <w:rFonts w:ascii="Arial" w:hAnsi="Arial" w:cs="Arial"/>
          <w:b/>
          <w:sz w:val="20"/>
        </w:rPr>
      </w:pPr>
    </w:p>
    <w:p w14:paraId="4A6FD2E6" w14:textId="233C74E6"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w:t>
      </w:r>
      <w:r w:rsidR="00FF2DD2" w:rsidRPr="00D33B85">
        <w:rPr>
          <w:rFonts w:ascii="Arial" w:hAnsi="Arial" w:cs="Arial"/>
          <w:b/>
          <w:sz w:val="20"/>
        </w:rPr>
        <w:t xml:space="preserve">PLAZO DE </w:t>
      </w:r>
      <w:r w:rsidR="00FF2DD2">
        <w:rPr>
          <w:rFonts w:ascii="Arial" w:hAnsi="Arial" w:cs="Arial"/>
          <w:b/>
          <w:sz w:val="20"/>
        </w:rPr>
        <w:t>EJECUCIÓN, CAPACITACIÓN,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1C3E48A"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1E643F">
        <w:rPr>
          <w:rFonts w:ascii="Arial" w:hAnsi="Arial" w:cs="Arial"/>
          <w:sz w:val="20"/>
        </w:rPr>
        <w:t xml:space="preserve">entregar el bien de </w:t>
      </w:r>
      <w:r w:rsidR="00D976FB">
        <w:rPr>
          <w:rFonts w:ascii="Arial" w:hAnsi="Arial" w:cs="Arial"/>
          <w:sz w:val="20"/>
        </w:rPr>
        <w:t>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5362206A" w:rsidR="00D4300F" w:rsidRPr="00D976FB" w:rsidRDefault="001E643F" w:rsidP="00D4300F">
            <w:pPr>
              <w:widowControl w:val="0"/>
              <w:rPr>
                <w:rFonts w:ascii="Arial" w:hAnsi="Arial"/>
                <w:bCs/>
                <w:sz w:val="20"/>
              </w:rPr>
            </w:pPr>
            <w:r>
              <w:rPr>
                <w:rFonts w:ascii="Arial" w:hAnsi="Arial"/>
                <w:bCs/>
                <w:sz w:val="20"/>
              </w:rPr>
              <w:t>Plazo de entrega</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FF2DD2" w14:paraId="34246D27" w14:textId="77777777" w:rsidTr="007E17B2">
        <w:tc>
          <w:tcPr>
            <w:tcW w:w="628" w:type="dxa"/>
            <w:shd w:val="clear" w:color="auto" w:fill="D9D9D9" w:themeFill="background1" w:themeFillShade="D9"/>
          </w:tcPr>
          <w:p w14:paraId="5E25D899" w14:textId="77777777" w:rsidR="00FF2DD2" w:rsidRPr="00D976FB" w:rsidRDefault="00FF2DD2" w:rsidP="007E17B2">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6CF36016" w14:textId="77777777" w:rsidR="00FF2DD2" w:rsidRPr="00D976FB" w:rsidRDefault="00FF2DD2" w:rsidP="007E17B2">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4FBA2B85" w14:textId="30787DEA" w:rsidR="00FF2DD2" w:rsidRPr="00D976FB" w:rsidRDefault="006070EF" w:rsidP="007E17B2">
            <w:pPr>
              <w:widowControl w:val="0"/>
              <w:jc w:val="center"/>
              <w:rPr>
                <w:rFonts w:ascii="Arial" w:hAnsi="Arial"/>
                <w:b/>
                <w:sz w:val="20"/>
              </w:rPr>
            </w:pPr>
            <w:r>
              <w:rPr>
                <w:rFonts w:ascii="Arial" w:hAnsi="Arial"/>
                <w:b/>
                <w:sz w:val="20"/>
              </w:rPr>
              <w:t>Servicio</w:t>
            </w:r>
          </w:p>
        </w:tc>
      </w:tr>
      <w:tr w:rsidR="00FF2DD2" w14:paraId="22D3CBBF" w14:textId="77777777" w:rsidTr="007E17B2">
        <w:trPr>
          <w:trHeight w:val="510"/>
        </w:trPr>
        <w:tc>
          <w:tcPr>
            <w:tcW w:w="628" w:type="dxa"/>
            <w:vAlign w:val="center"/>
          </w:tcPr>
          <w:p w14:paraId="747C30DB" w14:textId="77777777" w:rsidR="00FF2DD2" w:rsidRPr="00D976FB" w:rsidRDefault="00FF2DD2" w:rsidP="007E17B2">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5B6B2A88" w14:textId="25774C82" w:rsidR="00FF2DD2" w:rsidRPr="00D976FB" w:rsidRDefault="00FF2DD2" w:rsidP="007E17B2">
            <w:pPr>
              <w:widowControl w:val="0"/>
              <w:rPr>
                <w:rFonts w:ascii="Arial" w:hAnsi="Arial"/>
                <w:bCs/>
                <w:sz w:val="20"/>
              </w:rPr>
            </w:pPr>
            <w:r>
              <w:rPr>
                <w:rFonts w:ascii="Arial" w:hAnsi="Arial"/>
                <w:bCs/>
                <w:sz w:val="20"/>
              </w:rPr>
              <w:t>Capacitación Presencial</w:t>
            </w:r>
          </w:p>
        </w:tc>
        <w:tc>
          <w:tcPr>
            <w:tcW w:w="2262" w:type="dxa"/>
            <w:vAlign w:val="center"/>
          </w:tcPr>
          <w:p w14:paraId="394B8FAE" w14:textId="77777777" w:rsidR="00FF2DD2" w:rsidRPr="00D976FB" w:rsidRDefault="00FF2DD2" w:rsidP="007E17B2">
            <w:pPr>
              <w:widowControl w:val="0"/>
              <w:rPr>
                <w:rFonts w:ascii="Arial" w:hAnsi="Arial"/>
                <w:bCs/>
                <w:sz w:val="20"/>
              </w:rPr>
            </w:pPr>
          </w:p>
        </w:tc>
      </w:tr>
    </w:tbl>
    <w:p w14:paraId="51BD402E" w14:textId="77777777" w:rsidR="00276AE4" w:rsidRPr="00D33B85" w:rsidRDefault="00276AE4" w:rsidP="00276AE4">
      <w:pPr>
        <w:widowControl w:val="0"/>
        <w:autoSpaceDE w:val="0"/>
        <w:autoSpaceDN w:val="0"/>
        <w:adjustRightInd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FF2DD2" w14:paraId="65234E8A" w14:textId="77777777" w:rsidTr="007E17B2">
        <w:tc>
          <w:tcPr>
            <w:tcW w:w="628" w:type="dxa"/>
            <w:shd w:val="clear" w:color="auto" w:fill="D9D9D9" w:themeFill="background1" w:themeFillShade="D9"/>
          </w:tcPr>
          <w:p w14:paraId="3C2FB610" w14:textId="77777777" w:rsidR="00FF2DD2" w:rsidRPr="00D976FB" w:rsidRDefault="00FF2DD2" w:rsidP="007E17B2">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0D685D48" w14:textId="77777777" w:rsidR="00FF2DD2" w:rsidRPr="00D976FB" w:rsidRDefault="00FF2DD2" w:rsidP="007E17B2">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7CF41FC" w14:textId="057399FB" w:rsidR="00FF2DD2" w:rsidRPr="00D976FB" w:rsidRDefault="006070EF" w:rsidP="007E17B2">
            <w:pPr>
              <w:widowControl w:val="0"/>
              <w:jc w:val="center"/>
              <w:rPr>
                <w:rFonts w:ascii="Arial" w:hAnsi="Arial"/>
                <w:b/>
                <w:sz w:val="20"/>
              </w:rPr>
            </w:pPr>
            <w:r>
              <w:rPr>
                <w:rFonts w:ascii="Arial" w:hAnsi="Arial"/>
                <w:b/>
                <w:sz w:val="20"/>
              </w:rPr>
              <w:t>Meses</w:t>
            </w:r>
          </w:p>
        </w:tc>
      </w:tr>
      <w:tr w:rsidR="00FF2DD2" w14:paraId="1B771CC9" w14:textId="77777777" w:rsidTr="007E17B2">
        <w:trPr>
          <w:trHeight w:val="510"/>
        </w:trPr>
        <w:tc>
          <w:tcPr>
            <w:tcW w:w="628" w:type="dxa"/>
            <w:vAlign w:val="center"/>
          </w:tcPr>
          <w:p w14:paraId="1688F6DA" w14:textId="77777777" w:rsidR="00FF2DD2" w:rsidRPr="00D976FB" w:rsidRDefault="00FF2DD2" w:rsidP="007E17B2">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1F72C032" w14:textId="28921D38" w:rsidR="00FF2DD2" w:rsidRPr="00D976FB" w:rsidRDefault="00FF2DD2" w:rsidP="007E17B2">
            <w:pPr>
              <w:widowControl w:val="0"/>
              <w:rPr>
                <w:rFonts w:ascii="Arial" w:hAnsi="Arial"/>
                <w:bCs/>
                <w:sz w:val="20"/>
              </w:rPr>
            </w:pPr>
            <w:r>
              <w:rPr>
                <w:rFonts w:ascii="Arial" w:hAnsi="Arial"/>
                <w:bCs/>
                <w:sz w:val="20"/>
              </w:rPr>
              <w:t>Garantía Comercial y Reposición</w:t>
            </w:r>
          </w:p>
        </w:tc>
        <w:tc>
          <w:tcPr>
            <w:tcW w:w="2262" w:type="dxa"/>
            <w:vAlign w:val="center"/>
          </w:tcPr>
          <w:p w14:paraId="1043FE15" w14:textId="77777777" w:rsidR="00FF2DD2" w:rsidRPr="00D976FB" w:rsidRDefault="00FF2DD2" w:rsidP="007E17B2">
            <w:pPr>
              <w:widowControl w:val="0"/>
              <w:rPr>
                <w:rFonts w:ascii="Arial" w:hAnsi="Arial"/>
                <w:bCs/>
                <w:sz w:val="20"/>
              </w:rPr>
            </w:pPr>
          </w:p>
        </w:tc>
      </w:tr>
    </w:tbl>
    <w:p w14:paraId="6453F9D4" w14:textId="0F989B17" w:rsidR="00793199" w:rsidRDefault="00793199" w:rsidP="00793199">
      <w:pPr>
        <w:widowControl w:val="0"/>
        <w:autoSpaceDE w:val="0"/>
        <w:autoSpaceDN w:val="0"/>
        <w:adjustRightInd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FF2DD2" w14:paraId="2310FF3B" w14:textId="77777777" w:rsidTr="007E17B2">
        <w:tc>
          <w:tcPr>
            <w:tcW w:w="628" w:type="dxa"/>
            <w:shd w:val="clear" w:color="auto" w:fill="D9D9D9" w:themeFill="background1" w:themeFillShade="D9"/>
          </w:tcPr>
          <w:p w14:paraId="662D2581" w14:textId="77777777" w:rsidR="00FF2DD2" w:rsidRPr="00D976FB" w:rsidRDefault="00FF2DD2" w:rsidP="007E17B2">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6D04A3E5" w14:textId="77777777" w:rsidR="00FF2DD2" w:rsidRPr="00D976FB" w:rsidRDefault="00FF2DD2" w:rsidP="007E17B2">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661086D1" w14:textId="2C6C3B8F" w:rsidR="00FF2DD2" w:rsidRPr="00D976FB" w:rsidRDefault="006070EF" w:rsidP="007E17B2">
            <w:pPr>
              <w:widowControl w:val="0"/>
              <w:jc w:val="center"/>
              <w:rPr>
                <w:rFonts w:ascii="Arial" w:hAnsi="Arial"/>
                <w:b/>
                <w:sz w:val="20"/>
              </w:rPr>
            </w:pPr>
            <w:r>
              <w:rPr>
                <w:rFonts w:ascii="Arial" w:hAnsi="Arial"/>
                <w:b/>
                <w:sz w:val="20"/>
              </w:rPr>
              <w:t>Unidad</w:t>
            </w:r>
          </w:p>
        </w:tc>
      </w:tr>
      <w:tr w:rsidR="00FF2DD2" w14:paraId="75589835" w14:textId="77777777" w:rsidTr="007E17B2">
        <w:trPr>
          <w:trHeight w:val="510"/>
        </w:trPr>
        <w:tc>
          <w:tcPr>
            <w:tcW w:w="628" w:type="dxa"/>
            <w:vAlign w:val="center"/>
          </w:tcPr>
          <w:p w14:paraId="5E1C4536" w14:textId="77777777" w:rsidR="00FF2DD2" w:rsidRPr="00D976FB" w:rsidRDefault="00FF2DD2" w:rsidP="007E17B2">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6C98F779" w14:textId="47B54575" w:rsidR="00FF2DD2" w:rsidRDefault="00FF2DD2" w:rsidP="00FF2DD2">
            <w:pPr>
              <w:widowControl w:val="0"/>
              <w:ind w:left="259" w:hanging="284"/>
              <w:rPr>
                <w:rFonts w:ascii="Arial" w:hAnsi="Arial"/>
                <w:bCs/>
                <w:sz w:val="20"/>
              </w:rPr>
            </w:pPr>
            <w:r>
              <w:rPr>
                <w:rFonts w:ascii="Arial" w:hAnsi="Arial"/>
                <w:bCs/>
                <w:sz w:val="20"/>
              </w:rPr>
              <w:t>El Bien incluye:</w:t>
            </w:r>
            <w:r>
              <w:rPr>
                <w:rFonts w:ascii="Arial" w:hAnsi="Arial"/>
                <w:bCs/>
                <w:sz w:val="20"/>
              </w:rPr>
              <w:br/>
              <w:t>- Cincuenta (50) tarjetas de proximidad.</w:t>
            </w:r>
          </w:p>
          <w:p w14:paraId="758C47E6" w14:textId="77777777" w:rsidR="00FF2DD2" w:rsidRDefault="00FF2DD2" w:rsidP="00FF2DD2">
            <w:pPr>
              <w:pStyle w:val="Prrafodelista"/>
              <w:widowControl w:val="0"/>
              <w:numPr>
                <w:ilvl w:val="0"/>
                <w:numId w:val="153"/>
              </w:numPr>
              <w:ind w:left="400" w:hanging="141"/>
              <w:rPr>
                <w:rFonts w:ascii="Arial" w:hAnsi="Arial"/>
                <w:bCs/>
                <w:sz w:val="20"/>
              </w:rPr>
            </w:pPr>
            <w:r>
              <w:rPr>
                <w:rFonts w:ascii="Arial" w:hAnsi="Arial"/>
                <w:bCs/>
                <w:sz w:val="20"/>
              </w:rPr>
              <w:t>Cuatro (04) gabinetes de protección estructural para reloj biométrico.</w:t>
            </w:r>
          </w:p>
          <w:p w14:paraId="7D980D18" w14:textId="135113E3" w:rsidR="00FF2DD2" w:rsidRPr="00FF2DD2" w:rsidRDefault="00FF2DD2" w:rsidP="00FF2DD2">
            <w:pPr>
              <w:pStyle w:val="Prrafodelista"/>
              <w:widowControl w:val="0"/>
              <w:numPr>
                <w:ilvl w:val="0"/>
                <w:numId w:val="153"/>
              </w:numPr>
              <w:ind w:left="400" w:hanging="141"/>
              <w:rPr>
                <w:rFonts w:ascii="Arial" w:hAnsi="Arial"/>
                <w:bCs/>
                <w:sz w:val="20"/>
              </w:rPr>
            </w:pPr>
            <w:r>
              <w:rPr>
                <w:rFonts w:ascii="Arial" w:hAnsi="Arial"/>
                <w:bCs/>
                <w:sz w:val="20"/>
              </w:rPr>
              <w:t>Software de Gestión de la marca.</w:t>
            </w:r>
          </w:p>
        </w:tc>
        <w:tc>
          <w:tcPr>
            <w:tcW w:w="2262" w:type="dxa"/>
            <w:vAlign w:val="center"/>
          </w:tcPr>
          <w:p w14:paraId="4D3B41D0" w14:textId="77777777" w:rsidR="00FF2DD2" w:rsidRPr="00D976FB" w:rsidRDefault="00FF2DD2" w:rsidP="007E17B2">
            <w:pPr>
              <w:widowControl w:val="0"/>
              <w:rPr>
                <w:rFonts w:ascii="Arial" w:hAnsi="Arial"/>
                <w:bCs/>
                <w:sz w:val="20"/>
              </w:rPr>
            </w:pPr>
          </w:p>
        </w:tc>
      </w:tr>
    </w:tbl>
    <w:p w14:paraId="6C8284CA" w14:textId="77777777" w:rsidR="00FF2DD2" w:rsidRPr="00D33B85" w:rsidRDefault="00FF2DD2"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3A2FC0FF" w14:textId="77777777" w:rsidR="00745684" w:rsidRPr="00745684" w:rsidRDefault="00745684" w:rsidP="001E643F">
      <w:pPr>
        <w:widowControl w:val="0"/>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3754D9DD"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de conformidad con los Términos de Referencia</w:t>
      </w:r>
      <w:r w:rsidR="001E643F">
        <w:rPr>
          <w:rFonts w:ascii="Arial" w:hAnsi="Arial" w:cs="Arial"/>
          <w:color w:val="auto"/>
          <w:sz w:val="20"/>
        </w:rPr>
        <w:t xml:space="preserve"> o EETT</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23551" w14:textId="77777777" w:rsidR="007C629E" w:rsidRDefault="007C629E">
      <w:r>
        <w:separator/>
      </w:r>
    </w:p>
  </w:endnote>
  <w:endnote w:type="continuationSeparator" w:id="0">
    <w:p w14:paraId="3B0661ED" w14:textId="77777777" w:rsidR="007C629E" w:rsidRDefault="007C629E">
      <w:r>
        <w:continuationSeparator/>
      </w:r>
    </w:p>
  </w:endnote>
  <w:endnote w:type="continuationNotice" w:id="1">
    <w:p w14:paraId="14FC28B3" w14:textId="77777777" w:rsidR="007C629E" w:rsidRDefault="007C62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erpetua">
    <w:panose1 w:val="02020502060401020303"/>
    <w:charset w:val="00"/>
    <w:family w:val="roman"/>
    <w:pitch w:val="variable"/>
    <w:sig w:usb0="00000003" w:usb1="00000000" w:usb2="00000000" w:usb3="00000000" w:csb0="00000001"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D9D80" w14:textId="77777777" w:rsidR="007C629E" w:rsidRDefault="007C629E">
      <w:r>
        <w:separator/>
      </w:r>
    </w:p>
  </w:footnote>
  <w:footnote w:type="continuationSeparator" w:id="0">
    <w:p w14:paraId="18877304" w14:textId="77777777" w:rsidR="007C629E" w:rsidRDefault="007C629E">
      <w:r>
        <w:continuationSeparator/>
      </w:r>
    </w:p>
  </w:footnote>
  <w:footnote w:type="continuationNotice" w:id="1">
    <w:p w14:paraId="77008977" w14:textId="77777777" w:rsidR="007C629E" w:rsidRDefault="007C62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1EE1A73"/>
    <w:multiLevelType w:val="hybridMultilevel"/>
    <w:tmpl w:val="FB8A8C98"/>
    <w:lvl w:ilvl="0" w:tplc="109A614C">
      <w:numFmt w:val="bullet"/>
      <w:lvlText w:val="-"/>
      <w:lvlJc w:val="left"/>
      <w:pPr>
        <w:ind w:left="720" w:hanging="360"/>
      </w:pPr>
      <w:rPr>
        <w:rFonts w:ascii="Arial" w:eastAsia="Batang"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9"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80"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1"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2"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3"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4"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6"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7"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8"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9"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90"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1"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2"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5"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6"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7"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9"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00"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1"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3"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4"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5"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6"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7"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8"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9"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4"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6"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7"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9"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0"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3"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4"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7"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9"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0"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5"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7"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8"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9"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40"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2"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3"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4"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5"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8"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4"/>
  </w:num>
  <w:num w:numId="9" w16cid:durableId="2094010826">
    <w:abstractNumId w:val="98"/>
  </w:num>
  <w:num w:numId="10" w16cid:durableId="1668092172">
    <w:abstractNumId w:val="34"/>
  </w:num>
  <w:num w:numId="11" w16cid:durableId="956377084">
    <w:abstractNumId w:val="35"/>
  </w:num>
  <w:num w:numId="12" w16cid:durableId="945692789">
    <w:abstractNumId w:val="108"/>
  </w:num>
  <w:num w:numId="13" w16cid:durableId="73859127">
    <w:abstractNumId w:val="67"/>
  </w:num>
  <w:num w:numId="14" w16cid:durableId="1559975971">
    <w:abstractNumId w:val="119"/>
  </w:num>
  <w:num w:numId="15" w16cid:durableId="1472598722">
    <w:abstractNumId w:val="48"/>
  </w:num>
  <w:num w:numId="16" w16cid:durableId="773138920">
    <w:abstractNumId w:val="93"/>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4"/>
  </w:num>
  <w:num w:numId="22" w16cid:durableId="989020955">
    <w:abstractNumId w:val="53"/>
  </w:num>
  <w:num w:numId="23" w16cid:durableId="363796126">
    <w:abstractNumId w:val="50"/>
  </w:num>
  <w:num w:numId="24" w16cid:durableId="1094320541">
    <w:abstractNumId w:val="38"/>
  </w:num>
  <w:num w:numId="25" w16cid:durableId="722874472">
    <w:abstractNumId w:val="81"/>
  </w:num>
  <w:num w:numId="26" w16cid:durableId="933168005">
    <w:abstractNumId w:val="70"/>
  </w:num>
  <w:num w:numId="27" w16cid:durableId="143013723">
    <w:abstractNumId w:val="137"/>
  </w:num>
  <w:num w:numId="28" w16cid:durableId="1956473528">
    <w:abstractNumId w:val="55"/>
  </w:num>
  <w:num w:numId="29" w16cid:durableId="1917351636">
    <w:abstractNumId w:val="129"/>
  </w:num>
  <w:num w:numId="30" w16cid:durableId="868837336">
    <w:abstractNumId w:val="128"/>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7"/>
  </w:num>
  <w:num w:numId="40" w16cid:durableId="1043672249">
    <w:abstractNumId w:val="57"/>
  </w:num>
  <w:num w:numId="41" w16cid:durableId="944768166">
    <w:abstractNumId w:val="54"/>
  </w:num>
  <w:num w:numId="42" w16cid:durableId="1623802909">
    <w:abstractNumId w:val="95"/>
  </w:num>
  <w:num w:numId="43" w16cid:durableId="560137233">
    <w:abstractNumId w:val="7"/>
  </w:num>
  <w:num w:numId="44" w16cid:durableId="1881436296">
    <w:abstractNumId w:val="8"/>
  </w:num>
  <w:num w:numId="45" w16cid:durableId="1619137668">
    <w:abstractNumId w:val="89"/>
  </w:num>
  <w:num w:numId="46" w16cid:durableId="1006246470">
    <w:abstractNumId w:val="58"/>
  </w:num>
  <w:num w:numId="47" w16cid:durableId="987320052">
    <w:abstractNumId w:val="87"/>
  </w:num>
  <w:num w:numId="48" w16cid:durableId="995720150">
    <w:abstractNumId w:val="25"/>
  </w:num>
  <w:num w:numId="49" w16cid:durableId="46493112">
    <w:abstractNumId w:val="86"/>
  </w:num>
  <w:num w:numId="50" w16cid:durableId="1570463097">
    <w:abstractNumId w:val="122"/>
  </w:num>
  <w:num w:numId="51" w16cid:durableId="406151112">
    <w:abstractNumId w:val="101"/>
  </w:num>
  <w:num w:numId="52" w16cid:durableId="1082406788">
    <w:abstractNumId w:val="105"/>
  </w:num>
  <w:num w:numId="53" w16cid:durableId="374352464">
    <w:abstractNumId w:val="118"/>
  </w:num>
  <w:num w:numId="54" w16cid:durableId="816188644">
    <w:abstractNumId w:val="32"/>
  </w:num>
  <w:num w:numId="55" w16cid:durableId="886795475">
    <w:abstractNumId w:val="72"/>
  </w:num>
  <w:num w:numId="56" w16cid:durableId="2049714946">
    <w:abstractNumId w:val="36"/>
  </w:num>
  <w:num w:numId="57" w16cid:durableId="133564024">
    <w:abstractNumId w:val="115"/>
  </w:num>
  <w:num w:numId="58" w16cid:durableId="588973265">
    <w:abstractNumId w:val="30"/>
  </w:num>
  <w:num w:numId="59" w16cid:durableId="2082484260">
    <w:abstractNumId w:val="80"/>
  </w:num>
  <w:num w:numId="60" w16cid:durableId="1314481103">
    <w:abstractNumId w:val="6"/>
  </w:num>
  <w:num w:numId="61" w16cid:durableId="1380085823">
    <w:abstractNumId w:val="5"/>
  </w:num>
  <w:num w:numId="62" w16cid:durableId="340813895">
    <w:abstractNumId w:val="39"/>
  </w:num>
  <w:num w:numId="63" w16cid:durableId="136340901">
    <w:abstractNumId w:val="88"/>
  </w:num>
  <w:num w:numId="64" w16cid:durableId="2019648123">
    <w:abstractNumId w:val="44"/>
  </w:num>
  <w:num w:numId="65" w16cid:durableId="1877279533">
    <w:abstractNumId w:val="79"/>
  </w:num>
  <w:num w:numId="66" w16cid:durableId="1725594756">
    <w:abstractNumId w:val="120"/>
  </w:num>
  <w:num w:numId="67" w16cid:durableId="1500581765">
    <w:abstractNumId w:val="61"/>
  </w:num>
  <w:num w:numId="68" w16cid:durableId="1759061337">
    <w:abstractNumId w:val="127"/>
  </w:num>
  <w:num w:numId="69" w16cid:durableId="1840999447">
    <w:abstractNumId w:val="10"/>
  </w:num>
  <w:num w:numId="70" w16cid:durableId="2107534328">
    <w:abstractNumId w:val="111"/>
  </w:num>
  <w:num w:numId="71" w16cid:durableId="1639071770">
    <w:abstractNumId w:val="130"/>
  </w:num>
  <w:num w:numId="72" w16cid:durableId="1558318369">
    <w:abstractNumId w:val="140"/>
  </w:num>
  <w:num w:numId="73" w16cid:durableId="491525403">
    <w:abstractNumId w:val="68"/>
  </w:num>
  <w:num w:numId="74" w16cid:durableId="74131637">
    <w:abstractNumId w:val="133"/>
  </w:num>
  <w:num w:numId="75" w16cid:durableId="1059593397">
    <w:abstractNumId w:val="145"/>
  </w:num>
  <w:num w:numId="76" w16cid:durableId="512494147">
    <w:abstractNumId w:val="75"/>
  </w:num>
  <w:num w:numId="77" w16cid:durableId="1473063648">
    <w:abstractNumId w:val="104"/>
  </w:num>
  <w:num w:numId="78" w16cid:durableId="731658945">
    <w:abstractNumId w:val="123"/>
  </w:num>
  <w:num w:numId="79" w16cid:durableId="686097185">
    <w:abstractNumId w:val="76"/>
  </w:num>
  <w:num w:numId="80" w16cid:durableId="504175211">
    <w:abstractNumId w:val="13"/>
  </w:num>
  <w:num w:numId="81" w16cid:durableId="260920272">
    <w:abstractNumId w:val="66"/>
  </w:num>
  <w:num w:numId="82" w16cid:durableId="375469071">
    <w:abstractNumId w:val="116"/>
  </w:num>
  <w:num w:numId="83" w16cid:durableId="33166526">
    <w:abstractNumId w:val="22"/>
  </w:num>
  <w:num w:numId="84" w16cid:durableId="1030186120">
    <w:abstractNumId w:val="143"/>
  </w:num>
  <w:num w:numId="85" w16cid:durableId="478111283">
    <w:abstractNumId w:val="147"/>
  </w:num>
  <w:num w:numId="86" w16cid:durableId="941955082">
    <w:abstractNumId w:val="146"/>
  </w:num>
  <w:num w:numId="87" w16cid:durableId="820122230">
    <w:abstractNumId w:val="21"/>
  </w:num>
  <w:num w:numId="88" w16cid:durableId="1258713430">
    <w:abstractNumId w:val="148"/>
  </w:num>
  <w:num w:numId="89" w16cid:durableId="2143577807">
    <w:abstractNumId w:val="94"/>
  </w:num>
  <w:num w:numId="90" w16cid:durableId="1688674071">
    <w:abstractNumId w:val="74"/>
  </w:num>
  <w:num w:numId="91" w16cid:durableId="2013876289">
    <w:abstractNumId w:val="134"/>
  </w:num>
  <w:num w:numId="92" w16cid:durableId="1726177250">
    <w:abstractNumId w:val="62"/>
  </w:num>
  <w:num w:numId="93" w16cid:durableId="752043338">
    <w:abstractNumId w:val="85"/>
  </w:num>
  <w:num w:numId="94" w16cid:durableId="516041062">
    <w:abstractNumId w:val="142"/>
  </w:num>
  <w:num w:numId="95" w16cid:durableId="2127498464">
    <w:abstractNumId w:val="69"/>
  </w:num>
  <w:num w:numId="96" w16cid:durableId="1051995753">
    <w:abstractNumId w:val="65"/>
  </w:num>
  <w:num w:numId="97" w16cid:durableId="734355480">
    <w:abstractNumId w:val="109"/>
  </w:num>
  <w:num w:numId="98" w16cid:durableId="1437870150">
    <w:abstractNumId w:val="141"/>
  </w:num>
  <w:num w:numId="99" w16cid:durableId="1177378603">
    <w:abstractNumId w:val="117"/>
  </w:num>
  <w:num w:numId="100" w16cid:durableId="1549224701">
    <w:abstractNumId w:val="40"/>
  </w:num>
  <w:num w:numId="101" w16cid:durableId="2094665777">
    <w:abstractNumId w:val="73"/>
  </w:num>
  <w:num w:numId="102" w16cid:durableId="740755660">
    <w:abstractNumId w:val="91"/>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3"/>
  </w:num>
  <w:num w:numId="110" w16cid:durableId="871382858">
    <w:abstractNumId w:val="138"/>
  </w:num>
  <w:num w:numId="111" w16cid:durableId="790365337">
    <w:abstractNumId w:val="126"/>
  </w:num>
  <w:num w:numId="112" w16cid:durableId="2033804133">
    <w:abstractNumId w:val="110"/>
  </w:num>
  <w:num w:numId="113" w16cid:durableId="1758399460">
    <w:abstractNumId w:val="102"/>
  </w:num>
  <w:num w:numId="114" w16cid:durableId="550575954">
    <w:abstractNumId w:val="121"/>
  </w:num>
  <w:num w:numId="115" w16cid:durableId="902645852">
    <w:abstractNumId w:val="42"/>
  </w:num>
  <w:num w:numId="116" w16cid:durableId="285933767">
    <w:abstractNumId w:val="136"/>
  </w:num>
  <w:num w:numId="117" w16cid:durableId="104693355">
    <w:abstractNumId w:val="41"/>
  </w:num>
  <w:num w:numId="118" w16cid:durableId="1224294180">
    <w:abstractNumId w:val="92"/>
  </w:num>
  <w:num w:numId="119" w16cid:durableId="1835874878">
    <w:abstractNumId w:val="56"/>
  </w:num>
  <w:num w:numId="120" w16cid:durableId="2032684921">
    <w:abstractNumId w:val="33"/>
  </w:num>
  <w:num w:numId="121" w16cid:durableId="242641338">
    <w:abstractNumId w:val="84"/>
  </w:num>
  <w:num w:numId="122" w16cid:durableId="1253049245">
    <w:abstractNumId w:val="63"/>
  </w:num>
  <w:num w:numId="123" w16cid:durableId="1975941211">
    <w:abstractNumId w:val="49"/>
  </w:num>
  <w:num w:numId="124" w16cid:durableId="1429237009">
    <w:abstractNumId w:val="139"/>
  </w:num>
  <w:num w:numId="125" w16cid:durableId="1866090119">
    <w:abstractNumId w:val="37"/>
  </w:num>
  <w:num w:numId="126" w16cid:durableId="905723214">
    <w:abstractNumId w:val="15"/>
  </w:num>
  <w:num w:numId="127" w16cid:durableId="101997843">
    <w:abstractNumId w:val="97"/>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100"/>
  </w:num>
  <w:num w:numId="130" w16cid:durableId="1485390375">
    <w:abstractNumId w:val="131"/>
  </w:num>
  <w:num w:numId="131" w16cid:durableId="1036932960">
    <w:abstractNumId w:val="96"/>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2"/>
  </w:num>
  <w:num w:numId="138" w16cid:durableId="1228686988">
    <w:abstractNumId w:val="132"/>
  </w:num>
  <w:num w:numId="139" w16cid:durableId="1740444933">
    <w:abstractNumId w:val="45"/>
  </w:num>
  <w:num w:numId="140" w16cid:durableId="994727263">
    <w:abstractNumId w:val="106"/>
  </w:num>
  <w:num w:numId="141" w16cid:durableId="1815180608">
    <w:abstractNumId w:val="113"/>
  </w:num>
  <w:num w:numId="142" w16cid:durableId="1197280654">
    <w:abstractNumId w:val="64"/>
  </w:num>
  <w:num w:numId="143" w16cid:durableId="144397516">
    <w:abstractNumId w:val="20"/>
  </w:num>
  <w:num w:numId="144" w16cid:durableId="634801049">
    <w:abstractNumId w:val="135"/>
  </w:num>
  <w:num w:numId="145" w16cid:durableId="845097914">
    <w:abstractNumId w:val="82"/>
  </w:num>
  <w:num w:numId="146" w16cid:durableId="1544633665">
    <w:abstractNumId w:val="83"/>
  </w:num>
  <w:num w:numId="147" w16cid:durableId="1923182094">
    <w:abstractNumId w:val="90"/>
  </w:num>
  <w:num w:numId="148" w16cid:durableId="1986428167">
    <w:abstractNumId w:val="78"/>
  </w:num>
  <w:num w:numId="149" w16cid:durableId="1768844397">
    <w:abstractNumId w:val="114"/>
  </w:num>
  <w:num w:numId="150" w16cid:durableId="1385718007">
    <w:abstractNumId w:val="125"/>
  </w:num>
  <w:num w:numId="151" w16cid:durableId="1954704507">
    <w:abstractNumId w:val="19"/>
  </w:num>
  <w:num w:numId="152" w16cid:durableId="1297680153">
    <w:abstractNumId w:val="99"/>
  </w:num>
  <w:num w:numId="153" w16cid:durableId="1887253830">
    <w:abstractNumId w:val="77"/>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43F"/>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0EF"/>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29E"/>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223"/>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2DD2"/>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27</TotalTime>
  <Pages>2</Pages>
  <Words>241</Words>
  <Characters>1329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6</cp:revision>
  <cp:lastPrinted>2016-08-18T05:53:00Z</cp:lastPrinted>
  <dcterms:created xsi:type="dcterms:W3CDTF">2025-09-24T13:41:00Z</dcterms:created>
  <dcterms:modified xsi:type="dcterms:W3CDTF">2026-06-15T20:51:00Z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