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0825" w14:textId="3F4C2B64" w:rsidR="2CBF097B" w:rsidRPr="00987DCF" w:rsidRDefault="2CBF097B" w:rsidP="0085444D"/>
    <w:p w14:paraId="05840F85" w14:textId="706CE699" w:rsidR="0033491C" w:rsidRPr="00987DCF" w:rsidRDefault="0033491C" w:rsidP="0085444D"/>
    <w:p w14:paraId="28D650E4" w14:textId="15F63EE6" w:rsidR="00AF3148" w:rsidRDefault="00E4053E" w:rsidP="0085444D">
      <w:pPr>
        <w:rPr>
          <w:rFonts w:ascii="Arial" w:hAnsi="Arial" w:cs="Arial"/>
          <w:color w:val="FF0000"/>
          <w:sz w:val="20"/>
          <w:szCs w:val="20"/>
        </w:rPr>
      </w:pPr>
      <w:r>
        <w:rPr>
          <w:rFonts w:ascii="Arial" w:hAnsi="Arial" w:cs="Arial"/>
          <w:color w:val="FF0000"/>
          <w:sz w:val="20"/>
          <w:szCs w:val="20"/>
        </w:rPr>
        <w:t>IMPORTANTE:</w:t>
      </w:r>
    </w:p>
    <w:p w14:paraId="22D7B6F4" w14:textId="77777777" w:rsidR="00E4053E" w:rsidRPr="00417A69" w:rsidRDefault="00E4053E" w:rsidP="0085444D">
      <w:pPr>
        <w:rPr>
          <w:rFonts w:ascii="Arial" w:hAnsi="Arial" w:cs="Arial"/>
          <w:color w:val="FF0000"/>
          <w:sz w:val="20"/>
          <w:szCs w:val="20"/>
        </w:rPr>
      </w:pPr>
    </w:p>
    <w:p w14:paraId="54D6B0C6" w14:textId="77777777" w:rsidR="00E4053E" w:rsidRDefault="00430C33" w:rsidP="00430C33">
      <w:pPr>
        <w:rPr>
          <w:rFonts w:ascii="Arial" w:hAnsi="Arial" w:cs="Arial"/>
          <w:color w:val="FF0000"/>
          <w:sz w:val="20"/>
          <w:szCs w:val="20"/>
          <w:lang w:val="es-ES"/>
        </w:rPr>
      </w:pPr>
      <w:r w:rsidRPr="00417A69">
        <w:rPr>
          <w:rFonts w:ascii="Arial" w:hAnsi="Arial" w:cs="Arial"/>
          <w:color w:val="FF0000"/>
          <w:sz w:val="20"/>
          <w:szCs w:val="20"/>
          <w:lang w:val="es-ES"/>
        </w:rPr>
        <w:t>DEBERÁ ADJUNTAR A SU COTIZACION</w:t>
      </w:r>
      <w:r w:rsidR="00E4053E">
        <w:rPr>
          <w:rFonts w:ascii="Arial" w:hAnsi="Arial" w:cs="Arial"/>
          <w:color w:val="FF0000"/>
          <w:sz w:val="20"/>
          <w:szCs w:val="20"/>
          <w:lang w:val="es-ES"/>
        </w:rPr>
        <w:t>:</w:t>
      </w:r>
    </w:p>
    <w:p w14:paraId="2EFB979F" w14:textId="04F4811D" w:rsidR="00E4053E" w:rsidRPr="000C43A6" w:rsidRDefault="00430C33" w:rsidP="00E4053E">
      <w:pPr>
        <w:pStyle w:val="Prrafodelista"/>
        <w:numPr>
          <w:ilvl w:val="0"/>
          <w:numId w:val="68"/>
        </w:numPr>
        <w:rPr>
          <w:rFonts w:ascii="Arial" w:hAnsi="Arial" w:cs="Arial"/>
          <w:b/>
          <w:bCs/>
          <w:color w:val="FF0000"/>
          <w:sz w:val="20"/>
          <w:szCs w:val="20"/>
          <w:lang w:val="es-ES"/>
        </w:rPr>
      </w:pPr>
      <w:r w:rsidRPr="000C43A6">
        <w:rPr>
          <w:rFonts w:ascii="Arial" w:hAnsi="Arial" w:cs="Arial"/>
          <w:b/>
          <w:bCs/>
          <w:color w:val="FF0000"/>
          <w:sz w:val="20"/>
          <w:szCs w:val="20"/>
          <w:lang w:val="es-ES"/>
        </w:rPr>
        <w:t xml:space="preserve">LOS REQUISITOS DE CALIFICACION SOLICITADOS </w:t>
      </w:r>
    </w:p>
    <w:p w14:paraId="3E8B8860" w14:textId="446FF97B" w:rsidR="00430C33" w:rsidRPr="000C43A6" w:rsidRDefault="00430C33" w:rsidP="00E4053E">
      <w:pPr>
        <w:pStyle w:val="Prrafodelista"/>
        <w:numPr>
          <w:ilvl w:val="0"/>
          <w:numId w:val="68"/>
        </w:numPr>
        <w:rPr>
          <w:rFonts w:ascii="Arial" w:hAnsi="Arial" w:cs="Arial"/>
          <w:b/>
          <w:bCs/>
          <w:color w:val="FF0000"/>
          <w:sz w:val="20"/>
          <w:szCs w:val="20"/>
          <w:lang w:val="es-ES"/>
        </w:rPr>
      </w:pPr>
      <w:r w:rsidRPr="000C43A6">
        <w:rPr>
          <w:rFonts w:ascii="Arial" w:hAnsi="Arial" w:cs="Arial"/>
          <w:b/>
          <w:bCs/>
          <w:color w:val="FF0000"/>
          <w:sz w:val="20"/>
          <w:szCs w:val="20"/>
          <w:lang w:val="es-ES"/>
        </w:rPr>
        <w:t>ANEXOS</w:t>
      </w:r>
      <w:r w:rsidR="00766657">
        <w:rPr>
          <w:rFonts w:ascii="Arial" w:hAnsi="Arial" w:cs="Arial"/>
          <w:b/>
          <w:bCs/>
          <w:color w:val="FF0000"/>
          <w:sz w:val="20"/>
          <w:szCs w:val="20"/>
          <w:lang w:val="es-ES"/>
        </w:rPr>
        <w:t xml:space="preserve"> (SIGUIENTES)</w:t>
      </w:r>
      <w:r w:rsidRPr="000C43A6">
        <w:rPr>
          <w:rFonts w:ascii="Arial" w:hAnsi="Arial" w:cs="Arial"/>
          <w:b/>
          <w:bCs/>
          <w:color w:val="FF0000"/>
          <w:sz w:val="20"/>
          <w:szCs w:val="20"/>
          <w:lang w:val="es-ES"/>
        </w:rPr>
        <w:t>, DEBIDAMENTE LLENADOS Y FIRMADOS, SEGÚN CORRESPONDA</w:t>
      </w:r>
    </w:p>
    <w:p w14:paraId="40E9F2A6" w14:textId="77777777" w:rsidR="00AF3148" w:rsidRPr="00430C33" w:rsidRDefault="00AF3148" w:rsidP="0085444D">
      <w:pPr>
        <w:rPr>
          <w:rFonts w:ascii="Arial" w:hAnsi="Arial" w:cs="Arial"/>
          <w:sz w:val="20"/>
          <w:szCs w:val="20"/>
          <w:lang w:val="es-ES"/>
        </w:rPr>
      </w:pPr>
    </w:p>
    <w:p w14:paraId="6A0EB081" w14:textId="77777777" w:rsidR="00AF3148" w:rsidRPr="00987DCF" w:rsidRDefault="00AF3148" w:rsidP="0085444D">
      <w:pPr>
        <w:rPr>
          <w:rFonts w:ascii="Arial" w:hAnsi="Arial" w:cs="Arial"/>
          <w:sz w:val="20"/>
          <w:szCs w:val="20"/>
        </w:rPr>
      </w:pPr>
    </w:p>
    <w:p w14:paraId="50963BC6" w14:textId="77777777" w:rsidR="00AF3148" w:rsidRPr="00987DCF" w:rsidRDefault="00AF3148" w:rsidP="0085444D">
      <w:pPr>
        <w:rPr>
          <w:rFonts w:ascii="Arial" w:hAnsi="Arial" w:cs="Arial"/>
          <w:sz w:val="20"/>
          <w:szCs w:val="20"/>
        </w:rPr>
      </w:pPr>
    </w:p>
    <w:p w14:paraId="2E7FFEE3" w14:textId="77777777" w:rsidR="00AF3148" w:rsidRPr="00987DCF" w:rsidRDefault="00AF3148" w:rsidP="0085444D">
      <w:pPr>
        <w:rPr>
          <w:rFonts w:ascii="Arial" w:hAnsi="Arial" w:cs="Arial"/>
          <w:sz w:val="20"/>
          <w:szCs w:val="20"/>
        </w:rPr>
      </w:pPr>
    </w:p>
    <w:p w14:paraId="7F6209C7" w14:textId="77777777" w:rsidR="00AF3148" w:rsidRPr="00987DCF" w:rsidRDefault="00AF3148" w:rsidP="0085444D">
      <w:pPr>
        <w:rPr>
          <w:rFonts w:ascii="Arial" w:hAnsi="Arial" w:cs="Arial"/>
          <w:sz w:val="20"/>
          <w:szCs w:val="20"/>
        </w:rPr>
      </w:pPr>
    </w:p>
    <w:p w14:paraId="6DB173A6" w14:textId="77777777" w:rsidR="00C93458" w:rsidRPr="00987DCF" w:rsidRDefault="00C93458" w:rsidP="0085444D">
      <w:pPr>
        <w:rPr>
          <w:rFonts w:ascii="Arial" w:hAnsi="Arial" w:cs="Arial"/>
          <w:sz w:val="20"/>
          <w:szCs w:val="20"/>
        </w:rPr>
      </w:pPr>
    </w:p>
    <w:p w14:paraId="4BAEA077" w14:textId="77777777" w:rsidR="00C93458" w:rsidRPr="00987DCF" w:rsidRDefault="00C93458" w:rsidP="0085444D">
      <w:pPr>
        <w:rPr>
          <w:rFonts w:ascii="Arial" w:hAnsi="Arial" w:cs="Arial"/>
          <w:sz w:val="20"/>
          <w:szCs w:val="20"/>
        </w:rPr>
      </w:pPr>
    </w:p>
    <w:p w14:paraId="054EC422" w14:textId="77777777" w:rsidR="00C93458" w:rsidRPr="00987DCF" w:rsidRDefault="00C93458" w:rsidP="0085444D">
      <w:pPr>
        <w:rPr>
          <w:rFonts w:ascii="Arial" w:hAnsi="Arial" w:cs="Arial"/>
          <w:sz w:val="20"/>
          <w:szCs w:val="20"/>
        </w:rPr>
      </w:pPr>
    </w:p>
    <w:p w14:paraId="2FC14073" w14:textId="5C2F1A97" w:rsidR="00F854D2" w:rsidRPr="00987DCF" w:rsidRDefault="00F854D2" w:rsidP="0085444D">
      <w:pPr>
        <w:pStyle w:val="Ttulo1"/>
        <w:jc w:val="center"/>
        <w:rPr>
          <w:rFonts w:ascii="Arial" w:hAnsi="Arial" w:cs="Arial"/>
        </w:rPr>
      </w:pPr>
      <w:bookmarkStart w:id="0" w:name="_Toc210906367"/>
      <w:r w:rsidRPr="00987DCF">
        <w:rPr>
          <w:rFonts w:ascii="Arial" w:hAnsi="Arial" w:cs="Arial"/>
          <w:color w:val="auto"/>
          <w:sz w:val="32"/>
          <w:szCs w:val="32"/>
        </w:rPr>
        <w:t>ANEXOS</w:t>
      </w:r>
      <w:bookmarkEnd w:id="0"/>
    </w:p>
    <w:p w14:paraId="5AF2F5E4" w14:textId="77777777" w:rsidR="00F17D49" w:rsidRPr="00987DCF" w:rsidRDefault="00F17D49" w:rsidP="0085444D">
      <w:pPr>
        <w:widowControl w:val="0"/>
        <w:ind w:left="360"/>
        <w:jc w:val="both"/>
        <w:rPr>
          <w:rFonts w:ascii="Arial" w:hAnsi="Arial" w:cs="Arial"/>
          <w:i/>
          <w:sz w:val="20"/>
          <w:szCs w:val="20"/>
        </w:rPr>
      </w:pPr>
    </w:p>
    <w:p w14:paraId="35D00F09" w14:textId="77777777" w:rsidR="00F17D49" w:rsidRPr="00987DCF" w:rsidRDefault="00F17D49" w:rsidP="0085444D">
      <w:pPr>
        <w:widowControl w:val="0"/>
        <w:ind w:left="360"/>
        <w:jc w:val="both"/>
        <w:rPr>
          <w:rFonts w:ascii="Arial" w:hAnsi="Arial" w:cs="Arial"/>
          <w:i/>
          <w:sz w:val="20"/>
          <w:szCs w:val="20"/>
        </w:rPr>
      </w:pPr>
    </w:p>
    <w:p w14:paraId="09DD92A1" w14:textId="77777777" w:rsidR="00F17D49" w:rsidRPr="00987DCF" w:rsidRDefault="00F17D49" w:rsidP="0085444D">
      <w:pPr>
        <w:widowControl w:val="0"/>
        <w:ind w:left="360"/>
        <w:jc w:val="both"/>
        <w:rPr>
          <w:rFonts w:ascii="Arial" w:hAnsi="Arial" w:cs="Arial"/>
          <w:i/>
          <w:sz w:val="20"/>
          <w:szCs w:val="20"/>
        </w:rPr>
      </w:pPr>
    </w:p>
    <w:p w14:paraId="144EF379" w14:textId="77777777" w:rsidR="00F17D49" w:rsidRPr="00987DCF" w:rsidRDefault="00F17D49" w:rsidP="0085444D">
      <w:pPr>
        <w:widowControl w:val="0"/>
        <w:ind w:left="360"/>
        <w:jc w:val="both"/>
        <w:rPr>
          <w:rFonts w:ascii="Arial" w:hAnsi="Arial" w:cs="Arial"/>
          <w:i/>
          <w:sz w:val="20"/>
          <w:szCs w:val="20"/>
        </w:rPr>
      </w:pPr>
    </w:p>
    <w:p w14:paraId="33DF1949" w14:textId="77777777" w:rsidR="00F17D49" w:rsidRPr="00987DCF" w:rsidRDefault="00F17D49" w:rsidP="0085444D">
      <w:pPr>
        <w:widowControl w:val="0"/>
        <w:ind w:left="360"/>
        <w:jc w:val="both"/>
        <w:rPr>
          <w:rFonts w:ascii="Arial" w:hAnsi="Arial" w:cs="Arial"/>
          <w:i/>
          <w:sz w:val="20"/>
          <w:szCs w:val="20"/>
        </w:rPr>
      </w:pPr>
    </w:p>
    <w:p w14:paraId="3CBB6588" w14:textId="783DCF03" w:rsidR="00E55E9D" w:rsidRPr="00987DCF" w:rsidRDefault="00F17D49" w:rsidP="0085444D">
      <w:pPr>
        <w:widowControl w:val="0"/>
        <w:autoSpaceDE w:val="0"/>
        <w:autoSpaceDN w:val="0"/>
        <w:adjustRightInd w:val="0"/>
        <w:jc w:val="both"/>
        <w:rPr>
          <w:rFonts w:ascii="Arial" w:hAnsi="Arial" w:cs="Arial"/>
          <w:i/>
          <w:sz w:val="20"/>
          <w:szCs w:val="20"/>
        </w:rPr>
      </w:pPr>
      <w:r w:rsidRPr="00987DCF">
        <w:rPr>
          <w:rFonts w:ascii="Arial" w:hAnsi="Arial" w:cs="Arial"/>
          <w:i/>
          <w:sz w:val="20"/>
          <w:szCs w:val="20"/>
        </w:rPr>
        <w:br w:type="page"/>
      </w:r>
    </w:p>
    <w:p w14:paraId="145CFACC" w14:textId="77777777" w:rsidR="00E55E9D" w:rsidRPr="00987DCF" w:rsidRDefault="00E55E9D" w:rsidP="0085444D">
      <w:pPr>
        <w:pStyle w:val="Ttulo2"/>
        <w:pageBreakBefore/>
        <w:jc w:val="center"/>
        <w:rPr>
          <w:rFonts w:ascii="Arial" w:hAnsi="Arial" w:cs="Arial"/>
          <w:sz w:val="20"/>
          <w:szCs w:val="20"/>
        </w:rPr>
      </w:pPr>
      <w:bookmarkStart w:id="1" w:name="_Toc210906368"/>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bookmarkEnd w:id="1"/>
    </w:p>
    <w:p w14:paraId="4E0E1CFB" w14:textId="77777777" w:rsidR="00E55E9D" w:rsidRPr="00987DCF" w:rsidRDefault="00E55E9D" w:rsidP="0085444D">
      <w:pPr>
        <w:widowControl w:val="0"/>
        <w:tabs>
          <w:tab w:val="left" w:pos="3544"/>
        </w:tabs>
        <w:jc w:val="center"/>
        <w:rPr>
          <w:rFonts w:ascii="Arial" w:hAnsi="Arial" w:cs="Arial"/>
          <w:b/>
          <w:sz w:val="20"/>
          <w:szCs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55E9D" w:rsidRPr="00987DCF" w14:paraId="110697C7" w14:textId="77777777">
        <w:tc>
          <w:tcPr>
            <w:tcW w:w="8644" w:type="dxa"/>
            <w:shd w:val="clear" w:color="auto" w:fill="FFFFFF" w:themeFill="background1"/>
          </w:tcPr>
          <w:p w14:paraId="0E7A9DDB" w14:textId="77777777" w:rsidR="00E55E9D" w:rsidRPr="00987DCF" w:rsidRDefault="00E55E9D" w:rsidP="0085444D">
            <w:pPr>
              <w:widowControl w:val="0"/>
              <w:jc w:val="center"/>
              <w:rPr>
                <w:rFonts w:ascii="Arial" w:hAnsi="Arial" w:cs="Arial"/>
                <w:b/>
                <w:sz w:val="20"/>
                <w:szCs w:val="20"/>
                <w:lang w:val="es-ES" w:eastAsia="en-US"/>
              </w:rPr>
            </w:pPr>
            <w:r w:rsidRPr="00987DCF">
              <w:rPr>
                <w:rFonts w:ascii="Arial" w:hAnsi="Arial" w:cs="Arial"/>
                <w:b/>
                <w:sz w:val="20"/>
                <w:szCs w:val="20"/>
                <w:lang w:val="es-ES" w:eastAsia="en-US"/>
              </w:rPr>
              <w:t xml:space="preserve">DECLARACIÓN JURADA DE DATOS DEL POSTOR </w:t>
            </w:r>
          </w:p>
        </w:tc>
      </w:tr>
    </w:tbl>
    <w:p w14:paraId="44F97021" w14:textId="77777777" w:rsidR="00E55E9D" w:rsidRPr="00987DCF" w:rsidRDefault="00E55E9D" w:rsidP="0085444D">
      <w:pPr>
        <w:widowControl w:val="0"/>
        <w:jc w:val="both"/>
        <w:rPr>
          <w:rFonts w:ascii="Arial" w:hAnsi="Arial" w:cs="Arial"/>
          <w:sz w:val="20"/>
          <w:szCs w:val="20"/>
        </w:rPr>
      </w:pPr>
    </w:p>
    <w:p w14:paraId="304F7CBA"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t>Señores</w:t>
      </w:r>
    </w:p>
    <w:p w14:paraId="12CDB210" w14:textId="77777777" w:rsidR="00EC4980" w:rsidRPr="00987DCF" w:rsidRDefault="00EC4980" w:rsidP="00EC4980">
      <w:pPr>
        <w:widowControl w:val="0"/>
        <w:jc w:val="both"/>
        <w:rPr>
          <w:rFonts w:ascii="Arial" w:eastAsia="Arial" w:hAnsi="Arial" w:cs="Arial"/>
          <w:sz w:val="20"/>
          <w:szCs w:val="20"/>
        </w:rPr>
      </w:pPr>
      <w:r w:rsidRPr="00987DCF">
        <w:rPr>
          <w:rFonts w:ascii="Arial" w:hAnsi="Arial" w:cs="Arial"/>
          <w:b/>
          <w:sz w:val="20"/>
          <w:szCs w:val="20"/>
        </w:rPr>
        <w:t>EVALUADORES</w:t>
      </w:r>
    </w:p>
    <w:p w14:paraId="7834CE13" w14:textId="32B49692" w:rsidR="00EC4980" w:rsidRPr="00672A55" w:rsidRDefault="00430C33" w:rsidP="00EC4980">
      <w:pPr>
        <w:widowControl w:val="0"/>
        <w:autoSpaceDE w:val="0"/>
        <w:autoSpaceDN w:val="0"/>
        <w:adjustRightInd w:val="0"/>
        <w:jc w:val="both"/>
        <w:rPr>
          <w:rFonts w:ascii="Arial" w:hAnsi="Arial" w:cs="Arial"/>
          <w:b/>
          <w:bCs/>
          <w:sz w:val="20"/>
          <w:szCs w:val="20"/>
          <w:lang w:val="pt-PT"/>
        </w:rPr>
      </w:pPr>
      <w:r>
        <w:rPr>
          <w:rFonts w:ascii="Arial" w:hAnsi="Arial" w:cs="Arial"/>
          <w:b/>
          <w:bCs/>
          <w:sz w:val="20"/>
          <w:szCs w:val="20"/>
          <w:lang w:val="pt-PT"/>
        </w:rPr>
        <w:t>CONTRATO MENOR N° 42-2026-PATPAL-FBB/MML</w:t>
      </w:r>
    </w:p>
    <w:p w14:paraId="07C80941" w14:textId="4B4BBDDB" w:rsidR="00E55E9D" w:rsidRPr="00987DCF" w:rsidRDefault="00EC4980" w:rsidP="0085444D">
      <w:pPr>
        <w:widowControl w:val="0"/>
        <w:autoSpaceDE w:val="0"/>
        <w:autoSpaceDN w:val="0"/>
        <w:adjustRightInd w:val="0"/>
        <w:jc w:val="both"/>
        <w:rPr>
          <w:rFonts w:ascii="Arial" w:hAnsi="Arial" w:cs="Arial"/>
          <w:sz w:val="20"/>
          <w:szCs w:val="20"/>
        </w:rPr>
      </w:pPr>
      <w:r w:rsidRPr="00987DCF">
        <w:rPr>
          <w:rFonts w:ascii="Arial" w:hAnsi="Arial" w:cs="Arial"/>
          <w:sz w:val="20"/>
          <w:szCs w:val="20"/>
        </w:rPr>
        <w:t>Presente. -</w:t>
      </w:r>
    </w:p>
    <w:p w14:paraId="2017AB14"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70AD50A" w14:textId="19A1B59B" w:rsidR="00E55E9D" w:rsidRPr="00987DCF" w:rsidRDefault="00E55E9D" w:rsidP="0085444D">
      <w:pPr>
        <w:widowControl w:val="0"/>
        <w:ind w:right="-1"/>
        <w:jc w:val="both"/>
        <w:rPr>
          <w:rFonts w:ascii="Arial" w:hAnsi="Arial" w:cs="Arial"/>
          <w:sz w:val="20"/>
          <w:szCs w:val="20"/>
        </w:rPr>
      </w:pPr>
      <w:r w:rsidRPr="00987DCF">
        <w:rPr>
          <w:rFonts w:ascii="Arial" w:hAnsi="Arial" w:cs="Arial"/>
          <w:sz w:val="20"/>
          <w:szCs w:val="20"/>
        </w:rPr>
        <w:t>El que suscribe, [………</w:t>
      </w:r>
      <w:proofErr w:type="gramStart"/>
      <w:r w:rsidRPr="00987DCF">
        <w:rPr>
          <w:rFonts w:ascii="Arial" w:hAnsi="Arial" w:cs="Arial"/>
          <w:sz w:val="20"/>
          <w:szCs w:val="20"/>
        </w:rPr>
        <w:t>…….</w:t>
      </w:r>
      <w:proofErr w:type="gramEnd"/>
      <w:r w:rsidRPr="00987DCF">
        <w:rPr>
          <w:rFonts w:ascii="Arial" w:hAnsi="Arial" w:cs="Arial"/>
          <w:sz w:val="20"/>
          <w:szCs w:val="20"/>
        </w:rPr>
        <w:t xml:space="preserve">.], postor o representante </w:t>
      </w:r>
      <w:r w:rsidR="00A32BF2" w:rsidRPr="00987DCF">
        <w:rPr>
          <w:rFonts w:ascii="Arial" w:hAnsi="Arial" w:cs="Arial"/>
          <w:sz w:val="20"/>
          <w:szCs w:val="20"/>
        </w:rPr>
        <w:t>l</w:t>
      </w:r>
      <w:r w:rsidRPr="00987DCF">
        <w:rPr>
          <w:rFonts w:ascii="Arial" w:hAnsi="Arial" w:cs="Arial"/>
          <w:sz w:val="20"/>
          <w:szCs w:val="20"/>
        </w:rPr>
        <w:t>egal de [</w:t>
      </w:r>
      <w:r w:rsidRPr="00987DCF">
        <w:rPr>
          <w:rFonts w:ascii="Arial" w:hAnsi="Arial" w:cs="Arial"/>
          <w:b/>
          <w:bCs/>
          <w:sz w:val="20"/>
          <w:szCs w:val="20"/>
          <w:u w:val="single"/>
        </w:rPr>
        <w:t>CONSIGNAR</w:t>
      </w:r>
      <w:r w:rsidR="007E5155" w:rsidRPr="00987DCF">
        <w:rPr>
          <w:rFonts w:ascii="Arial" w:hAnsi="Arial" w:cs="Arial"/>
          <w:b/>
          <w:bCs/>
          <w:sz w:val="20"/>
          <w:szCs w:val="20"/>
          <w:u w:val="single"/>
        </w:rPr>
        <w:t xml:space="preserve"> SEGÚN CORRESPONDA</w:t>
      </w:r>
      <w:r w:rsidRPr="00987DCF">
        <w:rPr>
          <w:rFonts w:ascii="Arial" w:hAnsi="Arial" w:cs="Arial"/>
          <w:sz w:val="20"/>
          <w:szCs w:val="20"/>
        </w:rPr>
        <w:t xml:space="preserve">], identificado con </w:t>
      </w:r>
      <w:r w:rsidRPr="00987DCF">
        <w:rPr>
          <w:rFonts w:ascii="Arial" w:hAnsi="Arial" w:cs="Arial"/>
          <w:b/>
          <w:bCs/>
          <w:sz w:val="20"/>
          <w:szCs w:val="20"/>
          <w:u w:val="single"/>
        </w:rPr>
        <w:t>[CONSIGNAR TIPO DE DOCUMENTO DE IDENTIDAD</w:t>
      </w:r>
      <w:r w:rsidRPr="00987DCF">
        <w:rPr>
          <w:rFonts w:ascii="Arial" w:hAnsi="Arial" w:cs="Arial"/>
          <w:sz w:val="20"/>
          <w:szCs w:val="20"/>
        </w:rPr>
        <w:t xml:space="preserve">] </w:t>
      </w:r>
      <w:proofErr w:type="spellStart"/>
      <w:r w:rsidRPr="00987DCF">
        <w:rPr>
          <w:rFonts w:ascii="Arial" w:hAnsi="Arial" w:cs="Arial"/>
          <w:sz w:val="20"/>
          <w:szCs w:val="20"/>
        </w:rPr>
        <w:t>N°</w:t>
      </w:r>
      <w:proofErr w:type="spellEnd"/>
      <w:r w:rsidRPr="00987DCF">
        <w:rPr>
          <w:rFonts w:ascii="Arial" w:hAnsi="Arial" w:cs="Arial"/>
          <w:sz w:val="20"/>
          <w:szCs w:val="20"/>
        </w:rPr>
        <w:t xml:space="preserve"> [</w:t>
      </w:r>
      <w:r w:rsidRPr="00987DCF">
        <w:rPr>
          <w:rFonts w:ascii="Arial" w:hAnsi="Arial" w:cs="Arial"/>
          <w:b/>
          <w:bCs/>
          <w:sz w:val="20"/>
          <w:szCs w:val="20"/>
          <w:u w:val="single"/>
        </w:rPr>
        <w:t>CONSIGNAR NÚMERO DE DOCUMENTO DE IDENTIDAD</w:t>
      </w:r>
      <w:r w:rsidRPr="00987DCF">
        <w:rPr>
          <w:rFonts w:ascii="Arial" w:hAnsi="Arial" w:cs="Arial"/>
          <w:sz w:val="20"/>
          <w:szCs w:val="20"/>
        </w:rPr>
        <w:t xml:space="preserve">], con poder inscrito en la </w:t>
      </w:r>
      <w:r w:rsidR="003159EF" w:rsidRPr="00987DCF">
        <w:rPr>
          <w:rFonts w:ascii="Arial" w:hAnsi="Arial" w:cs="Arial"/>
          <w:sz w:val="20"/>
          <w:szCs w:val="20"/>
        </w:rPr>
        <w:t xml:space="preserve">Sede Registral </w:t>
      </w:r>
      <w:r w:rsidRPr="00987DCF">
        <w:rPr>
          <w:rFonts w:ascii="Arial" w:hAnsi="Arial" w:cs="Arial"/>
          <w:sz w:val="20"/>
          <w:szCs w:val="20"/>
        </w:rPr>
        <w:t>de [</w:t>
      </w:r>
      <w:r w:rsidRPr="00987DCF">
        <w:rPr>
          <w:rFonts w:ascii="Arial" w:hAnsi="Arial" w:cs="Arial"/>
          <w:b/>
          <w:bCs/>
          <w:sz w:val="20"/>
          <w:szCs w:val="20"/>
          <w:u w:val="single"/>
        </w:rPr>
        <w:t>CONSIGNAR EN CASO DE SER PERSONA JURÍDICA</w:t>
      </w:r>
      <w:r w:rsidRPr="00987DCF">
        <w:rPr>
          <w:rFonts w:ascii="Arial" w:hAnsi="Arial" w:cs="Arial"/>
          <w:sz w:val="20"/>
          <w:szCs w:val="20"/>
        </w:rPr>
        <w:t xml:space="preserve">] en la </w:t>
      </w:r>
      <w:r w:rsidR="00774D4C" w:rsidRPr="00987DCF">
        <w:rPr>
          <w:rFonts w:ascii="Arial" w:hAnsi="Arial" w:cs="Arial"/>
          <w:sz w:val="20"/>
          <w:szCs w:val="20"/>
        </w:rPr>
        <w:t>Partida Registral</w:t>
      </w:r>
      <w:r w:rsidRPr="00987DCF">
        <w:rPr>
          <w:rFonts w:ascii="Arial" w:hAnsi="Arial" w:cs="Arial"/>
          <w:sz w:val="20"/>
          <w:szCs w:val="20"/>
        </w:rPr>
        <w:t xml:space="preserve"> </w:t>
      </w:r>
      <w:proofErr w:type="spellStart"/>
      <w:r w:rsidRPr="00987DCF">
        <w:rPr>
          <w:rFonts w:ascii="Arial" w:hAnsi="Arial" w:cs="Arial"/>
          <w:sz w:val="20"/>
          <w:szCs w:val="20"/>
        </w:rPr>
        <w:t>Nº</w:t>
      </w:r>
      <w:proofErr w:type="spellEnd"/>
      <w:r w:rsidRPr="00987DCF">
        <w:rPr>
          <w:rFonts w:ascii="Arial" w:hAnsi="Arial" w:cs="Arial"/>
          <w:sz w:val="20"/>
          <w:szCs w:val="20"/>
        </w:rPr>
        <w:t xml:space="preserve"> [CONSIGNAR EN CASO DE SER PERSONA JURÍDICA] Asiento </w:t>
      </w:r>
      <w:proofErr w:type="spellStart"/>
      <w:r w:rsidRPr="00987DCF">
        <w:rPr>
          <w:rFonts w:ascii="Arial" w:hAnsi="Arial" w:cs="Arial"/>
          <w:sz w:val="20"/>
          <w:szCs w:val="20"/>
        </w:rPr>
        <w:t>Nº</w:t>
      </w:r>
      <w:proofErr w:type="spellEnd"/>
      <w:r w:rsidRPr="00987DCF">
        <w:rPr>
          <w:rFonts w:ascii="Arial" w:hAnsi="Arial" w:cs="Arial"/>
          <w:sz w:val="20"/>
          <w:szCs w:val="20"/>
        </w:rPr>
        <w:t xml:space="preserve"> [</w:t>
      </w:r>
      <w:r w:rsidRPr="00987DCF">
        <w:rPr>
          <w:rFonts w:ascii="Arial" w:hAnsi="Arial" w:cs="Arial"/>
          <w:b/>
          <w:bCs/>
          <w:sz w:val="20"/>
          <w:szCs w:val="20"/>
          <w:u w:val="single"/>
        </w:rPr>
        <w:t>CONSIGNAR EN CASO DE SER PERSONA JURÍDICA</w:t>
      </w:r>
      <w:r w:rsidRPr="00987DCF">
        <w:rPr>
          <w:rFonts w:ascii="Arial" w:hAnsi="Arial" w:cs="Arial"/>
          <w:sz w:val="20"/>
          <w:szCs w:val="20"/>
        </w:rPr>
        <w:t>],</w:t>
      </w:r>
      <w:r w:rsidRPr="00987DCF">
        <w:rPr>
          <w:rFonts w:ascii="Arial" w:hAnsi="Arial" w:cs="Arial"/>
          <w:i/>
          <w:iCs/>
          <w:sz w:val="20"/>
          <w:szCs w:val="20"/>
        </w:rPr>
        <w:t xml:space="preserve"> </w:t>
      </w:r>
      <w:r w:rsidRPr="00987DCF">
        <w:rPr>
          <w:rFonts w:ascii="Arial" w:hAnsi="Arial" w:cs="Arial"/>
          <w:b/>
          <w:bCs/>
          <w:sz w:val="20"/>
          <w:szCs w:val="20"/>
        </w:rPr>
        <w:t>DECLARO BAJO JURAMENTO</w:t>
      </w:r>
      <w:r w:rsidRPr="00987DCF">
        <w:rPr>
          <w:rFonts w:ascii="Arial" w:hAnsi="Arial" w:cs="Arial"/>
          <w:sz w:val="20"/>
          <w:szCs w:val="20"/>
        </w:rPr>
        <w:t xml:space="preserve"> que la siguiente información se sujeta a la verdad:</w:t>
      </w:r>
    </w:p>
    <w:p w14:paraId="059BB202" w14:textId="77777777" w:rsidR="00E55E9D" w:rsidRPr="00987DCF" w:rsidRDefault="00E55E9D" w:rsidP="0085444D">
      <w:pPr>
        <w:widowControl w:val="0"/>
        <w:ind w:right="-1"/>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1701"/>
        <w:gridCol w:w="1418"/>
        <w:gridCol w:w="1717"/>
      </w:tblGrid>
      <w:tr w:rsidR="00677674" w:rsidRPr="00987DCF" w14:paraId="04F2010E" w14:textId="77777777" w:rsidTr="00EC4980">
        <w:tc>
          <w:tcPr>
            <w:tcW w:w="3102" w:type="dxa"/>
            <w:tcBorders>
              <w:right w:val="nil"/>
            </w:tcBorders>
          </w:tcPr>
          <w:p w14:paraId="4108B43E"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Nombre, Denominación o Razón Social:</w:t>
            </w:r>
          </w:p>
        </w:tc>
        <w:tc>
          <w:tcPr>
            <w:tcW w:w="5970" w:type="dxa"/>
            <w:gridSpan w:val="4"/>
            <w:tcBorders>
              <w:left w:val="nil"/>
            </w:tcBorders>
          </w:tcPr>
          <w:p w14:paraId="05F78D3D" w14:textId="77777777" w:rsidR="00E55E9D" w:rsidRPr="00987DCF" w:rsidRDefault="00E55E9D" w:rsidP="0085444D">
            <w:pPr>
              <w:widowControl w:val="0"/>
              <w:ind w:right="-1"/>
              <w:rPr>
                <w:rFonts w:ascii="Arial" w:hAnsi="Arial" w:cs="Arial"/>
                <w:sz w:val="20"/>
                <w:szCs w:val="20"/>
              </w:rPr>
            </w:pPr>
          </w:p>
        </w:tc>
      </w:tr>
      <w:tr w:rsidR="00677674" w:rsidRPr="00987DCF" w14:paraId="383EBC9C" w14:textId="77777777" w:rsidTr="00EC4980">
        <w:tc>
          <w:tcPr>
            <w:tcW w:w="3102" w:type="dxa"/>
            <w:tcBorders>
              <w:bottom w:val="single" w:sz="4" w:space="0" w:color="auto"/>
              <w:right w:val="nil"/>
            </w:tcBorders>
          </w:tcPr>
          <w:p w14:paraId="531F29C9"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Domicilio Legal:</w:t>
            </w:r>
          </w:p>
        </w:tc>
        <w:tc>
          <w:tcPr>
            <w:tcW w:w="5970" w:type="dxa"/>
            <w:gridSpan w:val="4"/>
            <w:tcBorders>
              <w:left w:val="nil"/>
              <w:bottom w:val="single" w:sz="4" w:space="0" w:color="auto"/>
            </w:tcBorders>
          </w:tcPr>
          <w:p w14:paraId="6D92EA98" w14:textId="77777777" w:rsidR="00E55E9D" w:rsidRPr="00987DCF" w:rsidRDefault="00E55E9D" w:rsidP="0085444D">
            <w:pPr>
              <w:widowControl w:val="0"/>
              <w:ind w:right="-1"/>
              <w:rPr>
                <w:rFonts w:ascii="Arial" w:hAnsi="Arial" w:cs="Arial"/>
                <w:sz w:val="20"/>
                <w:szCs w:val="20"/>
              </w:rPr>
            </w:pPr>
          </w:p>
        </w:tc>
      </w:tr>
      <w:tr w:rsidR="00677674" w:rsidRPr="00987DCF" w14:paraId="02810CFE" w14:textId="77777777" w:rsidTr="00EC4980">
        <w:tc>
          <w:tcPr>
            <w:tcW w:w="4236" w:type="dxa"/>
            <w:gridSpan w:val="2"/>
            <w:tcBorders>
              <w:right w:val="single" w:sz="4" w:space="0" w:color="auto"/>
            </w:tcBorders>
          </w:tcPr>
          <w:p w14:paraId="59D67C05"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RUC:</w:t>
            </w:r>
          </w:p>
        </w:tc>
        <w:tc>
          <w:tcPr>
            <w:tcW w:w="1701" w:type="dxa"/>
            <w:tcBorders>
              <w:left w:val="single" w:sz="4" w:space="0" w:color="auto"/>
              <w:right w:val="single" w:sz="4" w:space="0" w:color="auto"/>
            </w:tcBorders>
          </w:tcPr>
          <w:p w14:paraId="1460B35F"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Teléfono(s):</w:t>
            </w:r>
          </w:p>
        </w:tc>
        <w:tc>
          <w:tcPr>
            <w:tcW w:w="1418" w:type="dxa"/>
            <w:tcBorders>
              <w:left w:val="single" w:sz="4" w:space="0" w:color="auto"/>
              <w:right w:val="single" w:sz="4" w:space="0" w:color="auto"/>
            </w:tcBorders>
          </w:tcPr>
          <w:p w14:paraId="5CCDF809" w14:textId="77777777" w:rsidR="00E55E9D" w:rsidRPr="00987DCF" w:rsidRDefault="00E55E9D" w:rsidP="0085444D">
            <w:pPr>
              <w:widowControl w:val="0"/>
              <w:ind w:right="-1"/>
              <w:rPr>
                <w:rFonts w:ascii="Arial" w:hAnsi="Arial" w:cs="Arial"/>
                <w:sz w:val="20"/>
                <w:szCs w:val="20"/>
              </w:rPr>
            </w:pPr>
          </w:p>
        </w:tc>
        <w:tc>
          <w:tcPr>
            <w:tcW w:w="1717" w:type="dxa"/>
            <w:tcBorders>
              <w:left w:val="single" w:sz="4" w:space="0" w:color="auto"/>
            </w:tcBorders>
          </w:tcPr>
          <w:p w14:paraId="64B157C5" w14:textId="77777777" w:rsidR="00E55E9D" w:rsidRPr="00987DCF" w:rsidRDefault="00E55E9D" w:rsidP="0085444D">
            <w:pPr>
              <w:widowControl w:val="0"/>
              <w:ind w:right="-1"/>
              <w:jc w:val="center"/>
              <w:rPr>
                <w:rFonts w:ascii="Arial" w:hAnsi="Arial" w:cs="Arial"/>
                <w:sz w:val="20"/>
                <w:szCs w:val="20"/>
              </w:rPr>
            </w:pPr>
          </w:p>
        </w:tc>
      </w:tr>
      <w:tr w:rsidR="00677674" w:rsidRPr="00987DCF" w14:paraId="0C016B07" w14:textId="77777777" w:rsidTr="00EC4980">
        <w:tc>
          <w:tcPr>
            <w:tcW w:w="4236" w:type="dxa"/>
            <w:gridSpan w:val="2"/>
            <w:tcBorders>
              <w:right w:val="single" w:sz="4" w:space="0" w:color="auto"/>
            </w:tcBorders>
          </w:tcPr>
          <w:p w14:paraId="67EC57C5" w14:textId="512ADF70" w:rsidR="0069477B" w:rsidRPr="00987DCF" w:rsidRDefault="295233BA" w:rsidP="0085444D">
            <w:pPr>
              <w:widowControl w:val="0"/>
              <w:ind w:right="-1"/>
              <w:rPr>
                <w:rFonts w:ascii="Arial" w:hAnsi="Arial" w:cs="Arial"/>
                <w:sz w:val="20"/>
                <w:szCs w:val="20"/>
              </w:rPr>
            </w:pPr>
            <w:r w:rsidRPr="00987DCF">
              <w:rPr>
                <w:rFonts w:ascii="Arial" w:hAnsi="Arial" w:cs="Arial"/>
                <w:sz w:val="20"/>
                <w:szCs w:val="20"/>
              </w:rPr>
              <w:t>MYPE</w:t>
            </w:r>
            <w:r w:rsidR="0069477B" w:rsidRPr="00987DCF">
              <w:rPr>
                <w:rStyle w:val="Refdenotaalpie"/>
                <w:rFonts w:ascii="Arial" w:hAnsi="Arial" w:cs="Arial"/>
                <w:sz w:val="20"/>
                <w:szCs w:val="20"/>
              </w:rPr>
              <w:footnoteReference w:id="2"/>
            </w:r>
          </w:p>
        </w:tc>
        <w:tc>
          <w:tcPr>
            <w:tcW w:w="4836" w:type="dxa"/>
            <w:gridSpan w:val="3"/>
            <w:tcBorders>
              <w:left w:val="single" w:sz="4" w:space="0" w:color="auto"/>
            </w:tcBorders>
          </w:tcPr>
          <w:p w14:paraId="38937522" w14:textId="435CB3EA" w:rsidR="0069477B" w:rsidRPr="00987DCF" w:rsidRDefault="0069477B" w:rsidP="0085444D">
            <w:pPr>
              <w:widowControl w:val="0"/>
              <w:ind w:right="-1"/>
              <w:rPr>
                <w:rFonts w:ascii="Arial" w:hAnsi="Arial" w:cs="Arial"/>
                <w:sz w:val="20"/>
                <w:szCs w:val="20"/>
              </w:rPr>
            </w:pPr>
            <w:r w:rsidRPr="00987DCF">
              <w:rPr>
                <w:rFonts w:ascii="Arial" w:hAnsi="Arial" w:cs="Arial"/>
                <w:sz w:val="20"/>
                <w:szCs w:val="20"/>
              </w:rPr>
              <w:t xml:space="preserve">SI </w:t>
            </w:r>
            <w:proofErr w:type="gramStart"/>
            <w:r w:rsidRPr="00987DCF">
              <w:rPr>
                <w:rFonts w:ascii="Arial" w:hAnsi="Arial" w:cs="Arial"/>
                <w:sz w:val="20"/>
                <w:szCs w:val="20"/>
              </w:rPr>
              <w:t xml:space="preserve">(  </w:t>
            </w:r>
            <w:proofErr w:type="gramEnd"/>
            <w:r w:rsidRPr="00987DCF">
              <w:rPr>
                <w:rFonts w:ascii="Arial" w:hAnsi="Arial" w:cs="Arial"/>
                <w:sz w:val="20"/>
                <w:szCs w:val="20"/>
              </w:rPr>
              <w:t xml:space="preserve"> )                                   NO (   )</w:t>
            </w:r>
          </w:p>
        </w:tc>
      </w:tr>
      <w:tr w:rsidR="00E55E9D" w:rsidRPr="00987DCF" w14:paraId="35C6856B" w14:textId="77777777" w:rsidTr="00EC4980">
        <w:tc>
          <w:tcPr>
            <w:tcW w:w="9072" w:type="dxa"/>
            <w:gridSpan w:val="5"/>
          </w:tcPr>
          <w:p w14:paraId="2BDC1962"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Correo electrónico:</w:t>
            </w:r>
          </w:p>
        </w:tc>
      </w:tr>
    </w:tbl>
    <w:p w14:paraId="1BF928E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0A3B16A" w14:textId="77777777" w:rsidR="00E55E9D" w:rsidRPr="00987DCF" w:rsidRDefault="00E55E9D" w:rsidP="0085444D">
      <w:pPr>
        <w:widowControl w:val="0"/>
        <w:autoSpaceDE w:val="0"/>
        <w:autoSpaceDN w:val="0"/>
        <w:adjustRightInd w:val="0"/>
        <w:jc w:val="both"/>
        <w:rPr>
          <w:rFonts w:ascii="Arial" w:hAnsi="Arial" w:cs="Arial"/>
          <w:b/>
          <w:sz w:val="20"/>
          <w:szCs w:val="20"/>
        </w:rPr>
      </w:pPr>
      <w:r w:rsidRPr="00987DCF">
        <w:rPr>
          <w:rFonts w:ascii="Arial" w:hAnsi="Arial" w:cs="Arial"/>
          <w:b/>
          <w:sz w:val="20"/>
          <w:szCs w:val="20"/>
        </w:rPr>
        <w:t>Autorización de notificación por correo electrónico:</w:t>
      </w:r>
    </w:p>
    <w:p w14:paraId="62D9F484" w14:textId="77777777" w:rsidR="00E55E9D" w:rsidRPr="00987DCF" w:rsidRDefault="00E55E9D" w:rsidP="0085444D">
      <w:pPr>
        <w:widowControl w:val="0"/>
        <w:autoSpaceDE w:val="0"/>
        <w:autoSpaceDN w:val="0"/>
        <w:adjustRightInd w:val="0"/>
        <w:jc w:val="both"/>
        <w:rPr>
          <w:rFonts w:ascii="Arial" w:hAnsi="Arial" w:cs="Arial"/>
          <w:b/>
          <w:sz w:val="20"/>
          <w:szCs w:val="20"/>
        </w:rPr>
      </w:pPr>
    </w:p>
    <w:p w14:paraId="5E8650F4" w14:textId="77777777" w:rsidR="00E55E9D" w:rsidRPr="00987DCF" w:rsidRDefault="00E55E9D" w:rsidP="0085444D">
      <w:pPr>
        <w:widowControl w:val="0"/>
        <w:ind w:right="-1"/>
        <w:jc w:val="both"/>
        <w:rPr>
          <w:rFonts w:ascii="Arial" w:hAnsi="Arial" w:cs="Arial"/>
          <w:sz w:val="20"/>
          <w:szCs w:val="20"/>
        </w:rPr>
      </w:pPr>
      <w:r w:rsidRPr="00987DCF">
        <w:rPr>
          <w:rFonts w:ascii="Arial" w:hAnsi="Arial" w:cs="Arial"/>
          <w:sz w:val="20"/>
          <w:szCs w:val="20"/>
        </w:rPr>
        <w:t xml:space="preserve">Autorizo que se notifiquen al correo electrónico indicado las siguientes actuaciones: </w:t>
      </w:r>
    </w:p>
    <w:p w14:paraId="61DC9B26" w14:textId="77777777" w:rsidR="00E55E9D" w:rsidRPr="00987DCF" w:rsidRDefault="00E55E9D" w:rsidP="0085444D">
      <w:pPr>
        <w:widowControl w:val="0"/>
        <w:ind w:right="-1"/>
        <w:jc w:val="both"/>
        <w:rPr>
          <w:rFonts w:ascii="Arial" w:hAnsi="Arial" w:cs="Arial"/>
          <w:sz w:val="20"/>
          <w:szCs w:val="20"/>
        </w:rPr>
      </w:pPr>
    </w:p>
    <w:p w14:paraId="6738D9F8" w14:textId="20285C18" w:rsidR="00E55E9D" w:rsidRPr="00987DCF" w:rsidRDefault="00F16FD7" w:rsidP="0057431B">
      <w:pPr>
        <w:widowControl w:val="0"/>
        <w:numPr>
          <w:ilvl w:val="0"/>
          <w:numId w:val="18"/>
        </w:numPr>
        <w:autoSpaceDE w:val="0"/>
        <w:autoSpaceDN w:val="0"/>
        <w:adjustRightInd w:val="0"/>
        <w:contextualSpacing/>
        <w:jc w:val="both"/>
        <w:rPr>
          <w:rFonts w:ascii="Arial" w:hAnsi="Arial" w:cs="Arial"/>
          <w:sz w:val="20"/>
          <w:szCs w:val="20"/>
        </w:rPr>
      </w:pPr>
      <w:bookmarkStart w:id="2" w:name="_Hlk191843159"/>
      <w:r w:rsidRPr="00987DCF">
        <w:rPr>
          <w:rFonts w:ascii="Arial" w:hAnsi="Arial" w:cs="Arial"/>
          <w:sz w:val="20"/>
          <w:szCs w:val="20"/>
        </w:rPr>
        <w:t xml:space="preserve">Solicitud de la descripción </w:t>
      </w:r>
      <w:r w:rsidR="00F82F40" w:rsidRPr="00987DCF">
        <w:rPr>
          <w:rFonts w:ascii="Arial" w:hAnsi="Arial" w:cs="Arial"/>
          <w:sz w:val="20"/>
          <w:szCs w:val="20"/>
        </w:rPr>
        <w:t>detallada</w:t>
      </w:r>
      <w:r w:rsidRPr="00987DCF">
        <w:rPr>
          <w:rFonts w:ascii="Arial" w:hAnsi="Arial" w:cs="Arial"/>
          <w:sz w:val="20"/>
          <w:szCs w:val="20"/>
        </w:rPr>
        <w:t xml:space="preserve"> de todos los elementos </w:t>
      </w:r>
      <w:r w:rsidR="00F82F40" w:rsidRPr="00987DCF">
        <w:rPr>
          <w:rFonts w:ascii="Arial" w:hAnsi="Arial" w:cs="Arial"/>
          <w:sz w:val="20"/>
          <w:szCs w:val="20"/>
        </w:rPr>
        <w:t>que componen</w:t>
      </w:r>
      <w:r w:rsidRPr="00987DCF">
        <w:rPr>
          <w:rFonts w:ascii="Arial" w:hAnsi="Arial" w:cs="Arial"/>
          <w:sz w:val="20"/>
          <w:szCs w:val="20"/>
        </w:rPr>
        <w:t xml:space="preserve"> la oferta</w:t>
      </w:r>
      <w:r w:rsidR="00E55E9D" w:rsidRPr="00987DCF">
        <w:rPr>
          <w:rFonts w:ascii="Arial" w:hAnsi="Arial" w:cs="Arial"/>
          <w:sz w:val="20"/>
          <w:szCs w:val="20"/>
        </w:rPr>
        <w:t xml:space="preserve">. </w:t>
      </w:r>
    </w:p>
    <w:p w14:paraId="0B0EDEC8" w14:textId="56B4EF4B" w:rsidR="00E55E9D" w:rsidRPr="00987DCF" w:rsidRDefault="00E55E9D" w:rsidP="0057431B">
      <w:pPr>
        <w:widowControl w:val="0"/>
        <w:numPr>
          <w:ilvl w:val="0"/>
          <w:numId w:val="18"/>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negociación regulado en el artículo 132 del Reglamento</w:t>
      </w:r>
      <w:r w:rsidR="00281E39" w:rsidRPr="00987DCF">
        <w:rPr>
          <w:rFonts w:ascii="Arial" w:hAnsi="Arial" w:cs="Arial"/>
          <w:sz w:val="20"/>
          <w:szCs w:val="20"/>
        </w:rPr>
        <w:t xml:space="preserve"> de la Ley </w:t>
      </w:r>
      <w:proofErr w:type="spellStart"/>
      <w:r w:rsidR="00281E39" w:rsidRPr="00987DCF">
        <w:rPr>
          <w:rFonts w:ascii="Arial" w:hAnsi="Arial" w:cs="Arial"/>
          <w:sz w:val="20"/>
          <w:szCs w:val="20"/>
        </w:rPr>
        <w:t>N°</w:t>
      </w:r>
      <w:proofErr w:type="spellEnd"/>
      <w:r w:rsidR="00281E39" w:rsidRPr="00987DCF">
        <w:rPr>
          <w:rFonts w:ascii="Arial" w:hAnsi="Arial" w:cs="Arial"/>
          <w:sz w:val="20"/>
          <w:szCs w:val="20"/>
        </w:rPr>
        <w:t xml:space="preserve"> 32069, Ley General de Contrataciones Públicas, aprobado por Decreto Supremo </w:t>
      </w:r>
      <w:proofErr w:type="spellStart"/>
      <w:r w:rsidR="00281E39" w:rsidRPr="00987DCF">
        <w:rPr>
          <w:rFonts w:ascii="Arial" w:hAnsi="Arial" w:cs="Arial"/>
          <w:sz w:val="20"/>
          <w:szCs w:val="20"/>
        </w:rPr>
        <w:t>N°</w:t>
      </w:r>
      <w:proofErr w:type="spellEnd"/>
      <w:r w:rsidR="00281E39" w:rsidRPr="00987DCF">
        <w:rPr>
          <w:rFonts w:ascii="Arial" w:hAnsi="Arial" w:cs="Arial"/>
          <w:sz w:val="20"/>
          <w:szCs w:val="20"/>
        </w:rPr>
        <w:t xml:space="preserve"> 009-2025-EF</w:t>
      </w:r>
      <w:r w:rsidRPr="00987DCF">
        <w:rPr>
          <w:rFonts w:ascii="Arial" w:hAnsi="Arial" w:cs="Arial"/>
          <w:sz w:val="20"/>
          <w:szCs w:val="20"/>
        </w:rPr>
        <w:t>.</w:t>
      </w:r>
    </w:p>
    <w:p w14:paraId="54855068" w14:textId="77777777" w:rsidR="00E55E9D" w:rsidRPr="00987DCF" w:rsidRDefault="00E55E9D" w:rsidP="0057431B">
      <w:pPr>
        <w:widowControl w:val="0"/>
        <w:numPr>
          <w:ilvl w:val="0"/>
          <w:numId w:val="18"/>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subsanación de los requisitos para perfeccionar el contrato.</w:t>
      </w:r>
    </w:p>
    <w:p w14:paraId="363BFC71" w14:textId="77777777" w:rsidR="00DB4F54"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 xml:space="preserve">Solicitud para presentar los documentos para perfeccionar el contrato, según orden de prelación, de conformidad </w:t>
      </w:r>
      <w:r w:rsidR="00DB4F54" w:rsidRPr="00987DCF">
        <w:rPr>
          <w:rFonts w:ascii="Arial" w:hAnsi="Arial" w:cs="Arial"/>
          <w:sz w:val="20"/>
          <w:szCs w:val="20"/>
        </w:rPr>
        <w:t xml:space="preserve">con lo previsto en el numeral 91.3 del artículo 91 del Reglamento de la Ley </w:t>
      </w:r>
      <w:proofErr w:type="spellStart"/>
      <w:r w:rsidR="00DB4F54" w:rsidRPr="00987DCF">
        <w:rPr>
          <w:rFonts w:ascii="Arial" w:hAnsi="Arial" w:cs="Arial"/>
          <w:sz w:val="20"/>
          <w:szCs w:val="20"/>
        </w:rPr>
        <w:t>N°</w:t>
      </w:r>
      <w:proofErr w:type="spellEnd"/>
      <w:r w:rsidR="00DB4F54" w:rsidRPr="00987DCF">
        <w:rPr>
          <w:rFonts w:ascii="Arial" w:hAnsi="Arial" w:cs="Arial"/>
          <w:sz w:val="20"/>
          <w:szCs w:val="20"/>
        </w:rPr>
        <w:t xml:space="preserve"> 32069, Ley General de Contrataciones Públicas, aprobado por Decreto Supremo </w:t>
      </w:r>
      <w:proofErr w:type="spellStart"/>
      <w:r w:rsidR="00DB4F54" w:rsidRPr="00987DCF">
        <w:rPr>
          <w:rFonts w:ascii="Arial" w:hAnsi="Arial" w:cs="Arial"/>
          <w:sz w:val="20"/>
          <w:szCs w:val="20"/>
        </w:rPr>
        <w:t>N°</w:t>
      </w:r>
      <w:proofErr w:type="spellEnd"/>
      <w:r w:rsidR="00DB4F54" w:rsidRPr="00987DCF">
        <w:rPr>
          <w:rFonts w:ascii="Arial" w:hAnsi="Arial" w:cs="Arial"/>
          <w:sz w:val="20"/>
          <w:szCs w:val="20"/>
        </w:rPr>
        <w:t xml:space="preserve"> 009-2025-EF.</w:t>
      </w:r>
    </w:p>
    <w:p w14:paraId="3BFF6301" w14:textId="77777777" w:rsidR="00E2253F"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Respuesta a la solicitud de acceso al expediente de contratación.</w:t>
      </w:r>
    </w:p>
    <w:p w14:paraId="231D319A" w14:textId="0EED2DB6" w:rsidR="00E55E9D"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Notificación de la orden de compra, de ser el caso.</w:t>
      </w:r>
    </w:p>
    <w:bookmarkEnd w:id="2"/>
    <w:p w14:paraId="3204B0F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31CFDF1D" w14:textId="4FACBD37" w:rsidR="00E55E9D" w:rsidRPr="00987DCF" w:rsidRDefault="00E55E9D" w:rsidP="0085444D">
      <w:pPr>
        <w:widowControl w:val="0"/>
        <w:autoSpaceDE w:val="0"/>
        <w:autoSpaceDN w:val="0"/>
        <w:adjustRightInd w:val="0"/>
        <w:jc w:val="both"/>
        <w:rPr>
          <w:rFonts w:ascii="Arial" w:hAnsi="Arial" w:cs="Arial"/>
          <w:b/>
          <w:i/>
          <w:sz w:val="20"/>
          <w:szCs w:val="20"/>
        </w:rPr>
      </w:pPr>
      <w:r w:rsidRPr="00987DCF">
        <w:rPr>
          <w:rFonts w:ascii="Arial" w:hAnsi="Arial" w:cs="Arial"/>
          <w:sz w:val="20"/>
          <w:szCs w:val="20"/>
        </w:rPr>
        <w:t>CONSIGNAR CIUDAD Y FECHA]</w:t>
      </w:r>
    </w:p>
    <w:p w14:paraId="0EAF3647" w14:textId="77777777" w:rsidR="00E55E9D" w:rsidRPr="00987DCF" w:rsidRDefault="00E55E9D" w:rsidP="0085444D">
      <w:pPr>
        <w:widowControl w:val="0"/>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E55E9D" w:rsidRPr="00987DCF" w14:paraId="1A655E5B" w14:textId="77777777">
        <w:trPr>
          <w:jc w:val="center"/>
        </w:trPr>
        <w:tc>
          <w:tcPr>
            <w:tcW w:w="4606" w:type="dxa"/>
          </w:tcPr>
          <w:p w14:paraId="15BA4BF1" w14:textId="77777777" w:rsidR="00E55E9D" w:rsidRPr="00987DCF" w:rsidRDefault="00E55E9D" w:rsidP="0085444D">
            <w:pPr>
              <w:widowControl w:val="0"/>
              <w:ind w:right="-1"/>
              <w:jc w:val="center"/>
              <w:rPr>
                <w:rFonts w:ascii="Arial" w:hAnsi="Arial" w:cs="Arial"/>
                <w:b/>
                <w:sz w:val="20"/>
                <w:szCs w:val="20"/>
              </w:rPr>
            </w:pPr>
          </w:p>
          <w:p w14:paraId="169F6499"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7BE2F55B"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4CEB919A" w14:textId="30E3C398"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representante legal según corresponda</w:t>
            </w:r>
            <w:r w:rsidRPr="00987DCF">
              <w:rPr>
                <w:rFonts w:ascii="Arial" w:hAnsi="Arial" w:cs="Arial"/>
                <w:color w:val="000000"/>
                <w:sz w:val="20"/>
                <w:szCs w:val="20"/>
                <w:lang w:val="es-ES"/>
              </w:rPr>
              <w:t> </w:t>
            </w:r>
          </w:p>
          <w:p w14:paraId="3B2520BA" w14:textId="77777777" w:rsidR="002E2A8C" w:rsidRPr="00987DCF" w:rsidRDefault="002E2A8C" w:rsidP="0085444D">
            <w:pPr>
              <w:widowControl w:val="0"/>
              <w:ind w:right="-1"/>
              <w:jc w:val="center"/>
              <w:rPr>
                <w:rFonts w:ascii="Arial" w:hAnsi="Arial" w:cs="Arial"/>
                <w:b/>
                <w:sz w:val="20"/>
                <w:szCs w:val="20"/>
              </w:rPr>
            </w:pPr>
          </w:p>
        </w:tc>
      </w:tr>
    </w:tbl>
    <w:tbl>
      <w:tblPr>
        <w:tblStyle w:val="Tabladecuadrcula1clara-nfasis510"/>
        <w:tblpPr w:leftFromText="141" w:rightFromText="141" w:vertAnchor="text" w:horzAnchor="margin" w:tblpY="382"/>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12E8921A" w14:textId="77777777" w:rsidTr="00EC498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DE19A48"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632312C6" w14:textId="77777777" w:rsidTr="00EC4980">
        <w:trPr>
          <w:trHeight w:val="405"/>
        </w:trPr>
        <w:tc>
          <w:tcPr>
            <w:cnfStyle w:val="001000000000" w:firstRow="0" w:lastRow="0" w:firstColumn="1" w:lastColumn="0" w:oddVBand="0" w:evenVBand="0" w:oddHBand="0" w:evenHBand="0" w:firstRowFirstColumn="0" w:firstRowLastColumn="0" w:lastRowFirstColumn="0" w:lastRowLastColumn="0"/>
            <w:tcW w:w="0" w:type="dxa"/>
            <w:vAlign w:val="center"/>
          </w:tcPr>
          <w:p w14:paraId="7F39B008" w14:textId="311A38E4" w:rsidR="00E55E9D" w:rsidRPr="00987DCF" w:rsidRDefault="5EBDB9C7" w:rsidP="000D3149">
            <w:pPr>
              <w:widowControl w:val="0"/>
              <w:jc w:val="both"/>
              <w:rPr>
                <w:rFonts w:ascii="Arial" w:hAnsi="Arial" w:cs="Arial"/>
                <w:b w:val="0"/>
                <w:bCs w:val="0"/>
                <w:color w:val="FF0000"/>
                <w:sz w:val="18"/>
                <w:szCs w:val="18"/>
              </w:rPr>
            </w:pPr>
            <w:r w:rsidRPr="00987DCF">
              <w:rPr>
                <w:rFonts w:ascii="Arial" w:hAnsi="Arial" w:cs="Arial"/>
                <w:b w:val="0"/>
                <w:bCs w:val="0"/>
                <w:color w:val="FF0000"/>
                <w:sz w:val="18"/>
                <w:szCs w:val="18"/>
              </w:rPr>
              <w:t>La notificación dirigida a la dirección de correo electrónico consignada</w:t>
            </w:r>
            <w:r w:rsidR="4F9DFBE9" w:rsidRPr="00987DCF">
              <w:rPr>
                <w:rFonts w:ascii="Arial" w:hAnsi="Arial" w:cs="Arial"/>
                <w:b w:val="0"/>
                <w:bCs w:val="0"/>
                <w:color w:val="FF0000"/>
                <w:sz w:val="18"/>
                <w:szCs w:val="18"/>
              </w:rPr>
              <w:t xml:space="preserve"> </w:t>
            </w:r>
            <w:r w:rsidR="1DBAD7B5" w:rsidRPr="00987DCF">
              <w:rPr>
                <w:rFonts w:ascii="Arial" w:hAnsi="Arial" w:cs="Arial"/>
                <w:b w:val="0"/>
                <w:bCs w:val="0"/>
                <w:color w:val="FF0000"/>
                <w:sz w:val="18"/>
                <w:szCs w:val="18"/>
              </w:rPr>
              <w:t>en esta declaración jurada</w:t>
            </w:r>
            <w:r w:rsidR="62BE9CFB" w:rsidRPr="00987DCF">
              <w:rPr>
                <w:rFonts w:ascii="Arial" w:hAnsi="Arial" w:cs="Arial"/>
                <w:b w:val="0"/>
                <w:bCs w:val="0"/>
                <w:color w:val="FF0000"/>
                <w:sz w:val="18"/>
                <w:szCs w:val="18"/>
              </w:rPr>
              <w:t xml:space="preserve"> se entiende </w:t>
            </w:r>
            <w:r w:rsidR="1C6B2A0E" w:rsidRPr="00987DCF">
              <w:rPr>
                <w:rFonts w:ascii="Arial" w:eastAsia="Arial" w:hAnsi="Arial" w:cs="Arial"/>
                <w:b w:val="0"/>
                <w:bCs w:val="0"/>
                <w:color w:val="D13438"/>
                <w:sz w:val="18"/>
                <w:szCs w:val="18"/>
              </w:rPr>
              <w:t>válidamente efectuada</w:t>
            </w:r>
            <w:r w:rsidR="1C6B2A0E" w:rsidRPr="00987DCF">
              <w:rPr>
                <w:rFonts w:ascii="Arial" w:eastAsia="Arial" w:hAnsi="Arial" w:cs="Arial"/>
                <w:b w:val="0"/>
                <w:bCs w:val="0"/>
                <w:sz w:val="18"/>
                <w:szCs w:val="18"/>
              </w:rPr>
              <w:t xml:space="preserve"> </w:t>
            </w:r>
            <w:r w:rsidR="62BE9CFB" w:rsidRPr="00987DCF">
              <w:rPr>
                <w:rFonts w:ascii="Arial" w:hAnsi="Arial" w:cs="Arial"/>
                <w:b w:val="0"/>
                <w:bCs w:val="0"/>
                <w:color w:val="FF0000"/>
                <w:sz w:val="18"/>
                <w:szCs w:val="18"/>
              </w:rPr>
              <w:t xml:space="preserve">al día hábil siguiente de su </w:t>
            </w:r>
            <w:r w:rsidR="4265EC9D" w:rsidRPr="00987DCF">
              <w:rPr>
                <w:rFonts w:ascii="Arial" w:hAnsi="Arial" w:cs="Arial"/>
                <w:b w:val="0"/>
                <w:bCs w:val="0"/>
                <w:color w:val="FF0000"/>
                <w:sz w:val="18"/>
                <w:szCs w:val="18"/>
              </w:rPr>
              <w:t>realización</w:t>
            </w:r>
            <w:r w:rsidR="00BD64C1" w:rsidRPr="00987DCF">
              <w:rPr>
                <w:rFonts w:ascii="Arial" w:hAnsi="Arial" w:cs="Arial"/>
                <w:b w:val="0"/>
                <w:bCs w:val="0"/>
                <w:color w:val="FF0000"/>
                <w:sz w:val="18"/>
                <w:szCs w:val="18"/>
              </w:rPr>
              <w:t xml:space="preserve">, </w:t>
            </w:r>
            <w:r w:rsidR="00BD64C1" w:rsidRPr="00987DCF">
              <w:rPr>
                <w:rFonts w:ascii="Arial" w:hAnsi="Arial" w:cs="Arial"/>
                <w:b w:val="0"/>
                <w:color w:val="FF0000"/>
                <w:sz w:val="18"/>
                <w:szCs w:val="18"/>
              </w:rPr>
              <w:t>de conformidad con la Decimotercera Disposición Complementaria Transitoria del Reglamento.</w:t>
            </w:r>
          </w:p>
        </w:tc>
      </w:tr>
    </w:tbl>
    <w:p w14:paraId="73477D90" w14:textId="77777777" w:rsidR="00E55E9D" w:rsidRPr="00987DCF" w:rsidRDefault="00E55E9D" w:rsidP="0085444D">
      <w:pPr>
        <w:widowControl w:val="0"/>
        <w:autoSpaceDE w:val="0"/>
        <w:autoSpaceDN w:val="0"/>
        <w:adjustRightInd w:val="0"/>
        <w:jc w:val="both"/>
        <w:rPr>
          <w:rFonts w:ascii="Arial" w:hAnsi="Arial" w:cs="Arial"/>
          <w:sz w:val="18"/>
          <w:szCs w:val="18"/>
        </w:rPr>
      </w:pPr>
    </w:p>
    <w:tbl>
      <w:tblPr>
        <w:tblW w:w="8931"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31"/>
      </w:tblGrid>
      <w:tr w:rsidR="00E55E9D" w:rsidRPr="00987DCF" w14:paraId="4B42C390" w14:textId="77777777" w:rsidTr="00EC4980">
        <w:trPr>
          <w:trHeight w:val="300"/>
        </w:trPr>
        <w:tc>
          <w:tcPr>
            <w:tcW w:w="8931" w:type="dxa"/>
            <w:vAlign w:val="center"/>
            <w:hideMark/>
          </w:tcPr>
          <w:p w14:paraId="22F92665" w14:textId="44AA8AA1" w:rsidR="00E55E9D" w:rsidRPr="00987DCF" w:rsidRDefault="000D3149" w:rsidP="0085444D">
            <w:pPr>
              <w:pageBreakBefore/>
              <w:jc w:val="both"/>
              <w:textAlignment w:val="baseline"/>
              <w:rPr>
                <w:rFonts w:ascii="Segoe UI" w:hAnsi="Segoe UI" w:cs="Segoe UI"/>
                <w:color w:val="000000"/>
                <w:sz w:val="18"/>
                <w:szCs w:val="18"/>
                <w:lang w:eastAsia="es-PE"/>
              </w:rPr>
            </w:pPr>
            <w:r w:rsidRPr="00987DCF">
              <w:rPr>
                <w:rFonts w:ascii="Arial" w:hAnsi="Arial" w:cs="Arial"/>
                <w:b/>
                <w:bCs/>
                <w:color w:val="FF0000"/>
                <w:sz w:val="18"/>
                <w:szCs w:val="18"/>
                <w:lang w:eastAsia="es-PE"/>
              </w:rPr>
              <w:lastRenderedPageBreak/>
              <w:t xml:space="preserve"> </w:t>
            </w:r>
            <w:r w:rsidR="00E55E9D" w:rsidRPr="00987DCF">
              <w:rPr>
                <w:rFonts w:ascii="Arial" w:hAnsi="Arial" w:cs="Arial"/>
                <w:b/>
                <w:bCs/>
                <w:color w:val="FF0000"/>
                <w:sz w:val="18"/>
                <w:szCs w:val="18"/>
                <w:lang w:eastAsia="es-PE"/>
              </w:rPr>
              <w:t>Advertencia</w:t>
            </w:r>
            <w:r w:rsidR="00E55E9D" w:rsidRPr="00987DCF">
              <w:rPr>
                <w:rFonts w:ascii="Arial" w:hAnsi="Arial" w:cs="Arial"/>
                <w:color w:val="FF0000"/>
                <w:sz w:val="18"/>
                <w:szCs w:val="18"/>
                <w:lang w:eastAsia="es-PE"/>
              </w:rPr>
              <w:t> </w:t>
            </w:r>
          </w:p>
        </w:tc>
      </w:tr>
      <w:tr w:rsidR="00E55E9D" w:rsidRPr="00987DCF" w14:paraId="70AF81D2" w14:textId="77777777" w:rsidTr="000D3149">
        <w:trPr>
          <w:trHeight w:val="258"/>
        </w:trPr>
        <w:tc>
          <w:tcPr>
            <w:tcW w:w="8931" w:type="dxa"/>
            <w:hideMark/>
          </w:tcPr>
          <w:p w14:paraId="5B55411B" w14:textId="5D9508FF" w:rsidR="00E55E9D" w:rsidRPr="00987DCF" w:rsidRDefault="000D3149" w:rsidP="000D3149">
            <w:pPr>
              <w:textAlignment w:val="baseline"/>
              <w:rPr>
                <w:rFonts w:ascii="Segoe UI" w:hAnsi="Segoe UI" w:cs="Segoe UI"/>
                <w:color w:val="000000"/>
                <w:sz w:val="18"/>
                <w:szCs w:val="18"/>
                <w:lang w:eastAsia="es-PE"/>
              </w:rPr>
            </w:pPr>
            <w:r w:rsidRPr="00987DCF">
              <w:rPr>
                <w:rFonts w:ascii="Arial" w:hAnsi="Arial" w:cs="Arial"/>
                <w:color w:val="FF0000"/>
                <w:sz w:val="18"/>
                <w:szCs w:val="18"/>
                <w:lang w:val="es-ES" w:eastAsia="es-PE"/>
              </w:rPr>
              <w:t xml:space="preserve"> </w:t>
            </w:r>
            <w:r w:rsidR="00E55E9D" w:rsidRPr="00987DCF">
              <w:rPr>
                <w:rFonts w:ascii="Arial" w:hAnsi="Arial" w:cs="Arial"/>
                <w:color w:val="FF0000"/>
                <w:sz w:val="18"/>
                <w:szCs w:val="18"/>
                <w:lang w:val="es-ES" w:eastAsia="es-PE"/>
              </w:rPr>
              <w:t>Cuando se trate de consorcios, la declaración jurada es la siguiente:</w:t>
            </w:r>
            <w:r w:rsidR="00E55E9D" w:rsidRPr="00987DCF">
              <w:rPr>
                <w:rFonts w:ascii="Arial" w:hAnsi="Arial" w:cs="Arial"/>
                <w:color w:val="FF0000"/>
                <w:sz w:val="18"/>
                <w:szCs w:val="18"/>
                <w:lang w:eastAsia="es-PE"/>
              </w:rPr>
              <w:t> </w:t>
            </w:r>
          </w:p>
        </w:tc>
      </w:tr>
    </w:tbl>
    <w:p w14:paraId="1667A13F" w14:textId="77777777" w:rsidR="00E55E9D" w:rsidRPr="00987DCF" w:rsidRDefault="00E55E9D" w:rsidP="0085444D">
      <w:pPr>
        <w:pStyle w:val="Ttulo2"/>
        <w:jc w:val="center"/>
        <w:rPr>
          <w:rFonts w:ascii="Arial" w:eastAsia="Arial" w:hAnsi="Arial" w:cs="Arial"/>
          <w:sz w:val="20"/>
          <w:szCs w:val="20"/>
        </w:rPr>
      </w:pPr>
      <w:bookmarkStart w:id="3" w:name="_Toc210906370"/>
      <w:r w:rsidRPr="00987DCF">
        <w:rPr>
          <w:rFonts w:ascii="Arial" w:eastAsia="Arial" w:hAnsi="Arial" w:cs="Arial"/>
          <w:color w:val="auto"/>
          <w:sz w:val="20"/>
          <w:szCs w:val="20"/>
        </w:rPr>
        <w:t>ANEXO N° 2</w:t>
      </w:r>
      <w:bookmarkEnd w:id="3"/>
    </w:p>
    <w:p w14:paraId="20A1B645" w14:textId="77777777" w:rsidR="00E55E9D" w:rsidRPr="00987DCF" w:rsidRDefault="00E55E9D" w:rsidP="0085444D">
      <w:pPr>
        <w:widowControl w:val="0"/>
        <w:ind w:left="720"/>
        <w:jc w:val="center"/>
        <w:rPr>
          <w:rFonts w:ascii="Arial" w:eastAsia="Arial" w:hAnsi="Arial" w:cs="Arial"/>
          <w:b/>
          <w:sz w:val="20"/>
          <w:szCs w:val="20"/>
        </w:rPr>
      </w:pPr>
    </w:p>
    <w:p w14:paraId="76DA3A5F" w14:textId="77777777" w:rsidR="00E55E9D" w:rsidRPr="00987DCF" w:rsidRDefault="00E55E9D" w:rsidP="0085444D">
      <w:pPr>
        <w:jc w:val="center"/>
        <w:rPr>
          <w:rFonts w:ascii="Arial" w:hAnsi="Arial" w:cs="Arial"/>
          <w:b/>
          <w:bCs/>
          <w:sz w:val="20"/>
          <w:szCs w:val="20"/>
        </w:rPr>
      </w:pPr>
      <w:r w:rsidRPr="00987DCF">
        <w:rPr>
          <w:rFonts w:ascii="Arial" w:eastAsia="Arial" w:hAnsi="Arial" w:cs="Arial"/>
          <w:b/>
          <w:bCs/>
          <w:sz w:val="20"/>
          <w:szCs w:val="20"/>
        </w:rPr>
        <w:t>PACTO DE INTEGRIDAD</w:t>
      </w:r>
      <w:r w:rsidRPr="00987DCF">
        <w:rPr>
          <w:rFonts w:ascii="Arial" w:hAnsi="Arial" w:cs="Arial"/>
          <w:sz w:val="20"/>
          <w:szCs w:val="20"/>
          <w:vertAlign w:val="superscript"/>
        </w:rPr>
        <w:footnoteReference w:id="3"/>
      </w:r>
    </w:p>
    <w:p w14:paraId="2CFE4F64" w14:textId="40D1252C" w:rsidR="00E55E9D" w:rsidRPr="00987DCF" w:rsidRDefault="00E55E9D" w:rsidP="0085444D">
      <w:pPr>
        <w:jc w:val="center"/>
        <w:rPr>
          <w:rFonts w:ascii="Arial" w:eastAsia="Aptos" w:hAnsi="Arial" w:cs="Arial"/>
          <w:b/>
          <w:sz w:val="20"/>
          <w:szCs w:val="20"/>
          <w:lang w:val="es"/>
        </w:rPr>
      </w:pPr>
    </w:p>
    <w:p w14:paraId="333872FD" w14:textId="77777777" w:rsidR="00E55E9D" w:rsidRPr="00987DCF" w:rsidRDefault="00E55E9D" w:rsidP="0085444D">
      <w:pPr>
        <w:rPr>
          <w:rFonts w:ascii="Arial" w:hAnsi="Arial" w:cs="Arial"/>
          <w:sz w:val="20"/>
          <w:szCs w:val="20"/>
        </w:rPr>
      </w:pPr>
      <w:r w:rsidRPr="00987DCF">
        <w:rPr>
          <w:rFonts w:ascii="Arial" w:hAnsi="Arial" w:cs="Arial"/>
          <w:sz w:val="20"/>
          <w:szCs w:val="20"/>
        </w:rPr>
        <w:t>Señores</w:t>
      </w:r>
    </w:p>
    <w:p w14:paraId="17A02E94" w14:textId="77777777" w:rsidR="00E55E9D" w:rsidRPr="00987DCF" w:rsidRDefault="00E55E9D" w:rsidP="0085444D">
      <w:pPr>
        <w:widowControl w:val="0"/>
        <w:jc w:val="both"/>
        <w:rPr>
          <w:rFonts w:ascii="Arial" w:eastAsia="Arial" w:hAnsi="Arial" w:cs="Arial"/>
          <w:sz w:val="20"/>
          <w:szCs w:val="20"/>
        </w:rPr>
      </w:pPr>
      <w:r w:rsidRPr="00987DCF">
        <w:rPr>
          <w:rFonts w:ascii="Arial" w:hAnsi="Arial" w:cs="Arial"/>
          <w:b/>
          <w:sz w:val="20"/>
          <w:szCs w:val="20"/>
        </w:rPr>
        <w:t>EVALUADORES</w:t>
      </w:r>
    </w:p>
    <w:p w14:paraId="77278EFF" w14:textId="2B3D7DEB" w:rsidR="00E55E9D" w:rsidRPr="00E4053E" w:rsidRDefault="00430C33" w:rsidP="0085444D">
      <w:pPr>
        <w:widowControl w:val="0"/>
        <w:autoSpaceDE w:val="0"/>
        <w:autoSpaceDN w:val="0"/>
        <w:adjustRightInd w:val="0"/>
        <w:jc w:val="both"/>
        <w:rPr>
          <w:rFonts w:ascii="Arial" w:hAnsi="Arial" w:cs="Arial"/>
          <w:b/>
          <w:bCs/>
          <w:sz w:val="20"/>
          <w:szCs w:val="20"/>
        </w:rPr>
      </w:pPr>
      <w:r w:rsidRPr="00E4053E">
        <w:rPr>
          <w:rFonts w:ascii="Arial" w:hAnsi="Arial" w:cs="Arial"/>
          <w:b/>
          <w:bCs/>
          <w:sz w:val="20"/>
          <w:szCs w:val="20"/>
        </w:rPr>
        <w:t xml:space="preserve">CONTRATO MENOR </w:t>
      </w:r>
      <w:proofErr w:type="spellStart"/>
      <w:r w:rsidRPr="00E4053E">
        <w:rPr>
          <w:rFonts w:ascii="Arial" w:hAnsi="Arial" w:cs="Arial"/>
          <w:b/>
          <w:bCs/>
          <w:sz w:val="20"/>
          <w:szCs w:val="20"/>
        </w:rPr>
        <w:t>N°</w:t>
      </w:r>
      <w:proofErr w:type="spellEnd"/>
      <w:r w:rsidRPr="00E4053E">
        <w:rPr>
          <w:rFonts w:ascii="Arial" w:hAnsi="Arial" w:cs="Arial"/>
          <w:b/>
          <w:bCs/>
          <w:sz w:val="20"/>
          <w:szCs w:val="20"/>
        </w:rPr>
        <w:t xml:space="preserve"> 42-2026-PATPAL-FBB/MML</w:t>
      </w:r>
    </w:p>
    <w:p w14:paraId="43A5C56C" w14:textId="77777777" w:rsidR="00E55E9D" w:rsidRPr="00987DCF" w:rsidRDefault="00E55E9D" w:rsidP="0085444D">
      <w:pPr>
        <w:widowControl w:val="0"/>
        <w:autoSpaceDE w:val="0"/>
        <w:autoSpaceDN w:val="0"/>
        <w:adjustRightInd w:val="0"/>
        <w:jc w:val="both"/>
        <w:rPr>
          <w:rFonts w:ascii="Arial" w:hAnsi="Arial" w:cs="Arial"/>
          <w:sz w:val="20"/>
          <w:szCs w:val="20"/>
        </w:rPr>
      </w:pPr>
      <w:proofErr w:type="gramStart"/>
      <w:r w:rsidRPr="00987DCF">
        <w:rPr>
          <w:rFonts w:ascii="Arial" w:hAnsi="Arial" w:cs="Arial"/>
          <w:sz w:val="20"/>
          <w:szCs w:val="20"/>
        </w:rPr>
        <w:t>Presente.-</w:t>
      </w:r>
      <w:proofErr w:type="gramEnd"/>
    </w:p>
    <w:p w14:paraId="49939295" w14:textId="77777777" w:rsidR="00E55E9D" w:rsidRPr="00987DCF" w:rsidRDefault="00E55E9D" w:rsidP="0085444D">
      <w:pPr>
        <w:jc w:val="both"/>
        <w:rPr>
          <w:rFonts w:ascii="Arial" w:hAnsi="Arial" w:cs="Arial"/>
          <w:sz w:val="20"/>
          <w:szCs w:val="20"/>
          <w:lang w:val="es-MX"/>
        </w:rPr>
      </w:pPr>
    </w:p>
    <w:p w14:paraId="3D6B2982" w14:textId="6BC0C689" w:rsidR="00E55E9D" w:rsidRPr="00987DCF" w:rsidRDefault="00E55E9D" w:rsidP="0085444D">
      <w:pPr>
        <w:jc w:val="both"/>
        <w:rPr>
          <w:rFonts w:ascii="Arial" w:hAnsi="Arial" w:cs="Arial"/>
          <w:sz w:val="20"/>
          <w:szCs w:val="20"/>
        </w:rPr>
      </w:pPr>
      <w:r w:rsidRPr="00987DCF">
        <w:rPr>
          <w:rFonts w:ascii="Arial" w:eastAsia="Arial" w:hAnsi="Arial" w:cs="Arial"/>
          <w:sz w:val="20"/>
          <w:szCs w:val="20"/>
        </w:rPr>
        <w:t>El que suscribe, [……………..], postor o representante legal de [</w:t>
      </w:r>
      <w:r w:rsidRPr="00987DCF">
        <w:rPr>
          <w:rFonts w:ascii="Arial" w:eastAsia="Arial" w:hAnsi="Arial" w:cs="Arial"/>
          <w:b/>
          <w:bCs/>
          <w:sz w:val="20"/>
          <w:szCs w:val="20"/>
          <w:u w:val="single"/>
        </w:rPr>
        <w:t xml:space="preserve">CONSIGNAR </w:t>
      </w:r>
      <w:r w:rsidR="00682040" w:rsidRPr="00987DCF">
        <w:rPr>
          <w:rFonts w:ascii="Arial" w:eastAsia="Arial" w:hAnsi="Arial" w:cs="Arial"/>
          <w:b/>
          <w:bCs/>
          <w:sz w:val="20"/>
          <w:szCs w:val="20"/>
          <w:u w:val="single"/>
        </w:rPr>
        <w:t>SEGÚN CORRESPONDA</w:t>
      </w:r>
      <w:r w:rsidRPr="00987DCF">
        <w:rPr>
          <w:rFonts w:ascii="Arial" w:eastAsia="Arial" w:hAnsi="Arial" w:cs="Arial"/>
          <w:b/>
          <w:bCs/>
          <w:sz w:val="20"/>
          <w:szCs w:val="20"/>
          <w:u w:val="single"/>
        </w:rPr>
        <w:t>]</w:t>
      </w:r>
      <w:r w:rsidRPr="00987DCF">
        <w:rPr>
          <w:rFonts w:ascii="Arial" w:eastAsia="Arial" w:hAnsi="Arial" w:cs="Arial"/>
          <w:sz w:val="20"/>
          <w:szCs w:val="20"/>
        </w:rPr>
        <w:t xml:space="preserve">, identificado con </w:t>
      </w:r>
      <w:r w:rsidRPr="00987DCF">
        <w:rPr>
          <w:rFonts w:ascii="Arial" w:eastAsia="Arial" w:hAnsi="Arial" w:cs="Arial"/>
          <w:b/>
          <w:bCs/>
          <w:sz w:val="20"/>
          <w:szCs w:val="20"/>
          <w:u w:val="single"/>
        </w:rPr>
        <w:t xml:space="preserve">[CONSIGNAR TIPO DE DOCUMENTO DE IDENTIDAD] </w:t>
      </w:r>
      <w:proofErr w:type="spellStart"/>
      <w:r w:rsidRPr="00987DCF">
        <w:rPr>
          <w:rFonts w:ascii="Arial" w:eastAsia="Arial" w:hAnsi="Arial" w:cs="Arial"/>
          <w:b/>
          <w:bCs/>
          <w:sz w:val="20"/>
          <w:szCs w:val="20"/>
          <w:u w:val="single"/>
        </w:rPr>
        <w:t>N°</w:t>
      </w:r>
      <w:proofErr w:type="spellEnd"/>
      <w:r w:rsidRPr="00987DCF">
        <w:rPr>
          <w:rFonts w:ascii="Arial" w:eastAsia="Arial" w:hAnsi="Arial" w:cs="Arial"/>
          <w:b/>
          <w:bCs/>
          <w:sz w:val="20"/>
          <w:szCs w:val="20"/>
          <w:u w:val="single"/>
        </w:rPr>
        <w:t xml:space="preserve"> [CONSIGNAR NÚMERO DE DOCUMENTO DE IDENTIDAD</w:t>
      </w:r>
      <w:r w:rsidRPr="00987DCF">
        <w:rPr>
          <w:rFonts w:ascii="Arial" w:eastAsia="Arial" w:hAnsi="Arial" w:cs="Arial"/>
          <w:sz w:val="20"/>
          <w:szCs w:val="20"/>
        </w:rPr>
        <w:t xml:space="preserve">], con poder inscrito en la </w:t>
      </w:r>
      <w:r w:rsidR="003159EF" w:rsidRPr="00987DCF">
        <w:rPr>
          <w:rFonts w:ascii="Arial" w:eastAsia="Arial" w:hAnsi="Arial" w:cs="Arial"/>
          <w:sz w:val="20"/>
          <w:szCs w:val="20"/>
        </w:rPr>
        <w:t xml:space="preserve">Sede Registral </w:t>
      </w:r>
      <w:r w:rsidRPr="00987DCF">
        <w:rPr>
          <w:rFonts w:ascii="Arial" w:eastAsia="Arial" w:hAnsi="Arial" w:cs="Arial"/>
          <w:sz w:val="20"/>
          <w:szCs w:val="20"/>
        </w:rPr>
        <w:t>de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en la </w:t>
      </w:r>
      <w:r w:rsidR="00774D4C" w:rsidRPr="00987DCF">
        <w:rPr>
          <w:rFonts w:ascii="Arial" w:hAnsi="Arial" w:cs="Arial"/>
          <w:sz w:val="20"/>
          <w:szCs w:val="20"/>
        </w:rPr>
        <w:t>Partida Registral</w:t>
      </w:r>
      <w:r w:rsidRPr="00987DCF">
        <w:rPr>
          <w:rFonts w:ascii="Arial" w:eastAsia="Arial" w:hAnsi="Arial" w:cs="Arial"/>
          <w:sz w:val="20"/>
          <w:szCs w:val="20"/>
        </w:rPr>
        <w:t xml:space="preserve"> </w:t>
      </w:r>
      <w:proofErr w:type="spellStart"/>
      <w:r w:rsidRPr="00987DCF">
        <w:rPr>
          <w:rFonts w:ascii="Arial" w:eastAsia="Arial" w:hAnsi="Arial" w:cs="Arial"/>
          <w:sz w:val="20"/>
          <w:szCs w:val="20"/>
        </w:rPr>
        <w:t>Nº</w:t>
      </w:r>
      <w:proofErr w:type="spellEnd"/>
      <w:r w:rsidRPr="00987DCF">
        <w:rPr>
          <w:rFonts w:ascii="Arial" w:eastAsia="Arial" w:hAnsi="Arial" w:cs="Arial"/>
          <w:sz w:val="20"/>
          <w:szCs w:val="20"/>
        </w:rPr>
        <w:t xml:space="preserv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Asiento </w:t>
      </w:r>
      <w:proofErr w:type="spellStart"/>
      <w:r w:rsidRPr="00987DCF">
        <w:rPr>
          <w:rFonts w:ascii="Arial" w:eastAsia="Arial" w:hAnsi="Arial" w:cs="Arial"/>
          <w:sz w:val="20"/>
          <w:szCs w:val="20"/>
        </w:rPr>
        <w:t>Nº</w:t>
      </w:r>
      <w:proofErr w:type="spellEnd"/>
      <w:r w:rsidRPr="00987DCF">
        <w:rPr>
          <w:rFonts w:ascii="Arial" w:eastAsia="Arial" w:hAnsi="Arial" w:cs="Arial"/>
          <w:sz w:val="20"/>
          <w:szCs w:val="20"/>
        </w:rPr>
        <w:t xml:space="preserv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en su calidad de proveedor en el ámbito de aplicación de la normativa de contratación pública, </w:t>
      </w:r>
      <w:r w:rsidRPr="00987DCF">
        <w:rPr>
          <w:rFonts w:ascii="Arial" w:hAnsi="Arial" w:cs="Arial"/>
          <w:b/>
          <w:bCs/>
          <w:sz w:val="20"/>
          <w:szCs w:val="20"/>
        </w:rPr>
        <w:t>suscribo el presente Pacto de Integridad</w:t>
      </w:r>
      <w:r w:rsidRPr="00987DCF">
        <w:rPr>
          <w:rFonts w:ascii="Arial" w:hAnsi="Arial" w:cs="Arial"/>
          <w:sz w:val="20"/>
          <w:szCs w:val="20"/>
        </w:rPr>
        <w:t xml:space="preserve"> bajo los siguientes términos y condiciones:</w:t>
      </w:r>
    </w:p>
    <w:p w14:paraId="53242FBA" w14:textId="77777777" w:rsidR="00E55E9D" w:rsidRPr="00987DCF" w:rsidRDefault="00E55E9D" w:rsidP="0085444D">
      <w:pPr>
        <w:jc w:val="both"/>
        <w:rPr>
          <w:rFonts w:ascii="Arial" w:hAnsi="Arial" w:cs="Arial"/>
          <w:sz w:val="20"/>
          <w:szCs w:val="20"/>
        </w:rPr>
      </w:pPr>
    </w:p>
    <w:p w14:paraId="2E47C1B2" w14:textId="77777777" w:rsidR="00E55E9D" w:rsidRPr="00987DCF" w:rsidRDefault="00E55E9D" w:rsidP="0085444D">
      <w:pPr>
        <w:jc w:val="both"/>
        <w:rPr>
          <w:rFonts w:ascii="Arial" w:hAnsi="Arial" w:cs="Arial"/>
          <w:sz w:val="20"/>
          <w:szCs w:val="20"/>
          <w:lang w:val="es-MX"/>
        </w:rPr>
      </w:pPr>
      <w:r w:rsidRPr="00987DCF">
        <w:rPr>
          <w:rFonts w:ascii="Arial" w:hAnsi="Arial" w:cs="Arial"/>
          <w:b/>
          <w:sz w:val="20"/>
          <w:szCs w:val="20"/>
          <w:lang w:val="es-MX"/>
        </w:rPr>
        <w:t>PRIMERO:</w:t>
      </w:r>
      <w:r w:rsidRPr="00987DCF">
        <w:rPr>
          <w:rFonts w:ascii="Arial" w:hAnsi="Arial" w:cs="Arial"/>
          <w:sz w:val="20"/>
          <w:szCs w:val="20"/>
          <w:lang w:val="es-MX"/>
        </w:rPr>
        <w:t xml:space="preserve"> Declaro, bajo juramento: </w:t>
      </w:r>
    </w:p>
    <w:p w14:paraId="241F69F4" w14:textId="3E3E774B"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32069, Ley General de Contrataciones Públicas. </w:t>
      </w:r>
      <w:r w:rsidRPr="00987DCF">
        <w:rPr>
          <w:rFonts w:ascii="Arial" w:hAnsi="Arial" w:cs="Arial"/>
          <w:sz w:val="20"/>
          <w:szCs w:val="20"/>
        </w:rPr>
        <w:t xml:space="preserve"> </w:t>
      </w:r>
    </w:p>
    <w:p w14:paraId="31F821A8" w14:textId="77777777" w:rsidR="00E55E9D" w:rsidRPr="00987DCF" w:rsidRDefault="00E55E9D" w:rsidP="0057431B">
      <w:pPr>
        <w:numPr>
          <w:ilvl w:val="0"/>
          <w:numId w:val="34"/>
        </w:numPr>
        <w:spacing w:after="120"/>
        <w:ind w:left="714" w:hanging="357"/>
        <w:jc w:val="both"/>
        <w:rPr>
          <w:rFonts w:ascii="Arial" w:eastAsia="Arial" w:hAnsi="Arial" w:cs="Arial"/>
          <w:sz w:val="20"/>
          <w:szCs w:val="20"/>
        </w:rPr>
      </w:pPr>
      <w:r w:rsidRPr="00987DCF">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24E0F86A" w14:textId="0E5EFC18"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la obligación de denunciar cualquier acto de corrupción cometido por los actores del </w:t>
      </w:r>
      <w:r w:rsidR="005A1520">
        <w:rPr>
          <w:rFonts w:ascii="Arial" w:hAnsi="Arial" w:cs="Arial"/>
          <w:sz w:val="20"/>
          <w:szCs w:val="20"/>
          <w:lang w:val="es-MX"/>
        </w:rPr>
        <w:t>contrato menor</w:t>
      </w:r>
      <w:r w:rsidRPr="00987DCF">
        <w:rPr>
          <w:rFonts w:ascii="Arial" w:hAnsi="Arial" w:cs="Arial"/>
          <w:sz w:val="20"/>
          <w:szCs w:val="20"/>
          <w:lang w:val="es-MX"/>
        </w:rPr>
        <w:t xml:space="preserve"> de contratación, así como las medidas de protección que le asisten a los denunciantes</w:t>
      </w:r>
      <w:r w:rsidRPr="00987DCF">
        <w:rPr>
          <w:rFonts w:ascii="Arial" w:hAnsi="Arial" w:cs="Arial"/>
          <w:sz w:val="20"/>
          <w:szCs w:val="20"/>
          <w:vertAlign w:val="superscript"/>
          <w:lang w:val="es-MX"/>
        </w:rPr>
        <w:footnoteReference w:id="4"/>
      </w:r>
      <w:r w:rsidRPr="00987DCF">
        <w:rPr>
          <w:rFonts w:ascii="Arial" w:hAnsi="Arial" w:cs="Arial"/>
          <w:sz w:val="20"/>
          <w:szCs w:val="20"/>
          <w:lang w:val="es-MX"/>
        </w:rPr>
        <w:t xml:space="preserve">; además de las consecuencias administrativas y legales que de estos se derivan. </w:t>
      </w:r>
    </w:p>
    <w:p w14:paraId="49478D5F" w14:textId="77777777"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el alcance de la Ley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28024, Ley que regula la gestión de intereses en la administración pública y su reglamento, aprobado por Decreto Supremo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120-2019-PCM, </w:t>
      </w:r>
      <w:r w:rsidRPr="00987DCF">
        <w:rPr>
          <w:rFonts w:ascii="Arial" w:hAnsi="Arial" w:cs="Arial"/>
          <w:sz w:val="20"/>
          <w:szCs w:val="20"/>
        </w:rPr>
        <w:t xml:space="preserve">así como el marco de aplicación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987DCF">
        <w:rPr>
          <w:rFonts w:ascii="Arial" w:hAnsi="Arial" w:cs="Arial"/>
          <w:sz w:val="20"/>
          <w:szCs w:val="20"/>
        </w:rPr>
        <w:t>N°</w:t>
      </w:r>
      <w:proofErr w:type="spellEnd"/>
      <w:r w:rsidRPr="00987DCF">
        <w:rPr>
          <w:rFonts w:ascii="Arial" w:hAnsi="Arial" w:cs="Arial"/>
          <w:sz w:val="20"/>
          <w:szCs w:val="20"/>
        </w:rPr>
        <w:t xml:space="preserve"> 082-2023-PCM</w:t>
      </w:r>
      <w:r w:rsidRPr="00987DCF">
        <w:rPr>
          <w:rFonts w:ascii="Arial" w:hAnsi="Arial" w:cs="Arial"/>
          <w:sz w:val="20"/>
          <w:szCs w:val="20"/>
          <w:vertAlign w:val="superscript"/>
        </w:rPr>
        <w:footnoteReference w:id="5"/>
      </w:r>
      <w:r w:rsidRPr="00987DCF">
        <w:rPr>
          <w:rFonts w:ascii="Arial" w:hAnsi="Arial" w:cs="Arial"/>
          <w:sz w:val="20"/>
          <w:szCs w:val="20"/>
        </w:rPr>
        <w:t>.</w:t>
      </w:r>
    </w:p>
    <w:p w14:paraId="590743F6" w14:textId="7C02308A"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el alcance de la cláusula anticorrupción y antisoborno de los contratos suscritos en el marco del </w:t>
      </w:r>
      <w:r w:rsidR="005A1520">
        <w:rPr>
          <w:rFonts w:ascii="Arial" w:hAnsi="Arial" w:cs="Arial"/>
          <w:sz w:val="20"/>
          <w:szCs w:val="20"/>
          <w:lang w:val="es-MX"/>
        </w:rPr>
        <w:t>contrato menor</w:t>
      </w:r>
      <w:r w:rsidRPr="00987DCF">
        <w:rPr>
          <w:rFonts w:ascii="Arial" w:hAnsi="Arial" w:cs="Arial"/>
          <w:sz w:val="20"/>
          <w:szCs w:val="20"/>
          <w:lang w:val="es-MX"/>
        </w:rPr>
        <w:t xml:space="preserve"> de contratación y las consecuencias derivadas de su incumplimiento</w:t>
      </w:r>
      <w:r w:rsidRPr="00987DCF">
        <w:rPr>
          <w:rFonts w:ascii="Arial" w:hAnsi="Arial" w:cs="Arial"/>
          <w:sz w:val="20"/>
          <w:szCs w:val="20"/>
          <w:vertAlign w:val="superscript"/>
          <w:lang w:val="es-MX"/>
        </w:rPr>
        <w:footnoteReference w:id="6"/>
      </w:r>
      <w:r w:rsidRPr="00987DCF">
        <w:rPr>
          <w:rFonts w:ascii="Arial" w:hAnsi="Arial" w:cs="Arial"/>
          <w:sz w:val="20"/>
          <w:szCs w:val="20"/>
          <w:lang w:val="es-MX"/>
        </w:rPr>
        <w:t>.</w:t>
      </w:r>
    </w:p>
    <w:p w14:paraId="1E7E6D29" w14:textId="77777777" w:rsidR="00E55E9D" w:rsidRPr="00987DCF" w:rsidRDefault="00E55E9D" w:rsidP="0085444D">
      <w:pPr>
        <w:jc w:val="both"/>
        <w:rPr>
          <w:rFonts w:ascii="Arial" w:hAnsi="Arial" w:cs="Arial"/>
          <w:sz w:val="20"/>
          <w:szCs w:val="20"/>
          <w:lang w:val="es-MX"/>
        </w:rPr>
      </w:pPr>
      <w:r w:rsidRPr="00987DCF">
        <w:rPr>
          <w:rFonts w:ascii="Arial" w:hAnsi="Arial" w:cs="Arial"/>
          <w:b/>
          <w:sz w:val="20"/>
          <w:szCs w:val="20"/>
          <w:lang w:val="es-MX"/>
        </w:rPr>
        <w:lastRenderedPageBreak/>
        <w:t>SEGUNDO:</w:t>
      </w:r>
      <w:r w:rsidRPr="00987DCF">
        <w:rPr>
          <w:rFonts w:ascii="Arial" w:hAnsi="Arial" w:cs="Arial"/>
          <w:sz w:val="20"/>
          <w:szCs w:val="20"/>
          <w:lang w:val="es-MX"/>
        </w:rPr>
        <w:t xml:space="preserve"> Dentro de ese marco, asumo los siguientes compromisos:</w:t>
      </w:r>
    </w:p>
    <w:p w14:paraId="58F96D16" w14:textId="1684742B" w:rsidR="00E55E9D" w:rsidRPr="00987DCF" w:rsidRDefault="006043BC" w:rsidP="0057431B">
      <w:pPr>
        <w:numPr>
          <w:ilvl w:val="0"/>
          <w:numId w:val="35"/>
        </w:numPr>
        <w:contextualSpacing/>
        <w:jc w:val="both"/>
        <w:rPr>
          <w:rFonts w:ascii="Arial" w:hAnsi="Arial" w:cs="Arial"/>
          <w:b/>
          <w:sz w:val="20"/>
          <w:szCs w:val="20"/>
          <w:lang w:val="es-MX"/>
        </w:rPr>
      </w:pPr>
      <w:r w:rsidRPr="00987DCF">
        <w:rPr>
          <w:rFonts w:ascii="Arial" w:hAnsi="Arial" w:cs="Arial"/>
          <w:sz w:val="20"/>
          <w:szCs w:val="20"/>
          <w:lang w:val="es-MX"/>
        </w:rPr>
        <w:t>Mantener</w:t>
      </w:r>
      <w:r w:rsidR="00E55E9D" w:rsidRPr="00987DCF">
        <w:rPr>
          <w:rFonts w:ascii="Arial" w:hAnsi="Arial" w:cs="Arial"/>
          <w:sz w:val="20"/>
          <w:szCs w:val="20"/>
          <w:lang w:val="es-MX"/>
        </w:rPr>
        <w:t xml:space="preserve"> una conducta proba e íntegra en todas las actividades del </w:t>
      </w:r>
      <w:r w:rsidR="005A1520">
        <w:rPr>
          <w:rFonts w:ascii="Arial" w:hAnsi="Arial" w:cs="Arial"/>
          <w:sz w:val="20"/>
          <w:szCs w:val="20"/>
          <w:lang w:val="es-MX"/>
        </w:rPr>
        <w:t>contrato menor</w:t>
      </w:r>
      <w:r w:rsidR="00E55E9D" w:rsidRPr="00987DCF">
        <w:rPr>
          <w:rFonts w:ascii="Arial" w:hAnsi="Arial" w:cs="Arial"/>
          <w:sz w:val="20"/>
          <w:szCs w:val="20"/>
          <w:lang w:val="es-MX"/>
        </w:rPr>
        <w:t xml:space="preserve"> de contratación, lo que supone actuar</w:t>
      </w:r>
      <w:r w:rsidR="00E55E9D" w:rsidRPr="00987DCF">
        <w:rPr>
          <w:rFonts w:ascii="Arial" w:eastAsia="Calibri" w:hAnsi="Arial" w:cs="Arial"/>
          <w:sz w:val="20"/>
          <w:szCs w:val="20"/>
        </w:rPr>
        <w:t xml:space="preserve"> con honestidad y veracidad, </w:t>
      </w:r>
      <w:r w:rsidR="00E55E9D" w:rsidRPr="00987DCF">
        <w:rPr>
          <w:rFonts w:ascii="Arial" w:hAnsi="Arial" w:cs="Arial"/>
          <w:sz w:val="20"/>
          <w:szCs w:val="20"/>
          <w:lang w:val="es-MX"/>
        </w:rPr>
        <w:t>sin</w:t>
      </w:r>
      <w:r w:rsidR="00E55E9D" w:rsidRPr="00987DCF">
        <w:rPr>
          <w:rFonts w:ascii="Arial" w:eastAsia="Calibri" w:hAnsi="Arial" w:cs="Arial"/>
          <w:sz w:val="20"/>
          <w:szCs w:val="20"/>
        </w:rPr>
        <w:t xml:space="preserve"> cometer actos </w:t>
      </w:r>
      <w:r w:rsidR="00E55E9D" w:rsidRPr="00987DCF">
        <w:rPr>
          <w:rFonts w:ascii="Arial" w:hAnsi="Arial" w:cs="Arial"/>
          <w:sz w:val="20"/>
          <w:szCs w:val="20"/>
          <w:lang w:val="es-MX"/>
        </w:rPr>
        <w:t>ilícitos</w:t>
      </w:r>
      <w:r w:rsidR="00E55E9D" w:rsidRPr="00987DCF">
        <w:rPr>
          <w:rFonts w:ascii="Arial" w:eastAsia="Calibri" w:hAnsi="Arial" w:cs="Arial"/>
          <w:sz w:val="20"/>
          <w:szCs w:val="20"/>
        </w:rPr>
        <w:t xml:space="preserve">, directa o indirectamente, </w:t>
      </w:r>
      <w:r w:rsidR="00E55E9D" w:rsidRPr="00987DCF">
        <w:rPr>
          <w:rFonts w:ascii="Arial" w:hAnsi="Arial" w:cs="Arial"/>
          <w:sz w:val="20"/>
          <w:szCs w:val="20"/>
          <w:lang w:val="es-MX"/>
        </w:rPr>
        <w:t xml:space="preserve">así como respetar la libertad de concurrencia y las condiciones de competencia efectiva en el </w:t>
      </w:r>
      <w:r w:rsidR="005A1520">
        <w:rPr>
          <w:rFonts w:ascii="Arial" w:hAnsi="Arial" w:cs="Arial"/>
          <w:sz w:val="20"/>
          <w:szCs w:val="20"/>
          <w:lang w:val="es-MX"/>
        </w:rPr>
        <w:t>contrato menor</w:t>
      </w:r>
      <w:r w:rsidR="00E55E9D" w:rsidRPr="00987DCF">
        <w:rPr>
          <w:rFonts w:ascii="Arial" w:hAnsi="Arial" w:cs="Arial"/>
          <w:sz w:val="20"/>
          <w:szCs w:val="20"/>
          <w:lang w:val="es-MX"/>
        </w:rPr>
        <w:t xml:space="preserve"> de contratación y abstenerme de realizar prácticas que la restrinjan o afecten.</w:t>
      </w:r>
    </w:p>
    <w:p w14:paraId="73DAC99E" w14:textId="77777777" w:rsidR="00E55E9D" w:rsidRPr="00987DCF" w:rsidRDefault="00E55E9D" w:rsidP="0085444D">
      <w:pPr>
        <w:ind w:left="360"/>
        <w:contextualSpacing/>
        <w:jc w:val="both"/>
        <w:rPr>
          <w:rFonts w:ascii="Arial" w:eastAsia="Calibri" w:hAnsi="Arial" w:cs="Arial"/>
          <w:sz w:val="20"/>
          <w:szCs w:val="20"/>
        </w:rPr>
      </w:pPr>
    </w:p>
    <w:p w14:paraId="1D409D1A" w14:textId="77777777" w:rsidR="00A23C36" w:rsidRPr="00987DCF" w:rsidRDefault="00E55E9D" w:rsidP="0085444D">
      <w:pPr>
        <w:ind w:left="720"/>
        <w:contextualSpacing/>
        <w:jc w:val="both"/>
        <w:rPr>
          <w:rFonts w:ascii="Arial" w:eastAsia="Calibri" w:hAnsi="Arial" w:cs="Arial"/>
          <w:b/>
          <w:sz w:val="20"/>
          <w:szCs w:val="20"/>
        </w:rPr>
      </w:pPr>
      <w:r w:rsidRPr="00987DCF">
        <w:rPr>
          <w:rFonts w:ascii="Arial" w:eastAsia="Calibri" w:hAnsi="Arial" w:cs="Arial"/>
          <w:b/>
          <w:sz w:val="20"/>
          <w:szCs w:val="20"/>
        </w:rPr>
        <w:t xml:space="preserve">[Solo para personas jurídicas] </w:t>
      </w:r>
    </w:p>
    <w:p w14:paraId="2B75B06E" w14:textId="7227500C" w:rsidR="00E55E9D" w:rsidRPr="00987DCF" w:rsidRDefault="00E55E9D" w:rsidP="0085444D">
      <w:pPr>
        <w:ind w:left="720"/>
        <w:contextualSpacing/>
        <w:jc w:val="both"/>
        <w:rPr>
          <w:rFonts w:ascii="Arial" w:hAnsi="Arial" w:cs="Arial"/>
          <w:b/>
          <w:sz w:val="20"/>
          <w:szCs w:val="20"/>
          <w:lang w:val="es-MX"/>
        </w:rPr>
      </w:pPr>
      <w:r w:rsidRPr="00987DCF">
        <w:rPr>
          <w:rFonts w:ascii="Arial" w:eastAsia="Calibri" w:hAnsi="Arial" w:cs="Arial"/>
          <w:sz w:val="20"/>
          <w:szCs w:val="20"/>
        </w:rPr>
        <w:t xml:space="preserve">Lo anterior se </w:t>
      </w:r>
      <w:r w:rsidR="006043BC" w:rsidRPr="00987DCF">
        <w:rPr>
          <w:rFonts w:ascii="Arial" w:eastAsia="Calibri" w:hAnsi="Arial" w:cs="Arial"/>
          <w:sz w:val="20"/>
          <w:szCs w:val="20"/>
        </w:rPr>
        <w:t>hace</w:t>
      </w:r>
      <w:r w:rsidR="00A23C36" w:rsidRPr="00987DCF">
        <w:rPr>
          <w:rFonts w:ascii="Arial" w:eastAsia="Calibri" w:hAnsi="Arial" w:cs="Arial"/>
          <w:sz w:val="20"/>
          <w:szCs w:val="20"/>
        </w:rPr>
        <w:t xml:space="preserve"> </w:t>
      </w:r>
      <w:r w:rsidRPr="00987DCF">
        <w:rPr>
          <w:rFonts w:ascii="Arial" w:eastAsia="Calibri" w:hAnsi="Arial" w:cs="Arial"/>
          <w:sz w:val="20"/>
          <w:szCs w:val="20"/>
        </w:rPr>
        <w:t xml:space="preserve">extensivo, para conocimiento, a los socios, accionistas, </w:t>
      </w:r>
      <w:proofErr w:type="spellStart"/>
      <w:r w:rsidRPr="00987DCF">
        <w:rPr>
          <w:rFonts w:ascii="Arial" w:eastAsia="Calibri" w:hAnsi="Arial" w:cs="Arial"/>
          <w:sz w:val="20"/>
          <w:szCs w:val="20"/>
        </w:rPr>
        <w:t>participacionistas</w:t>
      </w:r>
      <w:proofErr w:type="spellEnd"/>
      <w:r w:rsidRPr="00987DCF">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CFE3384" w14:textId="77777777" w:rsidR="00E55E9D" w:rsidRPr="00987DCF" w:rsidRDefault="00E55E9D" w:rsidP="0085444D">
      <w:pPr>
        <w:ind w:left="851"/>
        <w:contextualSpacing/>
        <w:jc w:val="both"/>
        <w:rPr>
          <w:rFonts w:ascii="Arial" w:hAnsi="Arial" w:cs="Arial"/>
          <w:sz w:val="20"/>
          <w:szCs w:val="20"/>
          <w:lang w:val="es-MX"/>
        </w:rPr>
      </w:pPr>
    </w:p>
    <w:p w14:paraId="1F0B3AB4" w14:textId="4C87D15B"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sz w:val="20"/>
          <w:szCs w:val="20"/>
          <w:lang w:val="es-MX"/>
        </w:rPr>
        <w:t>Abstenerme</w:t>
      </w:r>
      <w:r w:rsidR="009001E2" w:rsidRPr="00987DCF">
        <w:rPr>
          <w:rFonts w:ascii="Arial" w:hAnsi="Arial" w:cs="Arial"/>
          <w:sz w:val="20"/>
          <w:szCs w:val="20"/>
          <w:lang w:val="es-MX"/>
        </w:rPr>
        <w:t xml:space="preserve"> </w:t>
      </w:r>
      <w:r w:rsidR="00E55E9D" w:rsidRPr="00987DCF">
        <w:rPr>
          <w:rFonts w:ascii="Arial" w:hAnsi="Arial" w:cs="Arial"/>
          <w:color w:val="000000" w:themeColor="text1"/>
          <w:sz w:val="20"/>
          <w:szCs w:val="20"/>
          <w:lang w:val="es-MX"/>
        </w:rPr>
        <w:t xml:space="preserve">de ofrecer, dar o prometer regalos, cortesías, invitaciones, donativos u otros beneficios similares, a funcionarios o servidores públicos de la dependencia encargada de las contrataciones, actores del </w:t>
      </w:r>
      <w:r w:rsidR="005A1520">
        <w:rPr>
          <w:rFonts w:ascii="Arial" w:hAnsi="Arial" w:cs="Arial"/>
          <w:color w:val="000000" w:themeColor="text1"/>
          <w:sz w:val="20"/>
          <w:szCs w:val="20"/>
          <w:lang w:val="es-MX"/>
        </w:rPr>
        <w:t>contrato menor</w:t>
      </w:r>
      <w:r w:rsidR="00E55E9D" w:rsidRPr="00987DCF">
        <w:rPr>
          <w:rFonts w:ascii="Arial" w:hAnsi="Arial" w:cs="Arial"/>
          <w:color w:val="000000" w:themeColor="text1"/>
          <w:sz w:val="20"/>
          <w:szCs w:val="20"/>
          <w:lang w:val="es-MX"/>
        </w:rPr>
        <w:t xml:space="preserve"> de contratación y personal de la entidad contratante</w:t>
      </w:r>
      <w:r w:rsidR="009E3885" w:rsidRPr="00987DCF">
        <w:rPr>
          <w:rStyle w:val="Refdenotaalpie"/>
          <w:rFonts w:ascii="Arial" w:hAnsi="Arial" w:cs="Arial"/>
          <w:color w:val="000000" w:themeColor="text1"/>
          <w:sz w:val="20"/>
          <w:szCs w:val="20"/>
          <w:lang w:val="es-MX"/>
        </w:rPr>
        <w:footnoteReference w:id="7"/>
      </w:r>
      <w:r w:rsidR="00E55E9D" w:rsidRPr="00987DCF">
        <w:rPr>
          <w:rFonts w:ascii="Arial" w:hAnsi="Arial" w:cs="Arial"/>
          <w:color w:val="000000" w:themeColor="text1"/>
          <w:sz w:val="20"/>
          <w:szCs w:val="20"/>
          <w:lang w:val="es-MX"/>
        </w:rPr>
        <w:t>.</w:t>
      </w:r>
    </w:p>
    <w:p w14:paraId="0CD7C683" w14:textId="77777777" w:rsidR="00E55E9D" w:rsidRPr="00987DCF" w:rsidRDefault="00E55E9D" w:rsidP="0085444D">
      <w:pPr>
        <w:ind w:left="851"/>
        <w:contextualSpacing/>
        <w:jc w:val="both"/>
        <w:rPr>
          <w:rFonts w:ascii="Arial" w:hAnsi="Arial" w:cs="Arial"/>
          <w:color w:val="000000" w:themeColor="text1"/>
          <w:sz w:val="20"/>
          <w:szCs w:val="20"/>
          <w:lang w:val="es-MX"/>
        </w:rPr>
      </w:pPr>
    </w:p>
    <w:p w14:paraId="4CE74F21" w14:textId="2F14D7FC"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color w:val="000000" w:themeColor="text1"/>
          <w:sz w:val="20"/>
          <w:szCs w:val="20"/>
          <w:lang w:val="es-MX"/>
        </w:rPr>
        <w:t>Denunciar</w:t>
      </w:r>
      <w:r w:rsidR="00E55E9D" w:rsidRPr="00987DCF">
        <w:rPr>
          <w:rFonts w:ascii="Arial" w:hAnsi="Arial" w:cs="Arial"/>
          <w:color w:val="000000" w:themeColor="text1"/>
          <w:sz w:val="20"/>
          <w:szCs w:val="20"/>
          <w:lang w:val="es-MX"/>
        </w:rPr>
        <w:t xml:space="preserve"> ante las autoridades competentes, de manera oportuna, los actos de corrupción, inconducta funcional, conflicto de intereses u otro de naturaleza similar, respecto de lo cual tuviera conocimiento en el marco del </w:t>
      </w:r>
      <w:r w:rsidR="005A1520">
        <w:rPr>
          <w:rFonts w:ascii="Arial" w:hAnsi="Arial" w:cs="Arial"/>
          <w:color w:val="000000" w:themeColor="text1"/>
          <w:sz w:val="20"/>
          <w:szCs w:val="20"/>
          <w:lang w:val="es-MX"/>
        </w:rPr>
        <w:t>contrato menor</w:t>
      </w:r>
      <w:r w:rsidR="00E55E9D" w:rsidRPr="00987DCF">
        <w:rPr>
          <w:rFonts w:ascii="Arial" w:hAnsi="Arial" w:cs="Arial"/>
          <w:color w:val="000000" w:themeColor="text1"/>
          <w:sz w:val="20"/>
          <w:szCs w:val="20"/>
          <w:lang w:val="es-MX"/>
        </w:rPr>
        <w:t xml:space="preserve"> de contratación (</w:t>
      </w:r>
      <w:hyperlink r:id="rId13" w:history="1">
        <w:r w:rsidR="00E55E9D" w:rsidRPr="00987DCF">
          <w:rPr>
            <w:rFonts w:ascii="Arial" w:hAnsi="Arial" w:cs="Arial"/>
            <w:color w:val="CC9900"/>
            <w:sz w:val="20"/>
            <w:szCs w:val="20"/>
            <w:u w:val="single"/>
            <w:lang w:val="es-MX"/>
          </w:rPr>
          <w:t>https://denuncias.servicios.gob.pe/</w:t>
        </w:r>
      </w:hyperlink>
      <w:r w:rsidR="00E55E9D" w:rsidRPr="00987DCF">
        <w:rPr>
          <w:rFonts w:ascii="Arial" w:hAnsi="Arial" w:cs="Arial"/>
          <w:sz w:val="20"/>
          <w:szCs w:val="20"/>
          <w:lang w:val="es-MX"/>
        </w:rPr>
        <w:t>)</w:t>
      </w:r>
      <w:r w:rsidR="00E55E9D" w:rsidRPr="00987DCF">
        <w:rPr>
          <w:rFonts w:ascii="Arial" w:hAnsi="Arial" w:cs="Arial"/>
          <w:color w:val="000000" w:themeColor="text1"/>
          <w:sz w:val="20"/>
          <w:szCs w:val="20"/>
          <w:lang w:val="es-MX"/>
        </w:rPr>
        <w:t>.</w:t>
      </w:r>
    </w:p>
    <w:p w14:paraId="60D38006" w14:textId="77777777" w:rsidR="00E55E9D" w:rsidRPr="00987DCF" w:rsidRDefault="00E55E9D" w:rsidP="0085444D">
      <w:pPr>
        <w:ind w:left="720"/>
        <w:contextualSpacing/>
        <w:rPr>
          <w:rFonts w:ascii="Arial" w:hAnsi="Arial" w:cs="Arial"/>
          <w:color w:val="000000" w:themeColor="text1"/>
          <w:sz w:val="20"/>
          <w:szCs w:val="20"/>
          <w:lang w:val="es-MX"/>
        </w:rPr>
      </w:pPr>
    </w:p>
    <w:p w14:paraId="2CE35A9F" w14:textId="4015DFF8"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color w:val="000000" w:themeColor="text1"/>
          <w:sz w:val="20"/>
          <w:szCs w:val="20"/>
          <w:lang w:val="es-MX"/>
        </w:rPr>
        <w:t>Facilitar</w:t>
      </w:r>
      <w:r w:rsidR="00E55E9D" w:rsidRPr="00987DCF">
        <w:rPr>
          <w:rFonts w:ascii="Arial" w:hAnsi="Arial" w:cs="Arial"/>
          <w:color w:val="000000" w:themeColor="text1"/>
          <w:sz w:val="20"/>
          <w:szCs w:val="20"/>
          <w:lang w:val="es-MX"/>
        </w:rPr>
        <w:t xml:space="preserve"> las acciones o mecanismos implementados por la entidad pública responsable del </w:t>
      </w:r>
      <w:r w:rsidR="005A1520">
        <w:rPr>
          <w:rFonts w:ascii="Arial" w:hAnsi="Arial" w:cs="Arial"/>
          <w:color w:val="000000" w:themeColor="text1"/>
          <w:sz w:val="20"/>
          <w:szCs w:val="20"/>
          <w:lang w:val="es-MX"/>
        </w:rPr>
        <w:t>contrato menor</w:t>
      </w:r>
      <w:r w:rsidR="00E55E9D" w:rsidRPr="00987DCF">
        <w:rPr>
          <w:rFonts w:ascii="Arial" w:hAnsi="Arial" w:cs="Arial"/>
          <w:color w:val="000000" w:themeColor="text1"/>
          <w:sz w:val="20"/>
          <w:szCs w:val="20"/>
          <w:lang w:val="es-MX"/>
        </w:rPr>
        <w:t xml:space="preserve"> de contratación para fortalecer la transparencia, promover la lucha contra la corrupción y fomentar la rendición de cuentas.</w:t>
      </w:r>
    </w:p>
    <w:p w14:paraId="29184394" w14:textId="77777777" w:rsidR="00E55E9D" w:rsidRPr="00987DCF" w:rsidRDefault="00E55E9D" w:rsidP="0085444D">
      <w:pPr>
        <w:ind w:left="720"/>
        <w:contextualSpacing/>
        <w:rPr>
          <w:rFonts w:ascii="Arial" w:hAnsi="Arial" w:cs="Arial"/>
          <w:color w:val="000000" w:themeColor="text1"/>
          <w:sz w:val="20"/>
          <w:szCs w:val="20"/>
          <w:lang w:val="es-MX"/>
        </w:rPr>
      </w:pPr>
    </w:p>
    <w:p w14:paraId="22E558FD" w14:textId="76E330A5" w:rsidR="00E55E9D" w:rsidRPr="00987DCF" w:rsidRDefault="00E55E9D" w:rsidP="0085444D">
      <w:pPr>
        <w:jc w:val="both"/>
        <w:rPr>
          <w:rFonts w:ascii="Arial" w:hAnsi="Arial" w:cs="Arial"/>
          <w:sz w:val="20"/>
          <w:szCs w:val="20"/>
          <w:lang w:val="es-MX"/>
        </w:rPr>
      </w:pPr>
      <w:r w:rsidRPr="00987DCF">
        <w:rPr>
          <w:rFonts w:ascii="Arial" w:hAnsi="Arial" w:cs="Arial"/>
          <w:b/>
          <w:bCs/>
          <w:sz w:val="20"/>
          <w:szCs w:val="20"/>
          <w:lang w:val="es-MX"/>
        </w:rPr>
        <w:t>TERCERO:</w:t>
      </w:r>
      <w:r w:rsidRPr="00987DCF">
        <w:rPr>
          <w:rFonts w:ascii="Arial" w:hAnsi="Arial" w:cs="Arial"/>
          <w:sz w:val="20"/>
          <w:szCs w:val="20"/>
          <w:lang w:val="es-MX"/>
        </w:rPr>
        <w:t xml:space="preserve"> Este pacto de integridad tiene vigencia desde el momento de su suscripción hasta la culminación de la fase de selección</w:t>
      </w:r>
      <w:r w:rsidRPr="00987DCF">
        <w:rPr>
          <w:rFonts w:ascii="Arial" w:hAnsi="Arial" w:cs="Arial"/>
          <w:sz w:val="20"/>
          <w:szCs w:val="20"/>
          <w:vertAlign w:val="superscript"/>
          <w:lang w:val="es-MX"/>
        </w:rPr>
        <w:footnoteReference w:id="8"/>
      </w:r>
      <w:r w:rsidRPr="00987DCF">
        <w:rPr>
          <w:rFonts w:ascii="Arial" w:hAnsi="Arial" w:cs="Arial"/>
          <w:sz w:val="20"/>
          <w:szCs w:val="20"/>
          <w:lang w:val="es-MX"/>
        </w:rPr>
        <w:t xml:space="preserve">; y, en caso de resultar adjudicado con la buena pro, este mantiene su vigencia </w:t>
      </w:r>
      <w:r w:rsidR="00816C59" w:rsidRPr="00987DCF">
        <w:rPr>
          <w:rFonts w:ascii="Arial" w:hAnsi="Arial" w:cs="Arial"/>
          <w:sz w:val="20"/>
          <w:szCs w:val="20"/>
          <w:lang w:val="es-MX"/>
        </w:rPr>
        <w:t>hasta la culminación del contrato.</w:t>
      </w:r>
    </w:p>
    <w:p w14:paraId="53939BAE" w14:textId="77777777" w:rsidR="00E55E9D" w:rsidRPr="00987DCF" w:rsidRDefault="00E55E9D" w:rsidP="0085444D">
      <w:pPr>
        <w:jc w:val="both"/>
        <w:rPr>
          <w:rFonts w:ascii="Arial" w:hAnsi="Arial" w:cs="Arial"/>
          <w:sz w:val="20"/>
          <w:szCs w:val="20"/>
          <w:lang w:val="es-MX"/>
        </w:rPr>
      </w:pPr>
    </w:p>
    <w:p w14:paraId="60C83DC6" w14:textId="30EB65E8" w:rsidR="00E55E9D" w:rsidRPr="00987DCF" w:rsidRDefault="00E55E9D" w:rsidP="0085444D">
      <w:pPr>
        <w:jc w:val="both"/>
        <w:rPr>
          <w:rFonts w:ascii="Arial" w:eastAsia="Arial" w:hAnsi="Arial" w:cs="Arial"/>
          <w:sz w:val="20"/>
          <w:szCs w:val="20"/>
        </w:rPr>
      </w:pPr>
      <w:r w:rsidRPr="00987DCF">
        <w:rPr>
          <w:rFonts w:ascii="Arial" w:hAnsi="Arial" w:cs="Arial"/>
          <w:b/>
          <w:sz w:val="20"/>
          <w:szCs w:val="20"/>
          <w:lang w:val="es-MX"/>
        </w:rPr>
        <w:t>CUARTO:</w:t>
      </w:r>
      <w:r w:rsidRPr="00987DCF">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w:t>
      </w:r>
      <w:r w:rsidR="00805C1D" w:rsidRPr="00987DCF">
        <w:rPr>
          <w:rFonts w:ascii="Arial" w:hAnsi="Arial" w:cs="Arial"/>
          <w:sz w:val="20"/>
          <w:szCs w:val="20"/>
          <w:lang w:val="es-MX"/>
        </w:rPr>
        <w:t>, ini</w:t>
      </w:r>
      <w:r w:rsidR="00C77176" w:rsidRPr="00987DCF">
        <w:rPr>
          <w:rFonts w:ascii="Arial" w:hAnsi="Arial" w:cs="Arial"/>
          <w:sz w:val="20"/>
          <w:szCs w:val="20"/>
          <w:lang w:val="es-MX"/>
        </w:rPr>
        <w:t>ciativas de veeduría autorizadas por la entidad contratante</w:t>
      </w:r>
      <w:r w:rsidRPr="00987DCF">
        <w:rPr>
          <w:rFonts w:ascii="Arial" w:hAnsi="Arial" w:cs="Arial"/>
          <w:sz w:val="20"/>
          <w:szCs w:val="20"/>
          <w:lang w:val="es-MX"/>
        </w:rPr>
        <w:t xml:space="preserve"> u otros que correspondan; así como a las </w:t>
      </w:r>
      <w:r w:rsidRPr="00987DCF">
        <w:rPr>
          <w:rFonts w:ascii="Arial" w:eastAsia="Arial" w:hAnsi="Arial" w:cs="Arial"/>
          <w:sz w:val="20"/>
          <w:szCs w:val="20"/>
        </w:rPr>
        <w:t>responsabilidades administrativas, civiles y/o penales que se deriven de estos, conforme al marco legal vigente.</w:t>
      </w:r>
    </w:p>
    <w:p w14:paraId="7CF6AD6B" w14:textId="77777777" w:rsidR="00E55E9D" w:rsidRPr="00987DCF" w:rsidRDefault="00E55E9D" w:rsidP="0085444D">
      <w:pPr>
        <w:jc w:val="both"/>
        <w:rPr>
          <w:rFonts w:ascii="Arial" w:eastAsia="Arial" w:hAnsi="Arial" w:cs="Arial"/>
          <w:sz w:val="20"/>
          <w:szCs w:val="21"/>
        </w:rPr>
      </w:pPr>
    </w:p>
    <w:p w14:paraId="1E67CF92" w14:textId="1FF0CBC2" w:rsidR="00E55E9D" w:rsidRPr="00987DCF" w:rsidRDefault="00E55E9D" w:rsidP="0085444D">
      <w:pPr>
        <w:jc w:val="both"/>
        <w:rPr>
          <w:rFonts w:ascii="Arial" w:eastAsia="Arial" w:hAnsi="Arial" w:cs="Arial"/>
          <w:sz w:val="20"/>
          <w:szCs w:val="20"/>
        </w:rPr>
      </w:pPr>
      <w:r w:rsidRPr="00987DCF">
        <w:rPr>
          <w:rFonts w:ascii="Arial" w:hAnsi="Arial" w:cs="Arial"/>
          <w:sz w:val="20"/>
          <w:szCs w:val="20"/>
          <w:lang w:val="es-MX"/>
        </w:rPr>
        <w:t>En señal de conformidad, suscribo</w:t>
      </w:r>
      <w:r w:rsidRPr="00987DCF">
        <w:rPr>
          <w:rFonts w:ascii="Arial" w:eastAsia="Arial" w:hAnsi="Arial" w:cs="Arial"/>
          <w:sz w:val="20"/>
          <w:szCs w:val="20"/>
        </w:rPr>
        <w:t xml:space="preserve"> el presente pacto de integridad, </w:t>
      </w:r>
      <w:r w:rsidRPr="00987DCF">
        <w:rPr>
          <w:rFonts w:ascii="Arial" w:hAnsi="Arial" w:cs="Arial"/>
          <w:sz w:val="20"/>
          <w:szCs w:val="20"/>
          <w:lang w:val="es-MX"/>
        </w:rPr>
        <w:t xml:space="preserve">a los </w:t>
      </w:r>
      <w:proofErr w:type="gramStart"/>
      <w:r w:rsidRPr="00987DCF">
        <w:rPr>
          <w:rFonts w:ascii="Arial" w:hAnsi="Arial" w:cs="Arial"/>
          <w:sz w:val="20"/>
          <w:szCs w:val="20"/>
          <w:lang w:val="es-MX"/>
        </w:rPr>
        <w:t xml:space="preserve">(  </w:t>
      </w:r>
      <w:proofErr w:type="gramEnd"/>
      <w:r w:rsidRPr="00987DCF">
        <w:rPr>
          <w:rFonts w:ascii="Arial" w:hAnsi="Arial" w:cs="Arial"/>
          <w:sz w:val="20"/>
          <w:szCs w:val="20"/>
          <w:lang w:val="es-MX"/>
        </w:rPr>
        <w:t xml:space="preserve">  ) días del mes (      ) de 20(   ), </w:t>
      </w:r>
      <w:r w:rsidRPr="00987DCF">
        <w:rPr>
          <w:rFonts w:ascii="Arial" w:eastAsia="Arial" w:hAnsi="Arial" w:cs="Arial"/>
          <w:sz w:val="20"/>
          <w:szCs w:val="20"/>
        </w:rPr>
        <w:t xml:space="preserve">manifestando que la información declarada se sujeta al principio de presunción de veracidad, conforme a lo dispuesto en el artículo IV </w:t>
      </w:r>
      <w:r w:rsidR="00DB31AB" w:rsidRPr="00987DCF">
        <w:rPr>
          <w:rFonts w:ascii="Arial" w:eastAsia="Arial" w:hAnsi="Arial" w:cs="Arial"/>
          <w:sz w:val="20"/>
          <w:szCs w:val="20"/>
        </w:rPr>
        <w:t xml:space="preserve">del Título Preliminar </w:t>
      </w:r>
      <w:r w:rsidRPr="00987DCF">
        <w:rPr>
          <w:rFonts w:ascii="Arial" w:eastAsia="Arial" w:hAnsi="Arial" w:cs="Arial"/>
          <w:sz w:val="20"/>
          <w:szCs w:val="20"/>
        </w:rPr>
        <w:t xml:space="preserve">de la Ley </w:t>
      </w:r>
      <w:proofErr w:type="spellStart"/>
      <w:r w:rsidRPr="00987DCF">
        <w:rPr>
          <w:rFonts w:ascii="Arial" w:eastAsia="Arial" w:hAnsi="Arial" w:cs="Arial"/>
          <w:sz w:val="20"/>
          <w:szCs w:val="20"/>
        </w:rPr>
        <w:t>N°</w:t>
      </w:r>
      <w:proofErr w:type="spellEnd"/>
      <w:r w:rsidRPr="00987DCF">
        <w:rPr>
          <w:rFonts w:ascii="Arial" w:eastAsia="Arial" w:hAnsi="Arial" w:cs="Arial"/>
          <w:sz w:val="20"/>
          <w:szCs w:val="20"/>
        </w:rPr>
        <w:t xml:space="preserve"> 27444, Ley del Procedimiento Administrativo General</w:t>
      </w:r>
      <w:r w:rsidRPr="00987DCF">
        <w:rPr>
          <w:rFonts w:ascii="Arial" w:eastAsia="Arial" w:hAnsi="Arial" w:cs="Arial"/>
          <w:sz w:val="20"/>
          <w:szCs w:val="20"/>
          <w:vertAlign w:val="superscript"/>
        </w:rPr>
        <w:footnoteReference w:id="9"/>
      </w:r>
      <w:r w:rsidRPr="00987DCF">
        <w:rPr>
          <w:rFonts w:ascii="Arial" w:eastAsia="Arial" w:hAnsi="Arial" w:cs="Arial"/>
          <w:sz w:val="20"/>
          <w:szCs w:val="20"/>
        </w:rPr>
        <w:t xml:space="preserve">. </w:t>
      </w:r>
    </w:p>
    <w:p w14:paraId="69833909" w14:textId="77777777" w:rsidR="007754B7" w:rsidRPr="00987DCF" w:rsidRDefault="007754B7" w:rsidP="0085444D">
      <w:pPr>
        <w:jc w:val="both"/>
        <w:rPr>
          <w:rFonts w:ascii="Arial" w:eastAsia="Arial" w:hAnsi="Arial" w:cs="Arial"/>
          <w:sz w:val="20"/>
          <w:szCs w:val="20"/>
        </w:rPr>
      </w:pPr>
    </w:p>
    <w:p w14:paraId="36CEE520" w14:textId="77777777" w:rsidR="007754B7" w:rsidRPr="00987DCF" w:rsidRDefault="007754B7" w:rsidP="0085444D">
      <w:pPr>
        <w:jc w:val="center"/>
        <w:rPr>
          <w:rFonts w:ascii="Arial" w:eastAsia="Arial" w:hAnsi="Arial" w:cs="Arial"/>
          <w:sz w:val="20"/>
          <w:szCs w:val="20"/>
        </w:rPr>
      </w:pPr>
      <w:r w:rsidRPr="00987DCF">
        <w:rPr>
          <w:rFonts w:ascii="Arial" w:eastAsia="Arial" w:hAnsi="Arial" w:cs="Arial"/>
          <w:sz w:val="20"/>
          <w:szCs w:val="20"/>
        </w:rPr>
        <w:t>………………………….………………………..</w:t>
      </w:r>
    </w:p>
    <w:p w14:paraId="3A38DC4F" w14:textId="77777777" w:rsidR="007754B7" w:rsidRPr="00987DCF" w:rsidRDefault="007754B7" w:rsidP="0085444D">
      <w:pPr>
        <w:jc w:val="center"/>
        <w:rPr>
          <w:rFonts w:ascii="Arial" w:eastAsia="Arial" w:hAnsi="Arial" w:cs="Arial"/>
          <w:sz w:val="20"/>
          <w:szCs w:val="20"/>
        </w:rPr>
      </w:pPr>
      <w:r w:rsidRPr="00987DCF">
        <w:rPr>
          <w:rFonts w:ascii="Arial" w:eastAsia="Arial" w:hAnsi="Arial" w:cs="Arial"/>
          <w:b/>
          <w:bCs/>
          <w:sz w:val="20"/>
          <w:szCs w:val="20"/>
        </w:rPr>
        <w:t>Firma, nombres y apellidos del postor y/o</w:t>
      </w:r>
    </w:p>
    <w:p w14:paraId="32689AD1" w14:textId="5A782F16" w:rsidR="007754B7" w:rsidRPr="00987DCF" w:rsidRDefault="007754B7" w:rsidP="0085444D">
      <w:pPr>
        <w:jc w:val="center"/>
        <w:rPr>
          <w:rFonts w:ascii="Arial" w:eastAsia="Arial" w:hAnsi="Arial" w:cs="Arial"/>
          <w:sz w:val="20"/>
          <w:szCs w:val="20"/>
        </w:rPr>
      </w:pPr>
      <w:r w:rsidRPr="00987DCF">
        <w:rPr>
          <w:rFonts w:ascii="Arial" w:eastAsia="Arial" w:hAnsi="Arial" w:cs="Arial"/>
          <w:b/>
          <w:bCs/>
          <w:sz w:val="20"/>
          <w:szCs w:val="20"/>
        </w:rPr>
        <w:t>representante legal, según corresponda</w:t>
      </w:r>
    </w:p>
    <w:p w14:paraId="72080EC7" w14:textId="77777777" w:rsidR="007754B7" w:rsidRPr="00987DCF" w:rsidRDefault="007754B7" w:rsidP="0085444D">
      <w:pPr>
        <w:jc w:val="both"/>
        <w:rPr>
          <w:rFonts w:ascii="Arial" w:eastAsia="Arial" w:hAnsi="Arial" w:cs="Arial"/>
          <w:sz w:val="20"/>
          <w:szCs w:val="20"/>
        </w:rPr>
      </w:pPr>
    </w:p>
    <w:p w14:paraId="3A2BD3BE" w14:textId="77777777" w:rsidR="007754B7" w:rsidRPr="00987DCF" w:rsidRDefault="007754B7" w:rsidP="0085444D">
      <w:pPr>
        <w:jc w:val="both"/>
        <w:rPr>
          <w:rFonts w:ascii="Arial" w:eastAsia="Arial" w:hAnsi="Arial" w:cs="Arial"/>
          <w:sz w:val="20"/>
          <w:szCs w:val="20"/>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7754B7" w:rsidRPr="00987DCF" w14:paraId="0C8A079F" w14:textId="77777777" w:rsidTr="00EC4980">
        <w:trPr>
          <w:trHeight w:val="300"/>
        </w:trPr>
        <w:tc>
          <w:tcPr>
            <w:tcW w:w="8987" w:type="dxa"/>
            <w:vAlign w:val="center"/>
            <w:hideMark/>
          </w:tcPr>
          <w:p w14:paraId="3E66E5C8" w14:textId="77777777" w:rsidR="007754B7" w:rsidRPr="00987DCF" w:rsidRDefault="007754B7" w:rsidP="0085444D">
            <w:pPr>
              <w:jc w:val="both"/>
              <w:rPr>
                <w:rFonts w:ascii="Arial" w:eastAsia="Arial" w:hAnsi="Arial" w:cs="Arial"/>
                <w:b/>
                <w:color w:val="EE0000"/>
                <w:sz w:val="18"/>
                <w:szCs w:val="18"/>
              </w:rPr>
            </w:pPr>
            <w:r w:rsidRPr="00987DCF">
              <w:rPr>
                <w:rFonts w:ascii="Arial" w:eastAsia="Arial" w:hAnsi="Arial" w:cs="Arial"/>
                <w:b/>
                <w:color w:val="EE0000"/>
                <w:sz w:val="18"/>
                <w:szCs w:val="18"/>
              </w:rPr>
              <w:lastRenderedPageBreak/>
              <w:t>Advertencia</w:t>
            </w:r>
          </w:p>
        </w:tc>
      </w:tr>
      <w:tr w:rsidR="007754B7" w:rsidRPr="00987DCF" w14:paraId="5AA7CE93" w14:textId="77777777" w:rsidTr="00EC4980">
        <w:trPr>
          <w:trHeight w:val="300"/>
        </w:trPr>
        <w:tc>
          <w:tcPr>
            <w:tcW w:w="8987" w:type="dxa"/>
            <w:vAlign w:val="center"/>
            <w:hideMark/>
          </w:tcPr>
          <w:p w14:paraId="265309B3" w14:textId="77777777" w:rsidR="007754B7" w:rsidRPr="00987DCF" w:rsidRDefault="007754B7" w:rsidP="0085444D">
            <w:pPr>
              <w:jc w:val="both"/>
              <w:rPr>
                <w:rFonts w:ascii="Arial" w:eastAsia="Arial" w:hAnsi="Arial" w:cs="Arial"/>
                <w:color w:val="EE0000"/>
                <w:sz w:val="18"/>
                <w:szCs w:val="18"/>
              </w:rPr>
            </w:pPr>
            <w:r w:rsidRPr="00987DCF">
              <w:rPr>
                <w:rFonts w:ascii="Arial" w:eastAsia="Arial" w:hAnsi="Arial" w:cs="Arial"/>
                <w:color w:val="EE0000"/>
                <w:sz w:val="18"/>
                <w:szCs w:val="18"/>
              </w:rPr>
              <w:t>En el caso de consorcios, cada integrante debe presentar esta declaración jurada individualmente.</w:t>
            </w:r>
          </w:p>
        </w:tc>
      </w:tr>
    </w:tbl>
    <w:p w14:paraId="25209D36" w14:textId="77777777" w:rsidR="007754B7" w:rsidRPr="00987DCF" w:rsidRDefault="007754B7" w:rsidP="0085444D">
      <w:pPr>
        <w:jc w:val="both"/>
        <w:rPr>
          <w:rFonts w:ascii="Arial" w:hAnsi="Arial" w:cs="Arial"/>
          <w:spacing w:val="6"/>
          <w:sz w:val="20"/>
          <w:szCs w:val="21"/>
        </w:rPr>
      </w:pPr>
    </w:p>
    <w:p w14:paraId="62812606" w14:textId="3EBF634B" w:rsidR="00E55E9D" w:rsidRPr="00987DCF" w:rsidRDefault="00E55E9D" w:rsidP="0085444D">
      <w:pPr>
        <w:pStyle w:val="Ttulo2"/>
        <w:jc w:val="center"/>
        <w:rPr>
          <w:rFonts w:ascii="Arial" w:hAnsi="Arial" w:cs="Arial"/>
          <w:sz w:val="20"/>
          <w:szCs w:val="20"/>
        </w:rPr>
      </w:pPr>
      <w:bookmarkStart w:id="4" w:name="_Toc210906371"/>
      <w:r w:rsidRPr="00987DCF">
        <w:rPr>
          <w:rFonts w:ascii="Arial" w:hAnsi="Arial" w:cs="Arial"/>
          <w:color w:val="auto"/>
          <w:sz w:val="20"/>
          <w:szCs w:val="20"/>
        </w:rPr>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3</w:t>
      </w:r>
      <w:r w:rsidR="0060419A" w:rsidRPr="00987DCF">
        <w:rPr>
          <w:rStyle w:val="Refdenotaalpie"/>
          <w:rFonts w:ascii="Arial" w:hAnsi="Arial" w:cs="Arial"/>
          <w:b w:val="0"/>
          <w:color w:val="auto"/>
          <w:sz w:val="20"/>
          <w:szCs w:val="20"/>
        </w:rPr>
        <w:footnoteReference w:id="10"/>
      </w:r>
      <w:bookmarkEnd w:id="4"/>
    </w:p>
    <w:p w14:paraId="0F9C9DE8" w14:textId="77777777" w:rsidR="00E55E9D" w:rsidRPr="00987DCF" w:rsidRDefault="00E55E9D" w:rsidP="0085444D">
      <w:pPr>
        <w:widowControl w:val="0"/>
        <w:jc w:val="center"/>
        <w:rPr>
          <w:rFonts w:ascii="Arial" w:hAnsi="Arial" w:cs="Arial"/>
          <w:b/>
          <w:sz w:val="20"/>
          <w:szCs w:val="20"/>
        </w:rPr>
      </w:pPr>
    </w:p>
    <w:p w14:paraId="06628C13" w14:textId="77777777" w:rsidR="00E55E9D" w:rsidRPr="00987DCF" w:rsidRDefault="00E55E9D" w:rsidP="0085444D">
      <w:pPr>
        <w:widowControl w:val="0"/>
        <w:jc w:val="center"/>
        <w:rPr>
          <w:rFonts w:ascii="Arial" w:hAnsi="Arial" w:cs="Arial"/>
          <w:b/>
          <w:bCs/>
          <w:sz w:val="20"/>
          <w:szCs w:val="20"/>
          <w:lang w:val="es-ES" w:eastAsia="es-ES"/>
        </w:rPr>
      </w:pPr>
      <w:r w:rsidRPr="00987DCF">
        <w:rPr>
          <w:rFonts w:ascii="Arial" w:hAnsi="Arial" w:cs="Arial"/>
          <w:b/>
          <w:bCs/>
          <w:sz w:val="20"/>
          <w:szCs w:val="20"/>
          <w:lang w:val="es-ES" w:eastAsia="es-ES"/>
        </w:rPr>
        <w:t xml:space="preserve">DECLARACIÓN JURADA </w:t>
      </w:r>
    </w:p>
    <w:p w14:paraId="788154AE" w14:textId="77777777" w:rsidR="00E55E9D" w:rsidRPr="00987DCF" w:rsidRDefault="00E55E9D" w:rsidP="0085444D">
      <w:pPr>
        <w:widowControl w:val="0"/>
        <w:rPr>
          <w:rFonts w:ascii="Arial" w:hAnsi="Arial" w:cs="Arial"/>
          <w:sz w:val="20"/>
          <w:szCs w:val="20"/>
          <w:lang w:val="es-ES"/>
        </w:rPr>
      </w:pPr>
    </w:p>
    <w:p w14:paraId="149A9E03" w14:textId="77777777" w:rsidR="00E55E9D" w:rsidRPr="00987DCF" w:rsidRDefault="00E55E9D" w:rsidP="0085444D">
      <w:pPr>
        <w:widowControl w:val="0"/>
        <w:rPr>
          <w:rFonts w:ascii="Arial" w:hAnsi="Arial" w:cs="Arial"/>
          <w:sz w:val="20"/>
          <w:szCs w:val="20"/>
        </w:rPr>
      </w:pPr>
      <w:r w:rsidRPr="00987DCF">
        <w:rPr>
          <w:rFonts w:ascii="Arial" w:hAnsi="Arial" w:cs="Arial"/>
          <w:sz w:val="20"/>
          <w:szCs w:val="20"/>
        </w:rPr>
        <w:t>Señores</w:t>
      </w:r>
    </w:p>
    <w:p w14:paraId="6F423378" w14:textId="77777777" w:rsidR="007532F6" w:rsidRPr="00987DCF" w:rsidRDefault="007532F6" w:rsidP="007532F6">
      <w:pPr>
        <w:widowControl w:val="0"/>
        <w:jc w:val="both"/>
        <w:rPr>
          <w:rFonts w:ascii="Arial" w:eastAsia="Arial" w:hAnsi="Arial" w:cs="Arial"/>
          <w:sz w:val="20"/>
          <w:szCs w:val="20"/>
        </w:rPr>
      </w:pPr>
      <w:r w:rsidRPr="00987DCF">
        <w:rPr>
          <w:rFonts w:ascii="Arial" w:hAnsi="Arial" w:cs="Arial"/>
          <w:b/>
          <w:sz w:val="20"/>
          <w:szCs w:val="20"/>
        </w:rPr>
        <w:t>EVALUADORES</w:t>
      </w:r>
    </w:p>
    <w:p w14:paraId="59BD82DF" w14:textId="3A229578" w:rsidR="007532F6" w:rsidRPr="00672A55" w:rsidRDefault="00430C33" w:rsidP="007532F6">
      <w:pPr>
        <w:widowControl w:val="0"/>
        <w:autoSpaceDE w:val="0"/>
        <w:autoSpaceDN w:val="0"/>
        <w:adjustRightInd w:val="0"/>
        <w:jc w:val="both"/>
        <w:rPr>
          <w:rFonts w:ascii="Arial" w:hAnsi="Arial" w:cs="Arial"/>
          <w:b/>
          <w:bCs/>
          <w:sz w:val="20"/>
          <w:szCs w:val="20"/>
          <w:lang w:val="pt-PT"/>
        </w:rPr>
      </w:pPr>
      <w:r>
        <w:rPr>
          <w:rFonts w:ascii="Arial" w:hAnsi="Arial" w:cs="Arial"/>
          <w:b/>
          <w:bCs/>
          <w:sz w:val="20"/>
          <w:szCs w:val="20"/>
          <w:lang w:val="pt-PT"/>
        </w:rPr>
        <w:t>CONTRATO MENOR N° 42-2026-PATPAL-FBB/MML</w:t>
      </w:r>
    </w:p>
    <w:p w14:paraId="585CFC67" w14:textId="369C70AE" w:rsidR="00E55E9D" w:rsidRPr="00987DCF" w:rsidRDefault="007532F6" w:rsidP="0085444D">
      <w:pPr>
        <w:widowControl w:val="0"/>
        <w:rPr>
          <w:rFonts w:ascii="Arial" w:hAnsi="Arial" w:cs="Arial"/>
          <w:sz w:val="20"/>
          <w:szCs w:val="20"/>
        </w:rPr>
      </w:pPr>
      <w:r w:rsidRPr="00987DCF">
        <w:rPr>
          <w:rFonts w:ascii="Arial" w:hAnsi="Arial" w:cs="Arial"/>
          <w:sz w:val="20"/>
          <w:szCs w:val="20"/>
          <w:u w:val="single"/>
        </w:rPr>
        <w:t>Presente</w:t>
      </w:r>
      <w:r w:rsidRPr="00987DCF">
        <w:rPr>
          <w:rFonts w:ascii="Arial" w:hAnsi="Arial" w:cs="Arial"/>
          <w:sz w:val="20"/>
          <w:szCs w:val="20"/>
        </w:rPr>
        <w:t>. -</w:t>
      </w:r>
    </w:p>
    <w:p w14:paraId="024BEAEA" w14:textId="77777777" w:rsidR="00E55E9D" w:rsidRPr="00987DCF" w:rsidRDefault="00E55E9D" w:rsidP="0085444D">
      <w:pPr>
        <w:widowControl w:val="0"/>
        <w:rPr>
          <w:rFonts w:ascii="Arial" w:hAnsi="Arial" w:cs="Arial"/>
          <w:sz w:val="20"/>
          <w:szCs w:val="20"/>
        </w:rPr>
      </w:pPr>
    </w:p>
    <w:p w14:paraId="36D0977E" w14:textId="22EB298F" w:rsidR="00E55E9D" w:rsidRPr="00987DCF" w:rsidRDefault="00E55E9D" w:rsidP="0085444D">
      <w:pPr>
        <w:widowControl w:val="0"/>
        <w:jc w:val="both"/>
        <w:rPr>
          <w:rFonts w:ascii="Arial" w:hAnsi="Arial" w:cs="Arial"/>
          <w:sz w:val="20"/>
          <w:szCs w:val="20"/>
          <w:lang w:val="es-ES" w:eastAsia="en-US"/>
        </w:rPr>
      </w:pPr>
      <w:r w:rsidRPr="00987DCF">
        <w:rPr>
          <w:rFonts w:ascii="Arial" w:hAnsi="Arial" w:cs="Arial"/>
          <w:sz w:val="20"/>
          <w:szCs w:val="20"/>
          <w:lang w:val="es-ES" w:eastAsia="en-US"/>
        </w:rPr>
        <w:t>Mediante el presente el suscrito, postor y/o representante legal</w:t>
      </w:r>
      <w:r w:rsidR="00DC043F" w:rsidRPr="00987DCF">
        <w:rPr>
          <w:rFonts w:ascii="Arial" w:hAnsi="Arial" w:cs="Arial"/>
          <w:sz w:val="20"/>
          <w:szCs w:val="20"/>
          <w:lang w:val="es-ES" w:eastAsia="en-US"/>
        </w:rPr>
        <w:t xml:space="preserve"> o </w:t>
      </w:r>
      <w:r w:rsidR="00A53B14" w:rsidRPr="00987DCF">
        <w:rPr>
          <w:rFonts w:ascii="Arial" w:hAnsi="Arial" w:cs="Arial"/>
          <w:sz w:val="20"/>
          <w:szCs w:val="20"/>
          <w:lang w:val="es-ES" w:eastAsia="en-US"/>
        </w:rPr>
        <w:t xml:space="preserve">representante </w:t>
      </w:r>
      <w:r w:rsidR="00DC043F" w:rsidRPr="00987DCF">
        <w:rPr>
          <w:rFonts w:ascii="Arial" w:hAnsi="Arial" w:cs="Arial"/>
          <w:sz w:val="20"/>
          <w:szCs w:val="20"/>
          <w:lang w:val="es-ES" w:eastAsia="en-US"/>
        </w:rPr>
        <w:t>común</w:t>
      </w:r>
      <w:r w:rsidRPr="00987DCF">
        <w:rPr>
          <w:rFonts w:ascii="Arial" w:hAnsi="Arial" w:cs="Arial"/>
          <w:sz w:val="20"/>
          <w:szCs w:val="20"/>
          <w:lang w:val="es-ES" w:eastAsia="en-US"/>
        </w:rPr>
        <w:t xml:space="preserve"> de [</w:t>
      </w:r>
      <w:r w:rsidRPr="00987DCF">
        <w:rPr>
          <w:rFonts w:ascii="Arial" w:hAnsi="Arial" w:cs="Arial"/>
          <w:b/>
          <w:bCs/>
          <w:sz w:val="20"/>
          <w:szCs w:val="20"/>
          <w:u w:val="single"/>
          <w:lang w:val="es-ES" w:eastAsia="en-US"/>
        </w:rPr>
        <w:t xml:space="preserve">CONSIGNAR </w:t>
      </w:r>
      <w:r w:rsidR="00D8206E" w:rsidRPr="00987DCF">
        <w:rPr>
          <w:rFonts w:ascii="Arial" w:hAnsi="Arial" w:cs="Arial"/>
          <w:b/>
          <w:bCs/>
          <w:sz w:val="20"/>
          <w:szCs w:val="20"/>
          <w:u w:val="single"/>
          <w:lang w:val="es-ES" w:eastAsia="en-US"/>
        </w:rPr>
        <w:t>SEGÚN CORRESPONDA</w:t>
      </w:r>
      <w:r w:rsidRPr="00987DCF">
        <w:rPr>
          <w:rFonts w:ascii="Arial" w:hAnsi="Arial" w:cs="Arial"/>
          <w:sz w:val="20"/>
          <w:szCs w:val="20"/>
          <w:lang w:val="es-ES" w:eastAsia="en-US"/>
        </w:rPr>
        <w:t xml:space="preserve">], declaro bajo juramento: </w:t>
      </w:r>
    </w:p>
    <w:p w14:paraId="7B509184" w14:textId="77777777" w:rsidR="00E55E9D" w:rsidRPr="00987DCF" w:rsidRDefault="00E55E9D" w:rsidP="0085444D">
      <w:pPr>
        <w:widowControl w:val="0"/>
        <w:ind w:left="705" w:hanging="705"/>
        <w:jc w:val="both"/>
        <w:rPr>
          <w:rFonts w:ascii="Arial" w:hAnsi="Arial" w:cs="Arial"/>
          <w:sz w:val="20"/>
          <w:szCs w:val="20"/>
          <w:lang w:val="es-ES" w:eastAsia="en-US"/>
        </w:rPr>
      </w:pPr>
    </w:p>
    <w:p w14:paraId="53230C02" w14:textId="4E042CB1" w:rsidR="00221DA4" w:rsidRPr="00987DCF" w:rsidRDefault="00221DA4" w:rsidP="0057431B">
      <w:pPr>
        <w:widowControl w:val="0"/>
        <w:numPr>
          <w:ilvl w:val="0"/>
          <w:numId w:val="21"/>
        </w:numPr>
        <w:ind w:left="426" w:hanging="66"/>
        <w:jc w:val="both"/>
        <w:rPr>
          <w:rFonts w:ascii="Arial" w:hAnsi="Arial" w:cs="Arial"/>
          <w:sz w:val="20"/>
          <w:szCs w:val="20"/>
        </w:rPr>
      </w:pPr>
      <w:r w:rsidRPr="00987DCF">
        <w:rPr>
          <w:rFonts w:ascii="Arial" w:hAnsi="Arial" w:cs="Arial"/>
          <w:sz w:val="20"/>
          <w:szCs w:val="20"/>
        </w:rPr>
        <w:t xml:space="preserve">No tener impedimento para postular en el procedimiento de selección ni para contratar con el Estado, conforme al artículo 30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32069, Ley General de Contrataciones Públicas.</w:t>
      </w:r>
    </w:p>
    <w:p w14:paraId="5392469E" w14:textId="77777777" w:rsidR="00E55E9D" w:rsidRPr="00987DCF" w:rsidRDefault="00E55E9D" w:rsidP="0085444D">
      <w:pPr>
        <w:widowControl w:val="0"/>
        <w:ind w:left="426" w:hanging="66"/>
        <w:jc w:val="both"/>
        <w:rPr>
          <w:rFonts w:ascii="Arial" w:hAnsi="Arial" w:cs="Arial"/>
          <w:sz w:val="20"/>
          <w:szCs w:val="20"/>
          <w:lang w:val="es-ES" w:eastAsia="en-US"/>
        </w:rPr>
      </w:pPr>
    </w:p>
    <w:p w14:paraId="2DAC0E91" w14:textId="64A1AC61"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Conocer las sanciones contenidas en la</w:t>
      </w:r>
      <w:r w:rsidR="00281E39" w:rsidRPr="00987DCF">
        <w:rPr>
          <w:rFonts w:ascii="Arial" w:hAnsi="Arial" w:cs="Arial"/>
          <w:sz w:val="20"/>
          <w:szCs w:val="20"/>
          <w:lang w:val="es-ES" w:eastAsia="en-US"/>
        </w:rPr>
        <w:t xml:space="preserve"> Ley </w:t>
      </w:r>
      <w:proofErr w:type="spellStart"/>
      <w:r w:rsidR="00281E39" w:rsidRPr="00987DCF">
        <w:rPr>
          <w:rFonts w:ascii="Arial" w:hAnsi="Arial" w:cs="Arial"/>
          <w:sz w:val="20"/>
          <w:szCs w:val="20"/>
          <w:lang w:val="es-ES" w:eastAsia="en-US"/>
        </w:rPr>
        <w:t>N°</w:t>
      </w:r>
      <w:proofErr w:type="spellEnd"/>
      <w:r w:rsidR="00281E39" w:rsidRPr="00987DCF">
        <w:rPr>
          <w:rFonts w:ascii="Arial" w:hAnsi="Arial" w:cs="Arial"/>
          <w:sz w:val="20"/>
          <w:szCs w:val="20"/>
          <w:lang w:val="es-ES" w:eastAsia="en-US"/>
        </w:rPr>
        <w:t xml:space="preserve"> 32069,</w:t>
      </w:r>
      <w:r w:rsidRPr="00987DCF">
        <w:rPr>
          <w:rFonts w:ascii="Arial" w:hAnsi="Arial" w:cs="Arial"/>
          <w:sz w:val="20"/>
          <w:szCs w:val="20"/>
          <w:lang w:val="es-ES" w:eastAsia="en-US"/>
        </w:rPr>
        <w:t xml:space="preserve"> Ley General de Contrataciones Públicas y su Reglamento,</w:t>
      </w:r>
      <w:r w:rsidR="00281E39" w:rsidRPr="00987DCF">
        <w:rPr>
          <w:rFonts w:ascii="Arial" w:hAnsi="Arial" w:cs="Arial"/>
          <w:sz w:val="20"/>
          <w:szCs w:val="20"/>
          <w:lang w:val="es-ES" w:eastAsia="en-US"/>
        </w:rPr>
        <w:t xml:space="preserve"> aprobado </w:t>
      </w:r>
      <w:r w:rsidR="00377346" w:rsidRPr="00987DCF">
        <w:rPr>
          <w:rFonts w:ascii="Arial" w:hAnsi="Arial" w:cs="Arial"/>
          <w:sz w:val="20"/>
          <w:szCs w:val="20"/>
          <w:lang w:val="es-ES" w:eastAsia="en-US"/>
        </w:rPr>
        <w:t xml:space="preserve">mediante </w:t>
      </w:r>
      <w:r w:rsidR="00281E39" w:rsidRPr="00987DCF">
        <w:rPr>
          <w:rFonts w:ascii="Arial" w:hAnsi="Arial" w:cs="Arial"/>
          <w:sz w:val="20"/>
          <w:szCs w:val="20"/>
          <w:lang w:val="es-ES" w:eastAsia="en-US"/>
        </w:rPr>
        <w:t xml:space="preserve">Decreto Supremo </w:t>
      </w:r>
      <w:proofErr w:type="spellStart"/>
      <w:r w:rsidR="00281E39" w:rsidRPr="00987DCF">
        <w:rPr>
          <w:rFonts w:ascii="Arial" w:hAnsi="Arial" w:cs="Arial"/>
          <w:sz w:val="20"/>
          <w:szCs w:val="20"/>
          <w:lang w:val="es-ES" w:eastAsia="en-US"/>
        </w:rPr>
        <w:t>N°</w:t>
      </w:r>
      <w:proofErr w:type="spellEnd"/>
      <w:r w:rsidR="00281E39" w:rsidRPr="00987DCF">
        <w:rPr>
          <w:rFonts w:ascii="Arial" w:hAnsi="Arial" w:cs="Arial"/>
          <w:sz w:val="20"/>
          <w:szCs w:val="20"/>
          <w:lang w:val="es-ES" w:eastAsia="en-US"/>
        </w:rPr>
        <w:t xml:space="preserve"> 009-2025-EF,</w:t>
      </w:r>
      <w:r w:rsidRPr="00987DCF">
        <w:rPr>
          <w:rFonts w:ascii="Arial" w:hAnsi="Arial" w:cs="Arial"/>
          <w:sz w:val="20"/>
          <w:szCs w:val="20"/>
          <w:lang w:val="es-ES" w:eastAsia="en-US"/>
        </w:rPr>
        <w:t xml:space="preserve"> así como las disposiciones aplicables de la Ley </w:t>
      </w:r>
      <w:proofErr w:type="spellStart"/>
      <w:r w:rsidRPr="00987DCF">
        <w:rPr>
          <w:rFonts w:ascii="Arial" w:hAnsi="Arial" w:cs="Arial"/>
          <w:sz w:val="20"/>
          <w:szCs w:val="20"/>
          <w:lang w:val="es-ES" w:eastAsia="en-US"/>
        </w:rPr>
        <w:t>N°</w:t>
      </w:r>
      <w:proofErr w:type="spellEnd"/>
      <w:r w:rsidRPr="00987DCF">
        <w:rPr>
          <w:rFonts w:ascii="Arial" w:hAnsi="Arial" w:cs="Arial"/>
          <w:sz w:val="20"/>
          <w:szCs w:val="20"/>
          <w:lang w:val="es-ES" w:eastAsia="en-US"/>
        </w:rPr>
        <w:t xml:space="preserve"> 27444, Ley del Procedimiento Administrativo General. </w:t>
      </w:r>
    </w:p>
    <w:p w14:paraId="3CB78B1F" w14:textId="77777777" w:rsidR="00E55E9D" w:rsidRPr="00987DCF" w:rsidRDefault="00E55E9D" w:rsidP="0085444D">
      <w:pPr>
        <w:widowControl w:val="0"/>
        <w:ind w:left="426" w:hanging="66"/>
        <w:jc w:val="both"/>
        <w:rPr>
          <w:rFonts w:ascii="Arial" w:hAnsi="Arial" w:cs="Arial"/>
          <w:sz w:val="20"/>
          <w:szCs w:val="20"/>
          <w:lang w:val="es-ES" w:eastAsia="en-US"/>
        </w:rPr>
      </w:pPr>
    </w:p>
    <w:p w14:paraId="6860F1CF" w14:textId="3FB6DAD8"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 xml:space="preserve">Participar en el presente </w:t>
      </w:r>
      <w:r w:rsidR="005A1520">
        <w:rPr>
          <w:rFonts w:ascii="Arial" w:hAnsi="Arial" w:cs="Arial"/>
          <w:sz w:val="20"/>
          <w:szCs w:val="20"/>
          <w:lang w:val="es-ES" w:eastAsia="en-US"/>
        </w:rPr>
        <w:t>contrato menor</w:t>
      </w:r>
      <w:r w:rsidRPr="00987DCF">
        <w:rPr>
          <w:rFonts w:ascii="Arial" w:hAnsi="Arial" w:cs="Arial"/>
          <w:sz w:val="20"/>
          <w:szCs w:val="20"/>
          <w:lang w:val="es-ES" w:eastAsia="en-US"/>
        </w:rPr>
        <w:t xml:space="preserve"> de contratación en forma independiente sin mediar consulta, comunicación, acuerdo, arreglo o convenio con ningún proveedor; y, conocer las disposiciones del Decreto Legislativo </w:t>
      </w:r>
      <w:proofErr w:type="spellStart"/>
      <w:r w:rsidRPr="00987DCF">
        <w:rPr>
          <w:rFonts w:ascii="Arial" w:hAnsi="Arial" w:cs="Arial"/>
          <w:sz w:val="20"/>
          <w:szCs w:val="20"/>
          <w:lang w:val="es-ES" w:eastAsia="en-US"/>
        </w:rPr>
        <w:t>Nº</w:t>
      </w:r>
      <w:proofErr w:type="spellEnd"/>
      <w:r w:rsidRPr="00987DCF">
        <w:rPr>
          <w:rFonts w:ascii="Arial" w:hAnsi="Arial" w:cs="Arial"/>
          <w:sz w:val="20"/>
          <w:szCs w:val="20"/>
          <w:lang w:val="es-ES" w:eastAsia="en-US"/>
        </w:rPr>
        <w:t xml:space="preserve"> 1034, Decreto Legislativo que aprueba la Ley de Represión de Conductas Anticompetitivas.</w:t>
      </w:r>
    </w:p>
    <w:p w14:paraId="6A299253" w14:textId="77777777" w:rsidR="00E55E9D" w:rsidRPr="00987DCF" w:rsidRDefault="00E55E9D" w:rsidP="0085444D">
      <w:pPr>
        <w:widowControl w:val="0"/>
        <w:ind w:left="426" w:hanging="66"/>
        <w:jc w:val="both"/>
        <w:rPr>
          <w:rFonts w:ascii="Arial" w:hAnsi="Arial" w:cs="Arial"/>
          <w:sz w:val="20"/>
          <w:szCs w:val="20"/>
          <w:lang w:eastAsia="en-US"/>
        </w:rPr>
      </w:pPr>
    </w:p>
    <w:p w14:paraId="57DF6B38" w14:textId="2C7329E6"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Conocer, aceptar y someterme a las bases, condiciones y reglas del procedimiento de selección.</w:t>
      </w:r>
      <w:r w:rsidR="00247F49" w:rsidRPr="00987DCF">
        <w:rPr>
          <w:rFonts w:ascii="Arial" w:hAnsi="Arial" w:cs="Arial"/>
          <w:sz w:val="20"/>
          <w:szCs w:val="20"/>
          <w:lang w:val="es-ES" w:eastAsia="en-US"/>
        </w:rPr>
        <w:t xml:space="preserve"> Asimismo, declaro cumplir con todas las condiciones establecidas en el requerimiento y exigidas por la entidad contratante, para el objeto de la contratación.</w:t>
      </w:r>
    </w:p>
    <w:p w14:paraId="312120DB" w14:textId="77777777" w:rsidR="00E55E9D" w:rsidRPr="00987DCF" w:rsidRDefault="00E55E9D" w:rsidP="0085444D">
      <w:pPr>
        <w:widowControl w:val="0"/>
        <w:ind w:left="426" w:hanging="66"/>
        <w:jc w:val="both"/>
        <w:rPr>
          <w:rFonts w:ascii="Arial" w:hAnsi="Arial" w:cs="Arial"/>
          <w:sz w:val="20"/>
          <w:szCs w:val="20"/>
          <w:lang w:val="es-ES" w:eastAsia="en-US"/>
        </w:rPr>
      </w:pPr>
    </w:p>
    <w:p w14:paraId="5EF63F68" w14:textId="77777777"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Ser responsable de la veracidad de los documentos e información que presento en el presente procedimiento de selección.</w:t>
      </w:r>
    </w:p>
    <w:p w14:paraId="27EB6E6C" w14:textId="77777777" w:rsidR="00E55E9D" w:rsidRPr="00987DCF" w:rsidRDefault="00E55E9D" w:rsidP="0085444D">
      <w:pPr>
        <w:widowControl w:val="0"/>
        <w:ind w:left="426" w:hanging="66"/>
        <w:jc w:val="both"/>
        <w:rPr>
          <w:rFonts w:ascii="Arial" w:hAnsi="Arial" w:cs="Arial"/>
          <w:sz w:val="20"/>
          <w:szCs w:val="20"/>
          <w:lang w:val="es-ES" w:eastAsia="en-US"/>
        </w:rPr>
      </w:pPr>
    </w:p>
    <w:p w14:paraId="0DF7DF75" w14:textId="77777777"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Comprometerme a mantener la oferta presentada durante el procedimiento de selección y a perfeccionar el contrato, en caso de resultar favorecido con la buena pro.</w:t>
      </w:r>
    </w:p>
    <w:p w14:paraId="4B453A39" w14:textId="77777777" w:rsidR="0038736D" w:rsidRPr="00987DCF" w:rsidRDefault="0038736D" w:rsidP="0085444D">
      <w:pPr>
        <w:pStyle w:val="Prrafodelista"/>
        <w:rPr>
          <w:rFonts w:ascii="Arial" w:hAnsi="Arial" w:cs="Arial"/>
          <w:sz w:val="20"/>
          <w:szCs w:val="20"/>
          <w:lang w:val="es-ES" w:eastAsia="en-US"/>
        </w:rPr>
      </w:pPr>
    </w:p>
    <w:p w14:paraId="0C28D97B"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62C0C5E" w14:textId="77777777" w:rsidR="00E55E9D" w:rsidRPr="00987DCF" w:rsidRDefault="00E55E9D" w:rsidP="0085444D">
      <w:pPr>
        <w:widowControl w:val="0"/>
        <w:autoSpaceDE w:val="0"/>
        <w:autoSpaceDN w:val="0"/>
        <w:adjustRightInd w:val="0"/>
        <w:jc w:val="both"/>
        <w:rPr>
          <w:rFonts w:ascii="Arial" w:hAnsi="Arial" w:cs="Arial"/>
          <w:b/>
          <w:bCs/>
          <w:i/>
          <w:sz w:val="20"/>
          <w:szCs w:val="20"/>
          <w:u w:val="single"/>
        </w:rPr>
      </w:pPr>
      <w:r w:rsidRPr="00987DCF">
        <w:rPr>
          <w:rFonts w:ascii="Arial" w:hAnsi="Arial" w:cs="Arial"/>
          <w:b/>
          <w:bCs/>
          <w:sz w:val="20"/>
          <w:szCs w:val="20"/>
          <w:u w:val="single"/>
        </w:rPr>
        <w:t>[CONSIGNAR CIUDAD Y FECHA]</w:t>
      </w:r>
    </w:p>
    <w:p w14:paraId="32E32CF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5040F01F"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6648C0C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018AB99"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C67E62B"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28F5BEA3"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769F43D6" w14:textId="425BCFFE"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 xml:space="preserve">representante legal o </w:t>
      </w:r>
      <w:r w:rsidR="0001177B"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4B2ED5FF" w14:textId="77777777" w:rsidR="00E55E9D" w:rsidRPr="00987DCF" w:rsidRDefault="00E55E9D" w:rsidP="0085444D">
      <w:pPr>
        <w:widowControl w:val="0"/>
        <w:jc w:val="both"/>
        <w:rPr>
          <w:rFonts w:ascii="Arial" w:hAnsi="Arial" w:cs="Arial"/>
          <w:sz w:val="20"/>
          <w:szCs w:val="20"/>
        </w:rPr>
      </w:pPr>
    </w:p>
    <w:p w14:paraId="5ED4663C" w14:textId="77777777" w:rsidR="00E55E9D" w:rsidRPr="00987DCF" w:rsidRDefault="00E55E9D" w:rsidP="0085444D">
      <w:pPr>
        <w:widowControl w:val="0"/>
        <w:jc w:val="both"/>
        <w:rPr>
          <w:rFonts w:ascii="Arial" w:hAnsi="Arial" w:cs="Arial"/>
          <w:sz w:val="18"/>
          <w:szCs w:val="18"/>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112CAC11" w14:textId="77777777" w:rsidTr="00EC498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562FA65"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7F6ED7F2" w14:textId="77777777" w:rsidTr="00EC4980">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79D1C491" w14:textId="77777777" w:rsidR="00E55E9D" w:rsidRPr="00987DCF" w:rsidRDefault="00E55E9D" w:rsidP="0085444D">
            <w:pPr>
              <w:widowControl w:val="0"/>
              <w:ind w:left="34"/>
              <w:jc w:val="both"/>
              <w:rPr>
                <w:rFonts w:ascii="Arial" w:hAnsi="Arial" w:cs="Arial"/>
                <w:b w:val="0"/>
                <w:bCs w:val="0"/>
                <w:iCs/>
                <w:color w:val="FF0000"/>
                <w:sz w:val="18"/>
                <w:szCs w:val="18"/>
                <w:lang w:val="es-ES"/>
              </w:rPr>
            </w:pPr>
            <w:r w:rsidRPr="00987DCF">
              <w:rPr>
                <w:rFonts w:ascii="Arial" w:hAnsi="Arial" w:cs="Arial"/>
                <w:b w:val="0"/>
                <w:bCs w:val="0"/>
                <w:iCs/>
                <w:color w:val="FF0000"/>
                <w:sz w:val="18"/>
                <w:szCs w:val="18"/>
              </w:rPr>
              <w:t>En el caso de consorcios, cada integrante debe presentar esta declaración jurada, salvo que sea presentada por el representante común del consorcio.</w:t>
            </w:r>
          </w:p>
        </w:tc>
      </w:tr>
    </w:tbl>
    <w:p w14:paraId="5A5F670F"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br w:type="page"/>
      </w:r>
    </w:p>
    <w:p w14:paraId="31B0BE85" w14:textId="165270D3" w:rsidR="00E55E9D" w:rsidRPr="00987DCF" w:rsidRDefault="00E55E9D" w:rsidP="0085444D">
      <w:pPr>
        <w:pStyle w:val="Ttulo2"/>
        <w:jc w:val="center"/>
        <w:rPr>
          <w:rFonts w:ascii="Arial" w:hAnsi="Arial" w:cs="Arial"/>
          <w:sz w:val="20"/>
          <w:szCs w:val="20"/>
        </w:rPr>
      </w:pPr>
      <w:bookmarkStart w:id="5" w:name="_Toc210906374"/>
      <w:bookmarkStart w:id="6" w:name="_Hlk191735627"/>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w:t>
      </w:r>
      <w:r w:rsidR="63492952" w:rsidRPr="00987DCF">
        <w:rPr>
          <w:rFonts w:ascii="Arial" w:hAnsi="Arial" w:cs="Arial"/>
          <w:color w:val="auto"/>
          <w:sz w:val="20"/>
          <w:szCs w:val="20"/>
        </w:rPr>
        <w:t>6</w:t>
      </w:r>
      <w:bookmarkEnd w:id="5"/>
    </w:p>
    <w:p w14:paraId="6489BE7E" w14:textId="77777777" w:rsidR="00E55E9D" w:rsidRPr="00987DCF" w:rsidRDefault="00E55E9D" w:rsidP="0085444D">
      <w:pPr>
        <w:widowControl w:val="0"/>
        <w:jc w:val="center"/>
        <w:rPr>
          <w:rFonts w:ascii="Arial" w:hAnsi="Arial" w:cs="Arial"/>
          <w:b/>
          <w:sz w:val="20"/>
          <w:szCs w:val="20"/>
          <w:lang w:val="es-ES" w:eastAsia="en-US"/>
        </w:rPr>
      </w:pPr>
    </w:p>
    <w:p w14:paraId="135DE13C" w14:textId="77777777" w:rsidR="00E55E9D" w:rsidRPr="00987DCF" w:rsidRDefault="00E55E9D" w:rsidP="0085444D">
      <w:pPr>
        <w:widowControl w:val="0"/>
        <w:jc w:val="center"/>
        <w:rPr>
          <w:rFonts w:ascii="Arial" w:hAnsi="Arial" w:cs="Arial"/>
          <w:b/>
          <w:sz w:val="20"/>
          <w:szCs w:val="20"/>
          <w:lang w:val="es-ES" w:eastAsia="en-US"/>
        </w:rPr>
      </w:pPr>
      <w:r w:rsidRPr="00987DCF">
        <w:rPr>
          <w:rFonts w:ascii="Arial" w:hAnsi="Arial" w:cs="Arial"/>
          <w:b/>
          <w:sz w:val="20"/>
          <w:szCs w:val="20"/>
          <w:lang w:val="es-ES" w:eastAsia="en-US"/>
        </w:rPr>
        <w:t>PRECIO DE LA OFERTA</w:t>
      </w:r>
    </w:p>
    <w:p w14:paraId="13967F22" w14:textId="77777777" w:rsidR="00E55E9D" w:rsidRPr="00987DCF" w:rsidRDefault="00E55E9D" w:rsidP="0085444D">
      <w:pPr>
        <w:widowControl w:val="0"/>
        <w:rPr>
          <w:rFonts w:ascii="Arial" w:hAnsi="Arial" w:cs="Arial"/>
          <w:sz w:val="20"/>
          <w:szCs w:val="20"/>
          <w:lang w:val="es-ES" w:eastAsia="en-US"/>
        </w:rPr>
      </w:pPr>
    </w:p>
    <w:p w14:paraId="0F980802" w14:textId="77777777" w:rsidR="00E55E9D" w:rsidRPr="00987DCF" w:rsidRDefault="00E55E9D" w:rsidP="0085444D">
      <w:pPr>
        <w:widowControl w:val="0"/>
        <w:jc w:val="both"/>
        <w:rPr>
          <w:rFonts w:ascii="Arial" w:hAnsi="Arial" w:cs="Arial"/>
          <w:sz w:val="20"/>
          <w:szCs w:val="20"/>
          <w:lang w:val="es-ES" w:eastAsia="en-US"/>
        </w:rPr>
      </w:pPr>
      <w:r w:rsidRPr="00987DCF">
        <w:rPr>
          <w:rFonts w:ascii="Arial" w:hAnsi="Arial" w:cs="Arial"/>
          <w:sz w:val="20"/>
          <w:szCs w:val="20"/>
          <w:lang w:val="es-ES" w:eastAsia="en-US"/>
        </w:rPr>
        <w:t>Señores</w:t>
      </w:r>
    </w:p>
    <w:p w14:paraId="5677E13C" w14:textId="77777777" w:rsidR="00E55E9D" w:rsidRPr="00987DCF" w:rsidRDefault="00E55E9D" w:rsidP="0085444D">
      <w:pPr>
        <w:widowControl w:val="0"/>
        <w:spacing w:line="259" w:lineRule="auto"/>
        <w:jc w:val="both"/>
        <w:rPr>
          <w:rFonts w:ascii="Arial" w:hAnsi="Arial" w:cs="Arial"/>
          <w:b/>
          <w:bCs/>
          <w:sz w:val="20"/>
          <w:szCs w:val="20"/>
          <w:lang w:val="es-ES" w:eastAsia="en-US"/>
        </w:rPr>
      </w:pPr>
      <w:r w:rsidRPr="00987DCF">
        <w:rPr>
          <w:rFonts w:ascii="Arial" w:hAnsi="Arial" w:cs="Arial"/>
          <w:b/>
          <w:bCs/>
          <w:sz w:val="20"/>
          <w:szCs w:val="20"/>
          <w:lang w:val="es-ES" w:eastAsia="en-US"/>
        </w:rPr>
        <w:t>EVALUADORES</w:t>
      </w:r>
    </w:p>
    <w:p w14:paraId="3D53A4D1" w14:textId="61FCC7A6" w:rsidR="00B60B47" w:rsidRPr="00E4053E" w:rsidRDefault="00430C33" w:rsidP="00B60B47">
      <w:pPr>
        <w:widowControl w:val="0"/>
        <w:autoSpaceDE w:val="0"/>
        <w:autoSpaceDN w:val="0"/>
        <w:adjustRightInd w:val="0"/>
        <w:jc w:val="both"/>
        <w:rPr>
          <w:rFonts w:ascii="Arial" w:hAnsi="Arial" w:cs="Arial"/>
          <w:b/>
          <w:bCs/>
          <w:sz w:val="20"/>
          <w:szCs w:val="20"/>
        </w:rPr>
      </w:pPr>
      <w:r w:rsidRPr="00E4053E">
        <w:rPr>
          <w:rFonts w:ascii="Arial" w:hAnsi="Arial" w:cs="Arial"/>
          <w:b/>
          <w:bCs/>
          <w:sz w:val="20"/>
          <w:szCs w:val="20"/>
        </w:rPr>
        <w:t xml:space="preserve">CONTRATO MENOR </w:t>
      </w:r>
      <w:proofErr w:type="spellStart"/>
      <w:r w:rsidRPr="00E4053E">
        <w:rPr>
          <w:rFonts w:ascii="Arial" w:hAnsi="Arial" w:cs="Arial"/>
          <w:b/>
          <w:bCs/>
          <w:sz w:val="20"/>
          <w:szCs w:val="20"/>
        </w:rPr>
        <w:t>N°</w:t>
      </w:r>
      <w:proofErr w:type="spellEnd"/>
      <w:r w:rsidRPr="00E4053E">
        <w:rPr>
          <w:rFonts w:ascii="Arial" w:hAnsi="Arial" w:cs="Arial"/>
          <w:b/>
          <w:bCs/>
          <w:sz w:val="20"/>
          <w:szCs w:val="20"/>
        </w:rPr>
        <w:t xml:space="preserve"> 42-2026-PATPAL-FBB/MML</w:t>
      </w:r>
    </w:p>
    <w:p w14:paraId="4CE6AD42" w14:textId="77777777" w:rsidR="00B60B47" w:rsidRPr="00987DCF" w:rsidRDefault="00B60B47" w:rsidP="00B60B47">
      <w:pPr>
        <w:jc w:val="both"/>
        <w:textAlignment w:val="baseline"/>
        <w:rPr>
          <w:rFonts w:ascii="Segoe UI" w:hAnsi="Segoe UI" w:cs="Segoe UI"/>
          <w:color w:val="000000"/>
          <w:sz w:val="18"/>
          <w:szCs w:val="18"/>
          <w:lang w:eastAsia="es-PE"/>
        </w:rPr>
      </w:pPr>
      <w:r w:rsidRPr="00987DCF">
        <w:rPr>
          <w:rFonts w:ascii="Arial" w:hAnsi="Arial" w:cs="Arial"/>
          <w:color w:val="000000" w:themeColor="text1"/>
          <w:sz w:val="20"/>
          <w:szCs w:val="20"/>
          <w:lang w:eastAsia="es-PE"/>
        </w:rPr>
        <w:t xml:space="preserve">Presente. -    </w:t>
      </w:r>
    </w:p>
    <w:p w14:paraId="541041C2" w14:textId="77777777" w:rsidR="00E55E9D" w:rsidRPr="00987DCF" w:rsidRDefault="00E55E9D" w:rsidP="0085444D">
      <w:pPr>
        <w:widowControl w:val="0"/>
        <w:jc w:val="both"/>
        <w:rPr>
          <w:rFonts w:ascii="Arial" w:hAnsi="Arial" w:cs="Arial"/>
          <w:sz w:val="20"/>
          <w:szCs w:val="20"/>
          <w:lang w:val="es-ES" w:eastAsia="en-US"/>
        </w:rPr>
      </w:pPr>
    </w:p>
    <w:p w14:paraId="0EB78FEA"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t>Es grato dirigirme a usted, para hacer de su conocimiento que, de acuerdo con las bases, mi oferta es la siguiente:</w:t>
      </w:r>
    </w:p>
    <w:p w14:paraId="3318AEB8" w14:textId="77777777" w:rsidR="00E55E9D" w:rsidRPr="00987DCF" w:rsidRDefault="00E55E9D" w:rsidP="0085444D">
      <w:pPr>
        <w:widowControl w:val="0"/>
        <w:rPr>
          <w:rFonts w:ascii="Arial" w:hAnsi="Arial" w:cs="Arial"/>
          <w:sz w:val="20"/>
          <w:szCs w:val="20"/>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E55E9D" w:rsidRPr="00987DCF" w14:paraId="170DC311" w14:textId="77777777" w:rsidTr="00F26022">
        <w:trPr>
          <w:jc w:val="center"/>
        </w:trPr>
        <w:tc>
          <w:tcPr>
            <w:tcW w:w="3468" w:type="dxa"/>
            <w:shd w:val="clear" w:color="auto" w:fill="D9D9D9" w:themeFill="background1" w:themeFillShade="D9"/>
            <w:vAlign w:val="center"/>
          </w:tcPr>
          <w:p w14:paraId="54F390D9" w14:textId="77777777" w:rsidR="00E55E9D" w:rsidRPr="00987DCF" w:rsidRDefault="00E55E9D" w:rsidP="0085444D">
            <w:pPr>
              <w:widowControl w:val="0"/>
              <w:jc w:val="center"/>
              <w:rPr>
                <w:rFonts w:ascii="Arial" w:hAnsi="Arial" w:cs="Arial"/>
                <w:b/>
                <w:sz w:val="18"/>
                <w:szCs w:val="18"/>
              </w:rPr>
            </w:pPr>
            <w:r w:rsidRPr="00987DCF">
              <w:rPr>
                <w:rFonts w:ascii="Arial" w:hAnsi="Arial" w:cs="Arial"/>
                <w:b/>
                <w:sz w:val="18"/>
                <w:szCs w:val="18"/>
              </w:rPr>
              <w:t>CONCEPTO</w:t>
            </w:r>
          </w:p>
        </w:tc>
        <w:tc>
          <w:tcPr>
            <w:tcW w:w="1210" w:type="dxa"/>
            <w:shd w:val="clear" w:color="auto" w:fill="D9D9D9" w:themeFill="background1" w:themeFillShade="D9"/>
          </w:tcPr>
          <w:p w14:paraId="1F08C407" w14:textId="77777777" w:rsidR="00E55E9D" w:rsidRPr="00987DCF" w:rsidRDefault="00E55E9D" w:rsidP="0085444D">
            <w:pPr>
              <w:widowControl w:val="0"/>
              <w:jc w:val="center"/>
              <w:rPr>
                <w:rFonts w:ascii="Arial" w:hAnsi="Arial" w:cs="Arial"/>
                <w:b/>
                <w:sz w:val="18"/>
                <w:szCs w:val="18"/>
                <w:lang w:val="es-ES" w:eastAsia="en-US"/>
              </w:rPr>
            </w:pPr>
          </w:p>
          <w:p w14:paraId="2E55094D"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CANTIDAD</w:t>
            </w:r>
          </w:p>
        </w:tc>
        <w:tc>
          <w:tcPr>
            <w:tcW w:w="2155" w:type="dxa"/>
            <w:shd w:val="clear" w:color="auto" w:fill="D9D9D9" w:themeFill="background1" w:themeFillShade="D9"/>
            <w:vAlign w:val="center"/>
          </w:tcPr>
          <w:p w14:paraId="0F5290C3" w14:textId="77777777" w:rsidR="00E55E9D" w:rsidRPr="00987DCF" w:rsidRDefault="00E55E9D" w:rsidP="0085444D">
            <w:pPr>
              <w:widowControl w:val="0"/>
              <w:jc w:val="center"/>
              <w:rPr>
                <w:rFonts w:ascii="Arial" w:hAnsi="Arial" w:cs="Arial"/>
                <w:b/>
                <w:sz w:val="18"/>
                <w:szCs w:val="18"/>
                <w:lang w:val="es-ES" w:eastAsia="en-US"/>
              </w:rPr>
            </w:pPr>
          </w:p>
          <w:p w14:paraId="6D884EBF"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PRECIO UNITARIO</w:t>
            </w:r>
          </w:p>
          <w:p w14:paraId="2141E149" w14:textId="77777777" w:rsidR="00E55E9D" w:rsidRPr="00987DCF" w:rsidRDefault="00E55E9D" w:rsidP="0085444D">
            <w:pPr>
              <w:widowControl w:val="0"/>
              <w:jc w:val="center"/>
              <w:rPr>
                <w:rFonts w:ascii="Arial" w:hAnsi="Arial" w:cs="Arial"/>
                <w:b/>
                <w:sz w:val="18"/>
                <w:szCs w:val="18"/>
                <w:lang w:val="es-ES" w:eastAsia="en-US"/>
              </w:rPr>
            </w:pPr>
          </w:p>
        </w:tc>
        <w:tc>
          <w:tcPr>
            <w:tcW w:w="2324" w:type="dxa"/>
            <w:shd w:val="clear" w:color="auto" w:fill="D9D9D9" w:themeFill="background1" w:themeFillShade="D9"/>
            <w:vAlign w:val="center"/>
          </w:tcPr>
          <w:p w14:paraId="776C7692"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 xml:space="preserve">PRECIO TOTAL </w:t>
            </w:r>
          </w:p>
        </w:tc>
      </w:tr>
      <w:tr w:rsidR="00E55E9D" w:rsidRPr="00987DCF" w14:paraId="014F6C3F" w14:textId="77777777" w:rsidTr="00F26022">
        <w:trPr>
          <w:trHeight w:val="386"/>
          <w:jc w:val="center"/>
        </w:trPr>
        <w:tc>
          <w:tcPr>
            <w:tcW w:w="3468" w:type="dxa"/>
            <w:vAlign w:val="center"/>
          </w:tcPr>
          <w:p w14:paraId="060118C1" w14:textId="77777777" w:rsidR="00E55E9D" w:rsidRPr="00987DCF" w:rsidRDefault="00E55E9D" w:rsidP="0085444D">
            <w:pPr>
              <w:widowControl w:val="0"/>
              <w:jc w:val="both"/>
              <w:rPr>
                <w:rFonts w:ascii="Arial" w:hAnsi="Arial" w:cs="Arial"/>
                <w:sz w:val="20"/>
                <w:szCs w:val="20"/>
              </w:rPr>
            </w:pPr>
          </w:p>
        </w:tc>
        <w:tc>
          <w:tcPr>
            <w:tcW w:w="1210" w:type="dxa"/>
          </w:tcPr>
          <w:p w14:paraId="731F52B7" w14:textId="77777777" w:rsidR="00E55E9D" w:rsidRPr="00987DCF" w:rsidRDefault="00E55E9D" w:rsidP="0085444D">
            <w:pPr>
              <w:widowControl w:val="0"/>
              <w:jc w:val="right"/>
              <w:rPr>
                <w:rFonts w:ascii="Arial" w:hAnsi="Arial" w:cs="Arial"/>
                <w:b/>
                <w:sz w:val="20"/>
                <w:szCs w:val="20"/>
                <w:lang w:val="es-ES" w:eastAsia="en-US"/>
              </w:rPr>
            </w:pPr>
          </w:p>
        </w:tc>
        <w:tc>
          <w:tcPr>
            <w:tcW w:w="2155" w:type="dxa"/>
          </w:tcPr>
          <w:p w14:paraId="13B535F0" w14:textId="77777777" w:rsidR="00E55E9D" w:rsidRPr="00987DCF" w:rsidRDefault="00E55E9D" w:rsidP="0085444D">
            <w:pPr>
              <w:widowControl w:val="0"/>
              <w:jc w:val="right"/>
              <w:rPr>
                <w:rFonts w:ascii="Arial" w:hAnsi="Arial" w:cs="Arial"/>
                <w:b/>
                <w:sz w:val="20"/>
                <w:szCs w:val="20"/>
                <w:lang w:val="es-ES" w:eastAsia="en-US"/>
              </w:rPr>
            </w:pPr>
          </w:p>
        </w:tc>
        <w:tc>
          <w:tcPr>
            <w:tcW w:w="2324" w:type="dxa"/>
            <w:vAlign w:val="center"/>
          </w:tcPr>
          <w:p w14:paraId="29E2EA9E" w14:textId="77777777" w:rsidR="00E55E9D" w:rsidRPr="00987DCF" w:rsidRDefault="00E55E9D" w:rsidP="0085444D">
            <w:pPr>
              <w:widowControl w:val="0"/>
              <w:jc w:val="right"/>
              <w:rPr>
                <w:rFonts w:ascii="Arial" w:hAnsi="Arial" w:cs="Arial"/>
                <w:b/>
                <w:sz w:val="20"/>
                <w:szCs w:val="20"/>
                <w:lang w:val="es-ES" w:eastAsia="en-US"/>
              </w:rPr>
            </w:pPr>
          </w:p>
        </w:tc>
      </w:tr>
      <w:tr w:rsidR="00E55E9D" w:rsidRPr="00987DCF" w14:paraId="7CDC5EC8" w14:textId="77777777" w:rsidTr="00F26022">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5EF84CE1" w14:textId="77777777" w:rsidR="00E55E9D" w:rsidRPr="00987DCF" w:rsidRDefault="00E55E9D" w:rsidP="0085444D">
            <w:pPr>
              <w:widowControl w:val="0"/>
              <w:rPr>
                <w:rFonts w:ascii="Arial" w:hAnsi="Arial" w:cs="Arial"/>
                <w:b/>
                <w:sz w:val="20"/>
                <w:szCs w:val="20"/>
                <w:lang w:val="es-ES" w:eastAsia="en-US"/>
              </w:rPr>
            </w:pPr>
            <w:r w:rsidRPr="00987DCF">
              <w:rPr>
                <w:rFonts w:ascii="Arial" w:hAnsi="Arial" w:cs="Arial"/>
                <w:b/>
                <w:sz w:val="20"/>
                <w:szCs w:val="20"/>
                <w:lang w:val="es-ES" w:eastAsia="en-US"/>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76AA4314" w14:textId="77777777" w:rsidR="00E55E9D" w:rsidRPr="00987DCF" w:rsidRDefault="00E55E9D" w:rsidP="0085444D">
            <w:pPr>
              <w:widowControl w:val="0"/>
              <w:jc w:val="right"/>
              <w:rPr>
                <w:rFonts w:ascii="Arial" w:hAnsi="Arial" w:cs="Arial"/>
                <w:b/>
                <w:sz w:val="20"/>
                <w:szCs w:val="20"/>
                <w:lang w:val="es-ES" w:eastAsia="en-US"/>
              </w:rPr>
            </w:pPr>
          </w:p>
        </w:tc>
      </w:tr>
    </w:tbl>
    <w:p w14:paraId="2D2D1D10" w14:textId="77777777" w:rsidR="00E55E9D" w:rsidRPr="00987DCF" w:rsidRDefault="00E55E9D" w:rsidP="0085444D">
      <w:pPr>
        <w:widowControl w:val="0"/>
        <w:jc w:val="both"/>
        <w:rPr>
          <w:rFonts w:ascii="Arial" w:hAnsi="Arial" w:cs="Arial"/>
          <w:color w:val="000000"/>
          <w:sz w:val="20"/>
          <w:szCs w:val="20"/>
          <w:lang w:val="es-ES" w:eastAsia="en-US"/>
        </w:rPr>
      </w:pPr>
    </w:p>
    <w:p w14:paraId="5F1780BD" w14:textId="77777777" w:rsidR="00D743A2" w:rsidRPr="00987DCF" w:rsidRDefault="00D743A2" w:rsidP="00D743A2">
      <w:pPr>
        <w:widowControl w:val="0"/>
        <w:jc w:val="both"/>
        <w:rPr>
          <w:rFonts w:ascii="Arial" w:hAnsi="Arial" w:cs="Arial"/>
          <w:sz w:val="20"/>
          <w:szCs w:val="20"/>
        </w:rPr>
      </w:pPr>
      <w:r w:rsidRPr="00987DCF">
        <w:rPr>
          <w:rFonts w:ascii="Arial" w:hAnsi="Arial" w:cs="Arial"/>
          <w:sz w:val="20"/>
          <w:szCs w:val="20"/>
        </w:rPr>
        <w:t xml:space="preserve">El precio de la oferta corresponde a </w:t>
      </w:r>
      <w:r w:rsidRPr="00987DCF">
        <w:rPr>
          <w:rFonts w:ascii="Arial" w:hAnsi="Arial" w:cs="Arial"/>
          <w:b/>
          <w:bCs/>
          <w:sz w:val="20"/>
          <w:szCs w:val="20"/>
          <w:u w:val="single"/>
        </w:rPr>
        <w:t>[CONSIGNAR EL MONTO DE LA OFERTA ECONÓMICA EN LETRAS</w:t>
      </w:r>
      <w:r w:rsidRPr="00987DCF">
        <w:rPr>
          <w:rFonts w:ascii="Arial" w:hAnsi="Arial" w:cs="Arial"/>
          <w:b/>
          <w:bCs/>
          <w:sz w:val="20"/>
          <w:szCs w:val="20"/>
        </w:rPr>
        <w:t>]</w:t>
      </w:r>
      <w:r w:rsidRPr="00987DCF">
        <w:rPr>
          <w:rFonts w:ascii="Arial" w:hAnsi="Arial" w:cs="Arial"/>
          <w:sz w:val="20"/>
          <w:szCs w:val="20"/>
        </w:rPr>
        <w:t xml:space="preserve"> en </w:t>
      </w:r>
      <w:r w:rsidRPr="00987DCF">
        <w:rPr>
          <w:rFonts w:ascii="Arial" w:hAnsi="Arial" w:cs="Arial"/>
          <w:b/>
          <w:bCs/>
          <w:sz w:val="20"/>
          <w:szCs w:val="20"/>
          <w:u w:val="single"/>
        </w:rPr>
        <w:t>[CONSIGNAR LA MONEDA DE LA CONVOCATORIA]</w:t>
      </w:r>
      <w:r w:rsidRPr="00987DCF">
        <w:rPr>
          <w:rFonts w:ascii="Arial" w:hAnsi="Arial" w:cs="Arial"/>
          <w:sz w:val="20"/>
          <w:szCs w:val="20"/>
        </w:rPr>
        <w:t xml:space="preserve"> e incluye todos los impuestos, seguros, transporte, inspecciones, pruebas y, de ser el caso, los costos laborales conforme a la legislación vigente, así como cualquier otro concepto que pueda tener incidencia sobre el </w:t>
      </w:r>
      <w:r w:rsidRPr="00987DCF">
        <w:rPr>
          <w:rFonts w:ascii="Arial" w:hAnsi="Arial" w:cs="Arial"/>
          <w:sz w:val="20"/>
          <w:szCs w:val="20"/>
          <w:lang w:val="es-ES"/>
        </w:rPr>
        <w:t>el costo del bien a contratar</w:t>
      </w:r>
      <w:r w:rsidRPr="00987DCF">
        <w:rPr>
          <w:rFonts w:ascii="Arial" w:hAnsi="Arial" w:cs="Arial"/>
          <w:sz w:val="20"/>
          <w:szCs w:val="20"/>
        </w:rPr>
        <w:t>.</w:t>
      </w:r>
    </w:p>
    <w:p w14:paraId="1997261B" w14:textId="77777777" w:rsidR="00E55E9D" w:rsidRPr="00987DCF" w:rsidRDefault="00E55E9D" w:rsidP="0085444D">
      <w:pPr>
        <w:widowControl w:val="0"/>
        <w:jc w:val="both"/>
        <w:rPr>
          <w:rFonts w:ascii="Arial" w:hAnsi="Arial" w:cs="Arial"/>
          <w:color w:val="000000"/>
          <w:sz w:val="20"/>
          <w:szCs w:val="20"/>
          <w:lang w:val="es-ES" w:eastAsia="en-US"/>
        </w:rPr>
      </w:pPr>
    </w:p>
    <w:p w14:paraId="569D9AEC" w14:textId="77777777" w:rsidR="00E55E9D" w:rsidRPr="00987DCF" w:rsidRDefault="00E55E9D" w:rsidP="0085444D">
      <w:pPr>
        <w:widowControl w:val="0"/>
        <w:autoSpaceDE w:val="0"/>
        <w:autoSpaceDN w:val="0"/>
        <w:adjustRightInd w:val="0"/>
        <w:jc w:val="both"/>
        <w:rPr>
          <w:rFonts w:ascii="Arial" w:hAnsi="Arial" w:cs="Arial"/>
          <w:b/>
          <w:bCs/>
          <w:i/>
          <w:sz w:val="20"/>
          <w:szCs w:val="20"/>
          <w:u w:val="single"/>
        </w:rPr>
      </w:pPr>
      <w:r w:rsidRPr="00987DCF">
        <w:rPr>
          <w:rFonts w:ascii="Arial" w:hAnsi="Arial" w:cs="Arial"/>
          <w:b/>
          <w:bCs/>
          <w:sz w:val="20"/>
          <w:szCs w:val="20"/>
          <w:u w:val="single"/>
        </w:rPr>
        <w:t>[CONSIGNAR CIUDAD Y FECHA]</w:t>
      </w:r>
    </w:p>
    <w:p w14:paraId="774D23A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0DA2F4B8"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3F92F76F"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042B3533" w14:textId="4FA282D2" w:rsidR="00273877" w:rsidRPr="00987DCF" w:rsidRDefault="00273877" w:rsidP="0085444D">
      <w:pPr>
        <w:jc w:val="center"/>
        <w:textAlignment w:val="baseline"/>
        <w:rPr>
          <w:rFonts w:ascii="Arial" w:hAnsi="Arial" w:cs="Arial"/>
          <w:color w:val="000000"/>
          <w:sz w:val="20"/>
          <w:szCs w:val="20"/>
          <w:lang w:val="es-ES"/>
        </w:rPr>
      </w:pPr>
      <w:r w:rsidRPr="00987DCF">
        <w:rPr>
          <w:rFonts w:ascii="Arial" w:hAnsi="Arial" w:cs="Arial"/>
          <w:b/>
          <w:bCs/>
          <w:color w:val="000000"/>
          <w:sz w:val="20"/>
          <w:szCs w:val="20"/>
        </w:rPr>
        <w:t xml:space="preserve">representante legal o </w:t>
      </w:r>
      <w:r w:rsidR="00DD17FB"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20C4493A" w14:textId="77777777" w:rsidR="00273877" w:rsidRPr="00987DCF" w:rsidRDefault="00273877" w:rsidP="0085444D">
      <w:pPr>
        <w:jc w:val="center"/>
        <w:textAlignment w:val="baseline"/>
        <w:rPr>
          <w:rFonts w:ascii="Segoe UI" w:hAnsi="Segoe UI" w:cs="Segoe UI"/>
          <w:color w:val="000000"/>
          <w:sz w:val="18"/>
          <w:szCs w:val="18"/>
          <w:lang w:val="es-ES"/>
        </w:rPr>
      </w:pPr>
    </w:p>
    <w:tbl>
      <w:tblPr>
        <w:tblStyle w:val="Tabladecuadrcula1clara-nfasis32"/>
        <w:tblW w:w="893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5"/>
      </w:tblGrid>
      <w:tr w:rsidR="00E55E9D" w:rsidRPr="00987DCF" w14:paraId="3AFB10B0" w14:textId="77777777" w:rsidTr="00555378">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5" w:type="dxa"/>
            <w:vAlign w:val="center"/>
          </w:tcPr>
          <w:bookmarkEnd w:id="6"/>
          <w:p w14:paraId="38915873"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2C477CD2" w14:textId="77777777" w:rsidTr="00555378">
        <w:trPr>
          <w:trHeight w:val="1465"/>
        </w:trPr>
        <w:tc>
          <w:tcPr>
            <w:cnfStyle w:val="001000000000" w:firstRow="0" w:lastRow="0" w:firstColumn="1" w:lastColumn="0" w:oddVBand="0" w:evenVBand="0" w:oddHBand="0" w:evenHBand="0" w:firstRowFirstColumn="0" w:firstRowLastColumn="0" w:lastRowFirstColumn="0" w:lastRowLastColumn="0"/>
            <w:tcW w:w="8935" w:type="dxa"/>
            <w:vAlign w:val="center"/>
          </w:tcPr>
          <w:p w14:paraId="4CBC12C4" w14:textId="05BCE803" w:rsidR="00E55E9D" w:rsidRPr="00987DCF" w:rsidRDefault="00E55E9D" w:rsidP="0057431B">
            <w:pPr>
              <w:widowControl w:val="0"/>
              <w:numPr>
                <w:ilvl w:val="0"/>
                <w:numId w:val="22"/>
              </w:numPr>
              <w:ind w:left="317" w:hanging="241"/>
              <w:contextualSpacing/>
              <w:jc w:val="both"/>
              <w:rPr>
                <w:rFonts w:ascii="Arial" w:hAnsi="Arial" w:cs="Arial"/>
                <w:b w:val="0"/>
                <w:bCs w:val="0"/>
                <w:color w:val="FF0000"/>
                <w:sz w:val="18"/>
                <w:szCs w:val="18"/>
                <w:lang w:val="es-ES"/>
              </w:rPr>
            </w:pPr>
            <w:r w:rsidRPr="00987DCF">
              <w:rPr>
                <w:rFonts w:ascii="Arial" w:hAnsi="Arial" w:cs="Arial"/>
                <w:b w:val="0"/>
                <w:bCs w:val="0"/>
                <w:color w:val="FF0000"/>
                <w:sz w:val="18"/>
                <w:szCs w:val="18"/>
              </w:rPr>
              <w:t>En caso de que el postor reduzca su oferta, según lo previsto en el artículo 132 del Reglamento, debe presentar nuevamente este Anexo.</w:t>
            </w:r>
          </w:p>
          <w:p w14:paraId="7EF67193" w14:textId="77777777" w:rsidR="00D743A2" w:rsidRPr="00987DCF" w:rsidRDefault="00D743A2" w:rsidP="00D743A2">
            <w:pPr>
              <w:widowControl w:val="0"/>
              <w:ind w:left="317"/>
              <w:contextualSpacing/>
              <w:jc w:val="both"/>
              <w:rPr>
                <w:rFonts w:ascii="Arial" w:hAnsi="Arial" w:cs="Arial"/>
                <w:b w:val="0"/>
                <w:bCs w:val="0"/>
                <w:color w:val="FF0000"/>
                <w:sz w:val="18"/>
                <w:szCs w:val="18"/>
                <w:lang w:val="es-ES"/>
              </w:rPr>
            </w:pPr>
          </w:p>
          <w:p w14:paraId="6628D972" w14:textId="68A67CE4" w:rsidR="00E55E9D" w:rsidRPr="00987DCF" w:rsidRDefault="00E55E9D" w:rsidP="0057431B">
            <w:pPr>
              <w:widowControl w:val="0"/>
              <w:numPr>
                <w:ilvl w:val="0"/>
                <w:numId w:val="22"/>
              </w:numPr>
              <w:ind w:left="317" w:hanging="241"/>
              <w:contextualSpacing/>
              <w:jc w:val="both"/>
              <w:rPr>
                <w:rFonts w:ascii="Arial" w:hAnsi="Arial" w:cs="Arial"/>
                <w:b w:val="0"/>
                <w:bCs w:val="0"/>
                <w:color w:val="FF0000"/>
                <w:sz w:val="18"/>
                <w:szCs w:val="18"/>
                <w:lang w:val="es-ES"/>
              </w:rPr>
            </w:pPr>
            <w:r w:rsidRPr="00987DCF">
              <w:rPr>
                <w:rFonts w:ascii="Arial" w:hAnsi="Arial" w:cs="Arial"/>
                <w:b w:val="0"/>
                <w:bCs w:val="0"/>
                <w:color w:val="FF0000"/>
                <w:sz w:val="18"/>
                <w:szCs w:val="18"/>
              </w:rPr>
              <w:t xml:space="preserve">El postor que goce de alguna exoneración legal debe indicar que su oferta no incluye el </w:t>
            </w:r>
            <w:r w:rsidR="00DA0643" w:rsidRPr="00987DCF">
              <w:rPr>
                <w:rFonts w:ascii="Arial" w:hAnsi="Arial" w:cs="Arial"/>
                <w:b w:val="0"/>
                <w:bCs w:val="0"/>
                <w:color w:val="FF0000"/>
                <w:sz w:val="18"/>
                <w:szCs w:val="18"/>
              </w:rPr>
              <w:t xml:space="preserve">impuesto </w:t>
            </w:r>
            <w:r w:rsidRPr="00987DCF">
              <w:rPr>
                <w:rFonts w:ascii="Arial" w:hAnsi="Arial" w:cs="Arial"/>
                <w:b w:val="0"/>
                <w:bCs w:val="0"/>
                <w:color w:val="FF0000"/>
                <w:sz w:val="18"/>
                <w:szCs w:val="18"/>
              </w:rPr>
              <w:t>materia de la exoneración, debiendo incluir el siguiente texto:</w:t>
            </w:r>
          </w:p>
          <w:p w14:paraId="688AF117" w14:textId="56121383" w:rsidR="00E55E9D" w:rsidRPr="00987DCF" w:rsidRDefault="00E55E9D" w:rsidP="0085444D">
            <w:pPr>
              <w:widowControl w:val="0"/>
              <w:ind w:left="317"/>
              <w:jc w:val="both"/>
              <w:rPr>
                <w:rFonts w:ascii="Arial" w:hAnsi="Arial" w:cs="Arial"/>
                <w:color w:val="FF0000"/>
                <w:sz w:val="18"/>
                <w:szCs w:val="18"/>
              </w:rPr>
            </w:pPr>
            <w:r w:rsidRPr="00987DCF">
              <w:rPr>
                <w:rFonts w:ascii="Arial" w:hAnsi="Arial" w:cs="Arial"/>
                <w:b w:val="0"/>
                <w:bCs w:val="0"/>
                <w:color w:val="FF0000"/>
                <w:sz w:val="18"/>
                <w:szCs w:val="18"/>
              </w:rPr>
              <w:t xml:space="preserve">“Mi oferta no incluye </w:t>
            </w:r>
            <w:r w:rsidRPr="00987DCF">
              <w:rPr>
                <w:rFonts w:ascii="Arial" w:hAnsi="Arial" w:cs="Arial"/>
                <w:color w:val="FF0000"/>
                <w:sz w:val="18"/>
                <w:szCs w:val="18"/>
              </w:rPr>
              <w:t>[</w:t>
            </w:r>
            <w:r w:rsidRPr="00987DCF">
              <w:rPr>
                <w:rFonts w:ascii="Arial" w:hAnsi="Arial" w:cs="Arial"/>
                <w:color w:val="FF0000"/>
                <w:sz w:val="18"/>
                <w:szCs w:val="18"/>
                <w:u w:val="single"/>
              </w:rPr>
              <w:t xml:space="preserve">CONSIGNAR EL </w:t>
            </w:r>
            <w:r w:rsidR="00E3442A" w:rsidRPr="00987DCF">
              <w:rPr>
                <w:rFonts w:ascii="Arial" w:hAnsi="Arial" w:cs="Arial"/>
                <w:color w:val="FF0000"/>
                <w:sz w:val="18"/>
                <w:szCs w:val="18"/>
                <w:u w:val="single"/>
              </w:rPr>
              <w:t xml:space="preserve">IMPUESTO </w:t>
            </w:r>
            <w:r w:rsidRPr="00987DCF">
              <w:rPr>
                <w:rFonts w:ascii="Arial" w:hAnsi="Arial" w:cs="Arial"/>
                <w:color w:val="FF0000"/>
                <w:sz w:val="18"/>
                <w:szCs w:val="18"/>
                <w:u w:val="single"/>
              </w:rPr>
              <w:t>MATERIA DE LA EXONERACIÓN</w:t>
            </w:r>
            <w:r w:rsidRPr="00987DCF">
              <w:rPr>
                <w:rFonts w:ascii="Arial" w:hAnsi="Arial" w:cs="Arial"/>
                <w:color w:val="FF0000"/>
                <w:sz w:val="18"/>
                <w:szCs w:val="18"/>
              </w:rPr>
              <w:t>]</w:t>
            </w:r>
            <w:r w:rsidRPr="00987DCF">
              <w:rPr>
                <w:rFonts w:ascii="Arial" w:hAnsi="Arial" w:cs="Arial"/>
                <w:b w:val="0"/>
                <w:bCs w:val="0"/>
                <w:color w:val="FF0000"/>
                <w:sz w:val="18"/>
                <w:szCs w:val="18"/>
              </w:rPr>
              <w:t xml:space="preserve">”. </w:t>
            </w:r>
          </w:p>
          <w:p w14:paraId="1AADC63B" w14:textId="77777777" w:rsidR="00D743A2" w:rsidRPr="00987DCF" w:rsidRDefault="00D743A2" w:rsidP="0085444D">
            <w:pPr>
              <w:widowControl w:val="0"/>
              <w:ind w:left="317"/>
              <w:jc w:val="both"/>
              <w:rPr>
                <w:rFonts w:ascii="Arial" w:hAnsi="Arial" w:cs="Arial"/>
                <w:b w:val="0"/>
                <w:bCs w:val="0"/>
                <w:color w:val="FF0000"/>
                <w:sz w:val="18"/>
                <w:szCs w:val="18"/>
              </w:rPr>
            </w:pPr>
          </w:p>
          <w:p w14:paraId="482AC800" w14:textId="06C662A2" w:rsidR="00E55E9D" w:rsidRPr="00987DCF" w:rsidRDefault="00FE67C0" w:rsidP="0057431B">
            <w:pPr>
              <w:widowControl w:val="0"/>
              <w:numPr>
                <w:ilvl w:val="0"/>
                <w:numId w:val="22"/>
              </w:numPr>
              <w:ind w:left="317" w:hanging="241"/>
              <w:contextualSpacing/>
              <w:jc w:val="both"/>
              <w:rPr>
                <w:rFonts w:ascii="Arial" w:hAnsi="Arial" w:cs="Arial"/>
                <w:color w:val="FF0000"/>
                <w:sz w:val="18"/>
                <w:szCs w:val="18"/>
              </w:rPr>
            </w:pPr>
            <w:r w:rsidRPr="00987DCF">
              <w:rPr>
                <w:rFonts w:ascii="Arial" w:eastAsia="Arial" w:hAnsi="Arial" w:cs="Arial"/>
                <w:b w:val="0"/>
                <w:bCs w:val="0"/>
                <w:color w:val="FF0000"/>
                <w:sz w:val="18"/>
                <w:szCs w:val="18"/>
                <w:lang w:val="es"/>
              </w:rPr>
              <w:t>En caso de divergencia entre el precio de la oferta en dígitos y en letras, prevalece este último.</w:t>
            </w:r>
          </w:p>
        </w:tc>
      </w:tr>
    </w:tbl>
    <w:p w14:paraId="4D8C4F71" w14:textId="77777777" w:rsidR="00E55E9D" w:rsidRPr="00987DCF" w:rsidRDefault="00E55E9D" w:rsidP="0085444D">
      <w:pPr>
        <w:widowControl w:val="0"/>
        <w:jc w:val="both"/>
        <w:rPr>
          <w:rFonts w:ascii="Arial" w:hAnsi="Arial" w:cs="Arial"/>
          <w:sz w:val="18"/>
          <w:szCs w:val="18"/>
          <w:lang w:val="es-ES" w:eastAsia="en-US"/>
        </w:rPr>
      </w:pPr>
    </w:p>
    <w:p w14:paraId="5FD7142B" w14:textId="76D5633E" w:rsidR="00E55E9D" w:rsidRPr="00987DCF" w:rsidRDefault="00E55E9D" w:rsidP="0085444D">
      <w:pPr>
        <w:rPr>
          <w:rFonts w:ascii="Arial" w:hAnsi="Arial" w:cs="Arial"/>
          <w:bCs/>
          <w:i/>
          <w:color w:val="000099"/>
          <w:sz w:val="16"/>
          <w:szCs w:val="16"/>
          <w:lang w:val="es-ES"/>
        </w:rPr>
      </w:pPr>
    </w:p>
    <w:p w14:paraId="32648F72" w14:textId="180DCFC9" w:rsidR="00E55E9D" w:rsidRPr="00672A55" w:rsidRDefault="00672A55" w:rsidP="00672A55">
      <w:pPr>
        <w:rPr>
          <w:rFonts w:ascii="Arial" w:hAnsi="Arial" w:cs="Arial"/>
          <w:b/>
          <w:bCs/>
          <w:sz w:val="20"/>
          <w:szCs w:val="20"/>
        </w:rPr>
      </w:pPr>
      <w:bookmarkStart w:id="7" w:name="_Toc210906380"/>
      <w:r>
        <w:rPr>
          <w:rFonts w:ascii="Arial" w:hAnsi="Arial" w:cs="Arial"/>
          <w:sz w:val="20"/>
          <w:szCs w:val="20"/>
        </w:rPr>
        <w:br w:type="page"/>
      </w:r>
      <w:bookmarkEnd w:id="7"/>
    </w:p>
    <w:p w14:paraId="56DFC481" w14:textId="77777777" w:rsidR="00E55E9D" w:rsidRPr="00987DCF" w:rsidRDefault="00E55E9D" w:rsidP="0085444D">
      <w:pPr>
        <w:widowControl w:val="0"/>
        <w:rPr>
          <w:rFonts w:ascii="Arial" w:hAnsi="Arial" w:cs="Arial"/>
          <w:b/>
          <w:sz w:val="20"/>
          <w:szCs w:val="20"/>
          <w:lang w:val="es-ES" w:eastAsia="en-US"/>
        </w:rPr>
        <w:sectPr w:rsidR="00E55E9D" w:rsidRPr="00987DCF" w:rsidSect="00E55E9D">
          <w:headerReference w:type="even" r:id="rId14"/>
          <w:headerReference w:type="default" r:id="rId15"/>
          <w:footerReference w:type="even" r:id="rId16"/>
          <w:footerReference w:type="default" r:id="rId17"/>
          <w:headerReference w:type="first" r:id="rId18"/>
          <w:pgSz w:w="11907" w:h="16840" w:code="9"/>
          <w:pgMar w:top="1418" w:right="1418" w:bottom="1701" w:left="1418" w:header="567" w:footer="567" w:gutter="0"/>
          <w:cols w:space="720"/>
          <w:docGrid w:linePitch="360"/>
        </w:sectPr>
      </w:pPr>
    </w:p>
    <w:p w14:paraId="61827CA0" w14:textId="49475B9B" w:rsidR="00E55E9D" w:rsidRPr="00987DCF" w:rsidRDefault="00E55E9D" w:rsidP="0085444D">
      <w:pPr>
        <w:pStyle w:val="Ttulo2"/>
        <w:jc w:val="center"/>
        <w:rPr>
          <w:rFonts w:ascii="Arial" w:hAnsi="Arial" w:cs="Arial"/>
          <w:sz w:val="20"/>
          <w:szCs w:val="20"/>
          <w:lang w:val="es-ES" w:eastAsia="en-US"/>
        </w:rPr>
      </w:pPr>
      <w:bookmarkStart w:id="8" w:name="_Toc210906382"/>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r w:rsidR="043F2309" w:rsidRPr="00987DCF">
        <w:rPr>
          <w:rFonts w:ascii="Arial" w:hAnsi="Arial" w:cs="Arial"/>
          <w:color w:val="auto"/>
          <w:sz w:val="20"/>
          <w:szCs w:val="20"/>
          <w:lang w:val="es-ES" w:eastAsia="en-US"/>
        </w:rPr>
        <w:t>1</w:t>
      </w:r>
      <w:bookmarkEnd w:id="8"/>
    </w:p>
    <w:p w14:paraId="65F3F850" w14:textId="77777777" w:rsidR="00E55E9D" w:rsidRPr="00987DCF" w:rsidRDefault="00E55E9D" w:rsidP="0085444D">
      <w:pPr>
        <w:widowControl w:val="0"/>
        <w:jc w:val="center"/>
        <w:rPr>
          <w:rFonts w:ascii="Arial" w:hAnsi="Arial" w:cs="Arial"/>
          <w:b/>
          <w:sz w:val="20"/>
          <w:szCs w:val="20"/>
          <w:lang w:val="es-ES" w:eastAsia="en-US"/>
        </w:rPr>
      </w:pPr>
    </w:p>
    <w:p w14:paraId="5B8A0E5F" w14:textId="77777777" w:rsidR="00E55E9D" w:rsidRPr="00987DCF" w:rsidRDefault="00E55E9D" w:rsidP="0085444D">
      <w:pPr>
        <w:widowControl w:val="0"/>
        <w:jc w:val="center"/>
        <w:rPr>
          <w:rFonts w:ascii="Arial" w:hAnsi="Arial" w:cs="Arial"/>
          <w:b/>
          <w:bCs/>
          <w:sz w:val="20"/>
          <w:szCs w:val="20"/>
        </w:rPr>
      </w:pPr>
      <w:r w:rsidRPr="00987DCF">
        <w:rPr>
          <w:rFonts w:ascii="Arial" w:hAnsi="Arial" w:cs="Arial"/>
          <w:b/>
          <w:bCs/>
          <w:sz w:val="20"/>
          <w:szCs w:val="20"/>
        </w:rPr>
        <w:t xml:space="preserve">EXPERIENCIA DEL POSTOR EN LA ESPECIALIDAD </w:t>
      </w:r>
    </w:p>
    <w:p w14:paraId="5A562F46" w14:textId="77777777" w:rsidR="00E55E9D" w:rsidRPr="00987DCF" w:rsidRDefault="00E55E9D" w:rsidP="0085444D">
      <w:pPr>
        <w:widowControl w:val="0"/>
        <w:jc w:val="both"/>
        <w:rPr>
          <w:rFonts w:ascii="Arial" w:hAnsi="Arial" w:cs="Arial"/>
          <w:b/>
          <w:iCs/>
          <w:color w:val="000000"/>
          <w:sz w:val="20"/>
          <w:szCs w:val="20"/>
          <w:u w:val="single"/>
          <w:lang w:val="es-ES" w:eastAsia="es-ES"/>
        </w:rPr>
      </w:pPr>
    </w:p>
    <w:p w14:paraId="37606553" w14:textId="77777777" w:rsidR="00E55E9D" w:rsidRPr="00987DCF" w:rsidRDefault="00E55E9D" w:rsidP="0085444D">
      <w:pPr>
        <w:widowControl w:val="0"/>
        <w:autoSpaceDE w:val="0"/>
        <w:autoSpaceDN w:val="0"/>
        <w:adjustRightInd w:val="0"/>
        <w:jc w:val="both"/>
        <w:rPr>
          <w:rFonts w:ascii="Arial" w:hAnsi="Arial" w:cs="Arial"/>
          <w:sz w:val="20"/>
          <w:szCs w:val="20"/>
        </w:rPr>
      </w:pPr>
      <w:r w:rsidRPr="00987DCF">
        <w:rPr>
          <w:rFonts w:ascii="Arial" w:hAnsi="Arial" w:cs="Arial"/>
          <w:sz w:val="20"/>
          <w:szCs w:val="20"/>
        </w:rPr>
        <w:t>Señores</w:t>
      </w:r>
    </w:p>
    <w:p w14:paraId="081BF347" w14:textId="77777777" w:rsidR="00E55E9D" w:rsidRPr="00987DCF" w:rsidRDefault="00E55E9D" w:rsidP="0085444D">
      <w:pPr>
        <w:widowControl w:val="0"/>
        <w:spacing w:line="259" w:lineRule="auto"/>
        <w:jc w:val="both"/>
        <w:rPr>
          <w:rFonts w:ascii="Arial" w:eastAsia="Arial" w:hAnsi="Arial" w:cs="Arial"/>
          <w:sz w:val="20"/>
          <w:szCs w:val="20"/>
        </w:rPr>
      </w:pPr>
      <w:r w:rsidRPr="00987DCF">
        <w:rPr>
          <w:rFonts w:ascii="Arial" w:hAnsi="Arial" w:cs="Arial"/>
          <w:b/>
          <w:sz w:val="20"/>
          <w:szCs w:val="20"/>
        </w:rPr>
        <w:t>EVALUADORES</w:t>
      </w:r>
    </w:p>
    <w:p w14:paraId="09686EA9" w14:textId="027C40D8" w:rsidR="00B60B47" w:rsidRPr="00E4053E" w:rsidRDefault="00430C33" w:rsidP="00B60B47">
      <w:pPr>
        <w:widowControl w:val="0"/>
        <w:autoSpaceDE w:val="0"/>
        <w:autoSpaceDN w:val="0"/>
        <w:adjustRightInd w:val="0"/>
        <w:jc w:val="both"/>
        <w:rPr>
          <w:rFonts w:ascii="Arial" w:hAnsi="Arial" w:cs="Arial"/>
          <w:b/>
          <w:bCs/>
          <w:sz w:val="20"/>
          <w:szCs w:val="20"/>
        </w:rPr>
      </w:pPr>
      <w:r w:rsidRPr="00E4053E">
        <w:rPr>
          <w:rFonts w:ascii="Arial" w:hAnsi="Arial" w:cs="Arial"/>
          <w:b/>
          <w:bCs/>
          <w:sz w:val="20"/>
          <w:szCs w:val="20"/>
        </w:rPr>
        <w:t xml:space="preserve">CONTRATO MENOR </w:t>
      </w:r>
      <w:proofErr w:type="spellStart"/>
      <w:r w:rsidRPr="00E4053E">
        <w:rPr>
          <w:rFonts w:ascii="Arial" w:hAnsi="Arial" w:cs="Arial"/>
          <w:b/>
          <w:bCs/>
          <w:sz w:val="20"/>
          <w:szCs w:val="20"/>
        </w:rPr>
        <w:t>N°</w:t>
      </w:r>
      <w:proofErr w:type="spellEnd"/>
      <w:r w:rsidRPr="00E4053E">
        <w:rPr>
          <w:rFonts w:ascii="Arial" w:hAnsi="Arial" w:cs="Arial"/>
          <w:b/>
          <w:bCs/>
          <w:sz w:val="20"/>
          <w:szCs w:val="20"/>
        </w:rPr>
        <w:t xml:space="preserve"> 42-2026-PATPAL-FBB/MML</w:t>
      </w:r>
    </w:p>
    <w:p w14:paraId="0669F23C" w14:textId="77777777" w:rsidR="00B60B47" w:rsidRPr="00987DCF" w:rsidRDefault="00B60B47" w:rsidP="00B60B47">
      <w:pPr>
        <w:jc w:val="both"/>
        <w:textAlignment w:val="baseline"/>
        <w:rPr>
          <w:rFonts w:ascii="Segoe UI" w:hAnsi="Segoe UI" w:cs="Segoe UI"/>
          <w:color w:val="000000"/>
          <w:sz w:val="18"/>
          <w:szCs w:val="18"/>
          <w:lang w:eastAsia="es-PE"/>
        </w:rPr>
      </w:pPr>
      <w:r w:rsidRPr="00987DCF">
        <w:rPr>
          <w:rFonts w:ascii="Arial" w:hAnsi="Arial" w:cs="Arial"/>
          <w:color w:val="000000" w:themeColor="text1"/>
          <w:sz w:val="20"/>
          <w:szCs w:val="20"/>
          <w:lang w:eastAsia="es-PE"/>
        </w:rPr>
        <w:t xml:space="preserve">Presente. -    </w:t>
      </w:r>
    </w:p>
    <w:p w14:paraId="4E754DAD" w14:textId="77777777" w:rsidR="00E55E9D" w:rsidRPr="00987DCF" w:rsidRDefault="00E55E9D" w:rsidP="0085444D">
      <w:pPr>
        <w:widowControl w:val="0"/>
        <w:rPr>
          <w:rFonts w:ascii="Arial" w:hAnsi="Arial" w:cs="Arial"/>
          <w:sz w:val="20"/>
          <w:szCs w:val="20"/>
        </w:rPr>
      </w:pPr>
    </w:p>
    <w:p w14:paraId="6114EECA" w14:textId="78AAAFA5" w:rsidR="00E55E9D" w:rsidRPr="00987DCF" w:rsidRDefault="00E55E9D" w:rsidP="0085444D">
      <w:pPr>
        <w:widowControl w:val="0"/>
        <w:jc w:val="both"/>
        <w:rPr>
          <w:rFonts w:ascii="Arial" w:hAnsi="Arial" w:cs="Arial"/>
          <w:i/>
          <w:sz w:val="20"/>
          <w:szCs w:val="20"/>
        </w:rPr>
      </w:pPr>
      <w:r w:rsidRPr="00987DCF">
        <w:rPr>
          <w:rFonts w:ascii="Arial" w:hAnsi="Arial" w:cs="Arial"/>
          <w:sz w:val="20"/>
          <w:szCs w:val="20"/>
        </w:rPr>
        <w:t xml:space="preserve">Mediante el presente, </w:t>
      </w:r>
      <w:r w:rsidR="00350535" w:rsidRPr="00987DCF">
        <w:rPr>
          <w:rFonts w:ascii="Arial" w:hAnsi="Arial" w:cs="Arial"/>
          <w:sz w:val="20"/>
          <w:szCs w:val="20"/>
        </w:rPr>
        <w:t>se</w:t>
      </w:r>
      <w:r w:rsidRPr="00987DCF">
        <w:rPr>
          <w:rFonts w:ascii="Arial" w:hAnsi="Arial" w:cs="Arial"/>
          <w:sz w:val="20"/>
          <w:szCs w:val="20"/>
        </w:rPr>
        <w:t xml:space="preserve"> detalla la siguiente EXPERIENCIA EN LA ESPECIALIDAD</w:t>
      </w:r>
      <w:r w:rsidRPr="00987DCF">
        <w:rPr>
          <w:rFonts w:ascii="Arial" w:hAnsi="Arial" w:cs="Arial"/>
          <w:i/>
          <w:sz w:val="20"/>
          <w:szCs w:val="20"/>
        </w:rPr>
        <w:t>:</w:t>
      </w:r>
    </w:p>
    <w:p w14:paraId="7B199B23" w14:textId="77777777" w:rsidR="00E55E9D" w:rsidRPr="00987DCF" w:rsidRDefault="00E55E9D" w:rsidP="0085444D">
      <w:pPr>
        <w:widowControl w:val="0"/>
        <w:jc w:val="both"/>
        <w:rPr>
          <w:rFonts w:ascii="Arial" w:hAnsi="Arial" w:cs="Arial"/>
          <w:i/>
          <w:sz w:val="20"/>
          <w:szCs w:val="20"/>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E55E9D" w:rsidRPr="00987DCF" w14:paraId="792C0095" w14:textId="77777777" w:rsidTr="435E314E">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61932A" w14:textId="77777777" w:rsidR="00E55E9D" w:rsidRPr="00987DCF" w:rsidRDefault="00E55E9D" w:rsidP="0085444D">
            <w:pPr>
              <w:widowControl w:val="0"/>
              <w:jc w:val="center"/>
              <w:rPr>
                <w:rFonts w:ascii="Arial" w:hAnsi="Arial" w:cs="Arial"/>
                <w:b/>
                <w:bCs/>
                <w:sz w:val="16"/>
                <w:szCs w:val="16"/>
              </w:rPr>
            </w:pPr>
            <w:proofErr w:type="spellStart"/>
            <w:r w:rsidRPr="00987DCF">
              <w:rPr>
                <w:rFonts w:ascii="Arial" w:hAnsi="Arial" w:cs="Arial"/>
                <w:b/>
                <w:bCs/>
                <w:sz w:val="16"/>
                <w:szCs w:val="16"/>
              </w:rPr>
              <w:t>Nº</w:t>
            </w:r>
            <w:proofErr w:type="spellEnd"/>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A577910"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CC4D9A"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0C9F147" w14:textId="47213DC9" w:rsidR="00E55E9D" w:rsidRPr="00987DCF" w:rsidRDefault="00E55E9D" w:rsidP="0085444D">
            <w:pPr>
              <w:widowControl w:val="0"/>
              <w:jc w:val="center"/>
              <w:rPr>
                <w:rFonts w:ascii="Arial" w:hAnsi="Arial" w:cs="Arial"/>
                <w:b/>
                <w:sz w:val="16"/>
                <w:szCs w:val="16"/>
                <w:lang w:val="pt-BR"/>
              </w:rPr>
            </w:pPr>
            <w:r w:rsidRPr="00987DCF">
              <w:rPr>
                <w:rFonts w:ascii="Arial" w:hAnsi="Arial" w:cs="Arial"/>
                <w:b/>
                <w:sz w:val="16"/>
                <w:szCs w:val="16"/>
                <w:lang w:val="pt-PT"/>
              </w:rPr>
              <w:t xml:space="preserve">N° </w:t>
            </w:r>
            <w:r w:rsidR="00FE165A" w:rsidRPr="00987DCF">
              <w:rPr>
                <w:rFonts w:ascii="Arial" w:hAnsi="Arial" w:cs="Arial"/>
                <w:b/>
                <w:sz w:val="16"/>
                <w:szCs w:val="16"/>
                <w:lang w:val="pt-PT"/>
              </w:rPr>
              <w:t>CONTRATO O COMPROBANTE DE PAGO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9EC96" w14:textId="54B275DA"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 xml:space="preserve">FECHA DEL CONTRATO O CP </w:t>
            </w:r>
            <w:r w:rsidRPr="00987DCF">
              <w:rPr>
                <w:rFonts w:ascii="Arial" w:hAnsi="Arial" w:cs="Arial"/>
                <w:b/>
                <w:bCs/>
                <w:sz w:val="16"/>
                <w:szCs w:val="16"/>
                <w:vertAlign w:val="superscript"/>
              </w:rPr>
              <w:footnoteReference w:id="1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360E62" w14:textId="77777777" w:rsidR="00E55E9D" w:rsidRPr="00987DCF" w:rsidRDefault="00E55E9D" w:rsidP="0085444D">
            <w:pPr>
              <w:widowControl w:val="0"/>
              <w:jc w:val="center"/>
              <w:rPr>
                <w:rFonts w:ascii="Arial" w:hAnsi="Arial" w:cs="Arial"/>
                <w:b/>
                <w:bCs/>
                <w:sz w:val="16"/>
                <w:szCs w:val="16"/>
              </w:rPr>
            </w:pPr>
            <w:r w:rsidRPr="00987DCF">
              <w:rPr>
                <w:rFonts w:ascii="Arial" w:hAnsi="Arial" w:cs="Arial"/>
                <w:b/>
                <w:bCs/>
                <w:sz w:val="16"/>
                <w:szCs w:val="16"/>
              </w:rPr>
              <w:t>FECHA DE LA CONFORMIDAD DE SER EL CASO</w:t>
            </w:r>
            <w:r w:rsidRPr="00987DCF">
              <w:rPr>
                <w:rFonts w:ascii="Arial" w:hAnsi="Arial" w:cs="Arial"/>
                <w:b/>
                <w:bCs/>
                <w:sz w:val="16"/>
                <w:szCs w:val="16"/>
                <w:vertAlign w:val="superscript"/>
              </w:rPr>
              <w:footnoteReference w:id="1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7D2AD62" w14:textId="77777777" w:rsidR="00E55E9D" w:rsidRPr="00987DCF" w:rsidRDefault="00E55E9D" w:rsidP="0085444D">
            <w:pPr>
              <w:widowControl w:val="0"/>
              <w:jc w:val="center"/>
              <w:rPr>
                <w:rFonts w:ascii="Arial" w:hAnsi="Arial" w:cs="Arial"/>
                <w:b/>
                <w:bCs/>
                <w:sz w:val="16"/>
                <w:szCs w:val="16"/>
              </w:rPr>
            </w:pPr>
            <w:r w:rsidRPr="00987DCF">
              <w:rPr>
                <w:rFonts w:ascii="Arial" w:hAnsi="Arial" w:cs="Arial"/>
                <w:b/>
                <w:bCs/>
                <w:sz w:val="16"/>
                <w:szCs w:val="16"/>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8522BBE"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4F921"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IMPORTE</w:t>
            </w:r>
            <w:r w:rsidRPr="00987DCF">
              <w:rPr>
                <w:rFonts w:ascii="Arial" w:hAnsi="Arial" w:cs="Arial"/>
                <w:b/>
                <w:bCs/>
                <w:sz w:val="16"/>
                <w:szCs w:val="16"/>
                <w:vertAlign w:val="superscript"/>
              </w:rPr>
              <w:footnoteReference w:id="13"/>
            </w:r>
            <w:r w:rsidRPr="00987DCF">
              <w:rPr>
                <w:rFonts w:ascii="Arial" w:hAnsi="Arial" w:cs="Arial"/>
                <w:b/>
                <w:bCs/>
                <w:sz w:val="16"/>
                <w:szCs w:val="16"/>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3B6506A"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TIPO DE CAMBIO VENTA</w:t>
            </w:r>
            <w:r w:rsidRPr="00987DCF">
              <w:rPr>
                <w:rFonts w:ascii="Arial" w:hAnsi="Arial" w:cs="Arial"/>
                <w:b/>
                <w:bCs/>
                <w:sz w:val="16"/>
                <w:szCs w:val="16"/>
                <w:vertAlign w:val="superscript"/>
              </w:rPr>
              <w:footnoteReference w:id="14"/>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37BBC9"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MONTO FACTURADO ACUMULADO</w:t>
            </w:r>
            <w:r w:rsidRPr="00987DCF">
              <w:rPr>
                <w:rFonts w:ascii="Arial" w:hAnsi="Arial" w:cs="Arial"/>
                <w:b/>
                <w:bCs/>
                <w:sz w:val="16"/>
                <w:szCs w:val="16"/>
                <w:vertAlign w:val="superscript"/>
              </w:rPr>
              <w:footnoteReference w:id="15"/>
            </w:r>
            <w:r w:rsidRPr="00987DCF">
              <w:rPr>
                <w:rFonts w:ascii="Arial" w:hAnsi="Arial" w:cs="Arial"/>
                <w:b/>
                <w:bCs/>
                <w:sz w:val="16"/>
                <w:szCs w:val="16"/>
              </w:rPr>
              <w:t xml:space="preserve"> </w:t>
            </w:r>
          </w:p>
        </w:tc>
      </w:tr>
      <w:tr w:rsidR="00E55E9D" w:rsidRPr="00987DCF" w14:paraId="3ECDFB6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81F49E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53638487"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BE005D0"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C4BBD13"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16ACE"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8B1FB4"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34BFF14"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856F11"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02BFFB"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BF419"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203CEC" w14:textId="77777777" w:rsidR="00E55E9D" w:rsidRPr="00987DCF" w:rsidRDefault="00E55E9D" w:rsidP="0085444D">
            <w:pPr>
              <w:widowControl w:val="0"/>
              <w:jc w:val="right"/>
              <w:rPr>
                <w:rFonts w:ascii="Arial" w:hAnsi="Arial" w:cs="Arial"/>
                <w:sz w:val="20"/>
                <w:szCs w:val="20"/>
              </w:rPr>
            </w:pPr>
          </w:p>
        </w:tc>
      </w:tr>
      <w:tr w:rsidR="00E55E9D" w:rsidRPr="00987DCF" w14:paraId="02384F6F"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F329E2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53EACC35"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1A8FF5E"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B59AB7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4BB71"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7C095"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F53E87F"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0B3E3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5E4A94"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5FC2A4"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AF43B" w14:textId="77777777" w:rsidR="00E55E9D" w:rsidRPr="00987DCF" w:rsidRDefault="00E55E9D" w:rsidP="0085444D">
            <w:pPr>
              <w:widowControl w:val="0"/>
              <w:jc w:val="right"/>
              <w:rPr>
                <w:rFonts w:ascii="Arial" w:hAnsi="Arial" w:cs="Arial"/>
                <w:sz w:val="20"/>
                <w:szCs w:val="20"/>
              </w:rPr>
            </w:pPr>
          </w:p>
        </w:tc>
      </w:tr>
      <w:tr w:rsidR="00E55E9D" w:rsidRPr="00987DCF" w14:paraId="7301C53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54BFA30"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0EC9EB5E"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3573D27"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4D1F05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EE88B"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BDE5C"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7FE3C4C"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F5C1762"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9FA66"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7CED6"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6888F" w14:textId="77777777" w:rsidR="00E55E9D" w:rsidRPr="00987DCF" w:rsidRDefault="00E55E9D" w:rsidP="0085444D">
            <w:pPr>
              <w:widowControl w:val="0"/>
              <w:jc w:val="right"/>
              <w:rPr>
                <w:rFonts w:ascii="Arial" w:hAnsi="Arial" w:cs="Arial"/>
                <w:sz w:val="20"/>
                <w:szCs w:val="20"/>
              </w:rPr>
            </w:pPr>
          </w:p>
        </w:tc>
      </w:tr>
      <w:tr w:rsidR="00E55E9D" w:rsidRPr="00987DCF" w14:paraId="2246D03E"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5F7DC13"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30C27994" w14:textId="77777777" w:rsidR="00E55E9D" w:rsidRPr="00987DCF" w:rsidRDefault="00E55E9D" w:rsidP="0085444D">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FBEF0D8"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B2A4C49"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D60BD"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3512CA"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B1ED14F"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509C56"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8A8AE0"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FE8220"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DBCB" w14:textId="77777777" w:rsidR="00E55E9D" w:rsidRPr="00987DCF" w:rsidRDefault="00E55E9D" w:rsidP="0085444D">
            <w:pPr>
              <w:widowControl w:val="0"/>
              <w:jc w:val="right"/>
              <w:rPr>
                <w:rFonts w:ascii="Arial" w:hAnsi="Arial" w:cs="Arial"/>
                <w:sz w:val="20"/>
                <w:szCs w:val="20"/>
              </w:rPr>
            </w:pPr>
          </w:p>
        </w:tc>
      </w:tr>
      <w:tr w:rsidR="00E55E9D" w:rsidRPr="00987DCF" w14:paraId="242A934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1AF97A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185A36FE"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7FC66C5"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8FF6BC3"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34C"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B221F0"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4CCBA2B"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D0EF67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2DE58"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E8B401"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4E62A1" w14:textId="77777777" w:rsidR="00E55E9D" w:rsidRPr="00987DCF" w:rsidRDefault="00E55E9D" w:rsidP="0085444D">
            <w:pPr>
              <w:widowControl w:val="0"/>
              <w:jc w:val="right"/>
              <w:rPr>
                <w:rFonts w:ascii="Arial" w:hAnsi="Arial" w:cs="Arial"/>
                <w:sz w:val="20"/>
                <w:szCs w:val="20"/>
              </w:rPr>
            </w:pPr>
          </w:p>
        </w:tc>
      </w:tr>
      <w:tr w:rsidR="00E55E9D" w:rsidRPr="00987DCF" w14:paraId="5CC2A95A"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060EE00"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71973C5B"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1F35E67"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0796C4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B0DD2"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8E1611"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EF17B3D"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1D71D"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762210"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5B84B"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C1872" w14:textId="77777777" w:rsidR="00E55E9D" w:rsidRPr="00987DCF" w:rsidRDefault="00E55E9D" w:rsidP="0085444D">
            <w:pPr>
              <w:widowControl w:val="0"/>
              <w:jc w:val="right"/>
              <w:rPr>
                <w:rFonts w:ascii="Arial" w:hAnsi="Arial" w:cs="Arial"/>
                <w:sz w:val="20"/>
                <w:szCs w:val="20"/>
              </w:rPr>
            </w:pPr>
          </w:p>
        </w:tc>
      </w:tr>
      <w:tr w:rsidR="00E55E9D" w:rsidRPr="00987DCF" w14:paraId="443B5074"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2E7B6AA"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7E5770D8"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B910D8B"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6C1901A"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1D9A3"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C711CB"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502487A"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3A33ED9"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AECC19"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89694"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567CA" w14:textId="77777777" w:rsidR="00E55E9D" w:rsidRPr="00987DCF" w:rsidRDefault="00E55E9D" w:rsidP="0085444D">
            <w:pPr>
              <w:widowControl w:val="0"/>
              <w:jc w:val="right"/>
              <w:rPr>
                <w:rFonts w:ascii="Arial" w:hAnsi="Arial" w:cs="Arial"/>
                <w:sz w:val="20"/>
                <w:szCs w:val="20"/>
              </w:rPr>
            </w:pPr>
          </w:p>
        </w:tc>
      </w:tr>
      <w:tr w:rsidR="00E55E9D" w:rsidRPr="00987DCF" w14:paraId="1C410D04"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BE6C02D"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7E6740E2"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A310ED4"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712D2D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ED381"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74B016"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2942CFC"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8E9616"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20C253"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CBDF90"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4C896E" w14:textId="77777777" w:rsidR="00E55E9D" w:rsidRPr="00987DCF" w:rsidRDefault="00E55E9D" w:rsidP="0085444D">
            <w:pPr>
              <w:widowControl w:val="0"/>
              <w:jc w:val="right"/>
              <w:rPr>
                <w:rFonts w:ascii="Arial" w:hAnsi="Arial" w:cs="Arial"/>
                <w:sz w:val="20"/>
                <w:szCs w:val="20"/>
              </w:rPr>
            </w:pPr>
          </w:p>
        </w:tc>
      </w:tr>
      <w:tr w:rsidR="00E55E9D" w:rsidRPr="00987DCF" w14:paraId="14939F15"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69D13F2"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5312D4F3"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480444C"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7C8DF2B"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63A02"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C19D9"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AC85960"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196C8D"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662B4C"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7E6CB"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7DA79A" w14:textId="77777777" w:rsidR="00E55E9D" w:rsidRPr="00987DCF" w:rsidRDefault="00E55E9D" w:rsidP="0085444D">
            <w:pPr>
              <w:widowControl w:val="0"/>
              <w:jc w:val="right"/>
              <w:rPr>
                <w:rFonts w:ascii="Arial" w:hAnsi="Arial" w:cs="Arial"/>
                <w:sz w:val="20"/>
                <w:szCs w:val="20"/>
              </w:rPr>
            </w:pPr>
          </w:p>
        </w:tc>
      </w:tr>
      <w:tr w:rsidR="00E55E9D" w:rsidRPr="00987DCF" w14:paraId="0CE8A10E" w14:textId="77777777" w:rsidTr="435E314E">
        <w:trPr>
          <w:cantSplit/>
          <w:trHeight w:val="561"/>
        </w:trPr>
        <w:tc>
          <w:tcPr>
            <w:tcW w:w="588" w:type="dxa"/>
            <w:tcBorders>
              <w:top w:val="nil"/>
              <w:left w:val="single" w:sz="4" w:space="0" w:color="000000" w:themeColor="text1"/>
              <w:bottom w:val="single" w:sz="4" w:space="0" w:color="000000" w:themeColor="text1"/>
              <w:right w:val="nil"/>
            </w:tcBorders>
          </w:tcPr>
          <w:p w14:paraId="7E4A9DD3" w14:textId="77777777" w:rsidR="00E55E9D" w:rsidRPr="00987DCF" w:rsidRDefault="00E55E9D" w:rsidP="0085444D">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0F95A682" w14:textId="77777777" w:rsidR="00E55E9D" w:rsidRPr="00987DCF" w:rsidRDefault="00E55E9D" w:rsidP="0085444D">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7B2190A1" w14:textId="77777777" w:rsidR="00E55E9D" w:rsidRPr="00987DCF" w:rsidRDefault="00E55E9D" w:rsidP="0085444D">
            <w:pPr>
              <w:widowControl w:val="0"/>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vAlign w:val="center"/>
          </w:tcPr>
          <w:p w14:paraId="51B674A9" w14:textId="77777777" w:rsidR="00E55E9D" w:rsidRPr="00987DCF" w:rsidRDefault="00E55E9D" w:rsidP="0085444D">
            <w:pPr>
              <w:widowControl w:val="0"/>
              <w:rPr>
                <w:rFonts w:ascii="Arial" w:hAnsi="Arial" w:cs="Arial"/>
                <w:b/>
              </w:rPr>
            </w:pPr>
            <w:r w:rsidRPr="00987DCF">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6611E" w14:textId="77777777" w:rsidR="00E55E9D" w:rsidRPr="00987DCF" w:rsidRDefault="00E55E9D" w:rsidP="0085444D">
            <w:pPr>
              <w:widowControl w:val="0"/>
              <w:jc w:val="right"/>
              <w:rPr>
                <w:rFonts w:ascii="Arial" w:hAnsi="Arial" w:cs="Arial"/>
                <w:b/>
              </w:rPr>
            </w:pPr>
          </w:p>
        </w:tc>
      </w:tr>
    </w:tbl>
    <w:p w14:paraId="238A1CC3" w14:textId="77777777" w:rsidR="00E55E9D" w:rsidRPr="00987DCF" w:rsidRDefault="00E55E9D" w:rsidP="0085444D">
      <w:pPr>
        <w:widowControl w:val="0"/>
        <w:jc w:val="both"/>
        <w:rPr>
          <w:rFonts w:ascii="Arial" w:hAnsi="Arial" w:cs="Arial"/>
          <w:sz w:val="20"/>
          <w:szCs w:val="20"/>
        </w:rPr>
      </w:pPr>
    </w:p>
    <w:p w14:paraId="047E1EEA" w14:textId="77777777" w:rsidR="00E55E9D" w:rsidRPr="00987DCF" w:rsidRDefault="00E55E9D" w:rsidP="0085444D">
      <w:pPr>
        <w:widowControl w:val="0"/>
        <w:autoSpaceDE w:val="0"/>
        <w:autoSpaceDN w:val="0"/>
        <w:adjustRightInd w:val="0"/>
        <w:jc w:val="both"/>
        <w:rPr>
          <w:rFonts w:ascii="Arial" w:hAnsi="Arial" w:cs="Arial"/>
          <w:b/>
          <w:bCs/>
          <w:sz w:val="20"/>
          <w:szCs w:val="20"/>
          <w:u w:val="single"/>
        </w:rPr>
      </w:pPr>
      <w:r w:rsidRPr="00987DCF">
        <w:rPr>
          <w:rFonts w:ascii="Arial" w:hAnsi="Arial" w:cs="Arial"/>
          <w:b/>
          <w:bCs/>
          <w:sz w:val="20"/>
          <w:szCs w:val="20"/>
          <w:u w:val="single"/>
        </w:rPr>
        <w:t>[CONSIGNAR CIUDAD Y FECHA]</w:t>
      </w:r>
    </w:p>
    <w:p w14:paraId="7574A1B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66CD7DA"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68A18F19"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8FBA82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096F5DA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06895F4" w14:textId="77777777" w:rsidR="00E55E9D" w:rsidRPr="00987DCF" w:rsidRDefault="00E55E9D" w:rsidP="0085444D">
      <w:pPr>
        <w:widowControl w:val="0"/>
        <w:ind w:right="-1"/>
        <w:jc w:val="center"/>
        <w:rPr>
          <w:rFonts w:ascii="Arial" w:hAnsi="Arial" w:cs="Arial"/>
          <w:sz w:val="20"/>
          <w:szCs w:val="20"/>
        </w:rPr>
      </w:pPr>
      <w:r w:rsidRPr="00987DCF">
        <w:rPr>
          <w:rFonts w:ascii="Arial" w:hAnsi="Arial" w:cs="Arial"/>
          <w:sz w:val="20"/>
          <w:szCs w:val="20"/>
        </w:rPr>
        <w:t>………..........................................................</w:t>
      </w:r>
    </w:p>
    <w:p w14:paraId="7B3E1C5A" w14:textId="77777777"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18D29A11" w14:textId="24B7BCE2" w:rsidR="00EE1E3E" w:rsidRPr="00987DCF" w:rsidRDefault="00EE1E3E" w:rsidP="0085444D">
      <w:pPr>
        <w:jc w:val="center"/>
        <w:textAlignment w:val="baseline"/>
        <w:rPr>
          <w:rFonts w:ascii="Arial" w:hAnsi="Arial" w:cs="Arial"/>
          <w:color w:val="000000"/>
          <w:sz w:val="20"/>
          <w:szCs w:val="20"/>
          <w:lang w:val="es-ES"/>
        </w:rPr>
      </w:pPr>
      <w:r w:rsidRPr="00987DCF">
        <w:rPr>
          <w:rFonts w:ascii="Arial" w:hAnsi="Arial" w:cs="Arial"/>
          <w:b/>
          <w:bCs/>
          <w:color w:val="000000"/>
          <w:sz w:val="20"/>
          <w:szCs w:val="20"/>
        </w:rPr>
        <w:t xml:space="preserve">representante legal o </w:t>
      </w:r>
      <w:r w:rsidR="00320022"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780524D0" w14:textId="77777777" w:rsidR="000161ED" w:rsidRPr="00987DCF" w:rsidRDefault="000161ED" w:rsidP="0085444D">
      <w:pPr>
        <w:jc w:val="center"/>
        <w:textAlignment w:val="baseline"/>
        <w:rPr>
          <w:rFonts w:ascii="Segoe UI" w:hAnsi="Segoe UI" w:cs="Segoe UI"/>
          <w:color w:val="000000"/>
          <w:sz w:val="18"/>
          <w:szCs w:val="18"/>
          <w:lang w:val="es-ES"/>
        </w:rPr>
      </w:pPr>
    </w:p>
    <w:p w14:paraId="5DFE5637" w14:textId="77777777" w:rsidR="00E55E9D" w:rsidRPr="00987DCF" w:rsidRDefault="00E55E9D" w:rsidP="0085444D">
      <w:pPr>
        <w:widowControl w:val="0"/>
        <w:jc w:val="center"/>
        <w:rPr>
          <w:rFonts w:ascii="Arial" w:hAnsi="Arial" w:cs="Arial"/>
          <w:b/>
          <w:sz w:val="20"/>
          <w:szCs w:val="20"/>
        </w:rPr>
      </w:pPr>
    </w:p>
    <w:tbl>
      <w:tblPr>
        <w:tblStyle w:val="Tablaconcuadrcula"/>
        <w:tblW w:w="1460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01"/>
      </w:tblGrid>
      <w:tr w:rsidR="00E55E9D" w:rsidRPr="00987DCF" w14:paraId="52D623C6" w14:textId="77777777" w:rsidTr="000161ED">
        <w:trPr>
          <w:trHeight w:val="285"/>
        </w:trPr>
        <w:tc>
          <w:tcPr>
            <w:tcW w:w="14601" w:type="dxa"/>
            <w:tcMar>
              <w:left w:w="105" w:type="dxa"/>
              <w:right w:w="105" w:type="dxa"/>
            </w:tcMar>
            <w:vAlign w:val="center"/>
          </w:tcPr>
          <w:p w14:paraId="013E6C87" w14:textId="77777777" w:rsidR="00E55E9D" w:rsidRPr="00987DCF" w:rsidRDefault="00E55E9D" w:rsidP="0085444D">
            <w:pPr>
              <w:jc w:val="both"/>
              <w:rPr>
                <w:rFonts w:ascii="Arial" w:eastAsia="Arial" w:hAnsi="Arial" w:cs="Arial"/>
                <w:b/>
                <w:color w:val="FF0000"/>
                <w:sz w:val="18"/>
                <w:szCs w:val="18"/>
              </w:rPr>
            </w:pPr>
            <w:r w:rsidRPr="00987DCF">
              <w:rPr>
                <w:rFonts w:ascii="Arial" w:eastAsia="Arial" w:hAnsi="Arial" w:cs="Arial"/>
                <w:b/>
                <w:color w:val="FF0000"/>
                <w:sz w:val="18"/>
                <w:szCs w:val="18"/>
              </w:rPr>
              <w:t>Advertencia</w:t>
            </w:r>
          </w:p>
        </w:tc>
      </w:tr>
      <w:tr w:rsidR="00E55E9D" w:rsidRPr="00987DCF" w14:paraId="0AF21A58" w14:textId="77777777" w:rsidTr="00317F73">
        <w:trPr>
          <w:trHeight w:val="1433"/>
        </w:trPr>
        <w:tc>
          <w:tcPr>
            <w:tcW w:w="14601" w:type="dxa"/>
            <w:tcMar>
              <w:left w:w="105" w:type="dxa"/>
              <w:right w:w="105" w:type="dxa"/>
            </w:tcMar>
          </w:tcPr>
          <w:p w14:paraId="66169229" w14:textId="34DED34D" w:rsidR="00E55E9D" w:rsidRPr="00987DCF" w:rsidRDefault="00E55E9D" w:rsidP="00DC1EE3">
            <w:pPr>
              <w:widowControl w:val="0"/>
              <w:jc w:val="both"/>
              <w:rPr>
                <w:rFonts w:ascii="Arial" w:eastAsia="Arial" w:hAnsi="Arial" w:cs="Arial"/>
                <w:b/>
                <w:color w:val="FF0000"/>
                <w:sz w:val="18"/>
                <w:szCs w:val="18"/>
              </w:rPr>
            </w:pPr>
            <w:r w:rsidRPr="00987DCF">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987DCF">
              <w:rPr>
                <w:rFonts w:ascii="Arial" w:eastAsia="Arial" w:hAnsi="Arial" w:cs="Arial"/>
                <w:color w:val="FF0000"/>
                <w:sz w:val="18"/>
                <w:szCs w:val="18"/>
              </w:rPr>
              <w:t>N°</w:t>
            </w:r>
            <w:proofErr w:type="spellEnd"/>
            <w:r w:rsidRPr="00987DCF">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987DCF">
              <w:rPr>
                <w:rFonts w:ascii="Arial" w:eastAsia="Arial" w:hAnsi="Arial" w:cs="Arial"/>
                <w:color w:val="FF0000"/>
                <w:sz w:val="18"/>
                <w:szCs w:val="18"/>
              </w:rPr>
              <w:t>sustentatoria</w:t>
            </w:r>
            <w:proofErr w:type="spellEnd"/>
            <w:r w:rsidRPr="00987DCF">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acreditar como suya la experiencia de la sociedad incorporada o absorbida, que se extingue producto de la fusión; asimismo, si en virtud de la escisión se transfiere un bloque patrimonial consistente en una línea de negocio completa,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acreditar como suya la experiencia de la sociedad escindida, correspondiente a la línea de negocio transmitida. De esta manera,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emplear la experiencia transmitida, como consecuencia de la reorganización societaria antes descrita, en los futuros </w:t>
            </w:r>
            <w:r w:rsidR="005A1520">
              <w:rPr>
                <w:rFonts w:ascii="Arial" w:eastAsia="Arial" w:hAnsi="Arial" w:cs="Arial"/>
                <w:color w:val="FF0000"/>
                <w:sz w:val="18"/>
                <w:szCs w:val="18"/>
              </w:rPr>
              <w:t xml:space="preserve">contrato </w:t>
            </w:r>
            <w:proofErr w:type="spellStart"/>
            <w:r w:rsidR="005A1520">
              <w:rPr>
                <w:rFonts w:ascii="Arial" w:eastAsia="Arial" w:hAnsi="Arial" w:cs="Arial"/>
                <w:color w:val="FF0000"/>
                <w:sz w:val="18"/>
                <w:szCs w:val="18"/>
              </w:rPr>
              <w:t>menor</w:t>
            </w:r>
            <w:r w:rsidRPr="00987DCF">
              <w:rPr>
                <w:rFonts w:ascii="Arial" w:eastAsia="Arial" w:hAnsi="Arial" w:cs="Arial"/>
                <w:color w:val="FF0000"/>
                <w:sz w:val="18"/>
                <w:szCs w:val="18"/>
              </w:rPr>
              <w:t>s</w:t>
            </w:r>
            <w:proofErr w:type="spellEnd"/>
            <w:r w:rsidRPr="00987DCF">
              <w:rPr>
                <w:rFonts w:ascii="Arial" w:eastAsia="Arial" w:hAnsi="Arial" w:cs="Arial"/>
                <w:color w:val="FF0000"/>
                <w:sz w:val="18"/>
                <w:szCs w:val="18"/>
              </w:rPr>
              <w:t xml:space="preserve"> de selección en los que participe.</w:t>
            </w:r>
          </w:p>
        </w:tc>
      </w:tr>
    </w:tbl>
    <w:p w14:paraId="04E96795" w14:textId="77777777" w:rsidR="00E55E9D" w:rsidRPr="00987DCF" w:rsidRDefault="00E55E9D" w:rsidP="0085444D">
      <w:pPr>
        <w:widowControl w:val="0"/>
        <w:rPr>
          <w:rFonts w:ascii="Arial" w:hAnsi="Arial" w:cs="Arial"/>
          <w:b/>
          <w:sz w:val="20"/>
          <w:szCs w:val="20"/>
        </w:rPr>
        <w:sectPr w:rsidR="00E55E9D" w:rsidRPr="00987DCF" w:rsidSect="00E55E9D">
          <w:headerReference w:type="even" r:id="rId19"/>
          <w:headerReference w:type="default" r:id="rId20"/>
          <w:footerReference w:type="default" r:id="rId21"/>
          <w:headerReference w:type="first" r:id="rId22"/>
          <w:pgSz w:w="16840" w:h="11907" w:orient="landscape" w:code="9"/>
          <w:pgMar w:top="1418" w:right="1418" w:bottom="1701" w:left="1418" w:header="567" w:footer="567" w:gutter="0"/>
          <w:cols w:space="720"/>
          <w:docGrid w:linePitch="360"/>
        </w:sectPr>
      </w:pPr>
    </w:p>
    <w:p w14:paraId="58015E3E" w14:textId="56310D6F" w:rsidR="00E55E9D" w:rsidRPr="00987DCF" w:rsidRDefault="00E55E9D" w:rsidP="0085444D">
      <w:pPr>
        <w:pStyle w:val="Ttulo2"/>
        <w:jc w:val="center"/>
        <w:rPr>
          <w:rFonts w:ascii="Arial" w:hAnsi="Arial" w:cs="Arial"/>
          <w:sz w:val="20"/>
          <w:szCs w:val="20"/>
        </w:rPr>
      </w:pPr>
      <w:bookmarkStart w:id="9" w:name="_Toc210906385"/>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r w:rsidR="5E962A9C" w:rsidRPr="00987DCF">
        <w:rPr>
          <w:rFonts w:ascii="Arial" w:hAnsi="Arial" w:cs="Arial"/>
          <w:color w:val="auto"/>
          <w:sz w:val="20"/>
          <w:szCs w:val="20"/>
        </w:rPr>
        <w:t>4</w:t>
      </w:r>
      <w:bookmarkEnd w:id="9"/>
    </w:p>
    <w:p w14:paraId="47894C03" w14:textId="77777777" w:rsidR="00E55E9D" w:rsidRPr="00987DCF" w:rsidRDefault="00E55E9D" w:rsidP="0085444D">
      <w:pPr>
        <w:widowControl w:val="0"/>
        <w:jc w:val="center"/>
        <w:rPr>
          <w:rFonts w:ascii="Arial" w:hAnsi="Arial" w:cs="Arial"/>
          <w:b/>
          <w:sz w:val="20"/>
          <w:szCs w:val="20"/>
        </w:rPr>
      </w:pPr>
    </w:p>
    <w:p w14:paraId="7935E09C" w14:textId="77777777" w:rsidR="00E55E9D" w:rsidRPr="00987DCF" w:rsidRDefault="00E55E9D" w:rsidP="0085444D">
      <w:pPr>
        <w:widowControl w:val="0"/>
        <w:jc w:val="center"/>
        <w:rPr>
          <w:rFonts w:ascii="Arial" w:hAnsi="Arial" w:cs="Arial"/>
          <w:b/>
          <w:bCs/>
          <w:sz w:val="20"/>
          <w:szCs w:val="20"/>
          <w:lang w:val="es-ES" w:eastAsia="es-ES"/>
        </w:rPr>
      </w:pPr>
      <w:r w:rsidRPr="00987DCF">
        <w:rPr>
          <w:rFonts w:ascii="Arial" w:hAnsi="Arial" w:cs="Arial"/>
          <w:b/>
          <w:bCs/>
          <w:sz w:val="20"/>
          <w:szCs w:val="20"/>
          <w:lang w:val="es-ES" w:eastAsia="es-ES"/>
        </w:rPr>
        <w:t xml:space="preserve">DECLARACIÓN JURADA </w:t>
      </w:r>
    </w:p>
    <w:p w14:paraId="556903BF" w14:textId="77777777" w:rsidR="002E367C" w:rsidRPr="00987DCF" w:rsidRDefault="002E367C" w:rsidP="0085444D">
      <w:pPr>
        <w:widowControl w:val="0"/>
        <w:jc w:val="center"/>
        <w:rPr>
          <w:rFonts w:ascii="Arial" w:hAnsi="Arial" w:cs="Arial"/>
          <w:b/>
          <w:bCs/>
          <w:sz w:val="20"/>
          <w:szCs w:val="20"/>
          <w:lang w:val="es-ES" w:eastAsia="es-ES"/>
        </w:rPr>
      </w:pPr>
    </w:p>
    <w:p w14:paraId="1E7B13A2" w14:textId="77777777" w:rsidR="002E367C" w:rsidRPr="00987DCF" w:rsidRDefault="002E367C" w:rsidP="002E367C">
      <w:pPr>
        <w:ind w:firstLine="426"/>
        <w:jc w:val="center"/>
        <w:rPr>
          <w:rFonts w:ascii="Arial" w:hAnsi="Arial" w:cs="Arial"/>
          <w:b/>
          <w:sz w:val="20"/>
          <w:szCs w:val="20"/>
        </w:rPr>
      </w:pPr>
      <w:r w:rsidRPr="00987DCF">
        <w:rPr>
          <w:rFonts w:ascii="Arial" w:hAnsi="Arial" w:cs="Arial"/>
          <w:b/>
          <w:sz w:val="20"/>
          <w:szCs w:val="20"/>
        </w:rPr>
        <w:t>(NUMERAL 72.3 DEL ARTÍCULO 72 DEL REGLAMENTO)</w:t>
      </w:r>
    </w:p>
    <w:p w14:paraId="24C108A8" w14:textId="77777777" w:rsidR="002E367C" w:rsidRPr="00987DCF" w:rsidRDefault="002E367C" w:rsidP="0085444D">
      <w:pPr>
        <w:widowControl w:val="0"/>
        <w:jc w:val="center"/>
        <w:rPr>
          <w:rFonts w:ascii="Arial" w:hAnsi="Arial" w:cs="Arial"/>
          <w:b/>
          <w:bCs/>
          <w:sz w:val="20"/>
          <w:szCs w:val="20"/>
          <w:lang w:val="es-ES" w:eastAsia="es-ES"/>
        </w:rPr>
      </w:pPr>
    </w:p>
    <w:p w14:paraId="5F3673E5" w14:textId="77777777" w:rsidR="000B731F" w:rsidRPr="00987DCF" w:rsidRDefault="000B731F" w:rsidP="0085444D">
      <w:pPr>
        <w:widowControl w:val="0"/>
        <w:jc w:val="center"/>
        <w:rPr>
          <w:rFonts w:ascii="Arial" w:hAnsi="Arial" w:cs="Arial"/>
          <w:b/>
          <w:bCs/>
          <w:sz w:val="20"/>
          <w:szCs w:val="20"/>
          <w:lang w:val="es-ES" w:eastAsia="es-ES"/>
        </w:rPr>
      </w:pPr>
    </w:p>
    <w:p w14:paraId="0A126EAC" w14:textId="77777777" w:rsidR="00E55E9D" w:rsidRPr="00987DCF" w:rsidRDefault="00E55E9D" w:rsidP="0085444D">
      <w:pPr>
        <w:widowControl w:val="0"/>
        <w:rPr>
          <w:rFonts w:ascii="Arial" w:hAnsi="Arial" w:cs="Arial"/>
          <w:sz w:val="20"/>
          <w:szCs w:val="20"/>
        </w:rPr>
      </w:pPr>
      <w:r w:rsidRPr="00987DCF">
        <w:rPr>
          <w:rFonts w:ascii="Arial" w:hAnsi="Arial" w:cs="Arial"/>
          <w:sz w:val="20"/>
          <w:szCs w:val="20"/>
        </w:rPr>
        <w:t>Señores</w:t>
      </w:r>
    </w:p>
    <w:p w14:paraId="002C817F" w14:textId="77777777" w:rsidR="00E55E9D" w:rsidRPr="00987DCF" w:rsidRDefault="00E55E9D" w:rsidP="0085444D">
      <w:pPr>
        <w:widowControl w:val="0"/>
        <w:jc w:val="both"/>
        <w:rPr>
          <w:rFonts w:ascii="Arial" w:hAnsi="Arial" w:cs="Arial"/>
          <w:b/>
          <w:sz w:val="20"/>
          <w:szCs w:val="20"/>
        </w:rPr>
      </w:pPr>
      <w:r w:rsidRPr="00987DCF">
        <w:rPr>
          <w:rFonts w:ascii="Arial" w:hAnsi="Arial" w:cs="Arial"/>
          <w:b/>
          <w:bCs/>
          <w:sz w:val="20"/>
          <w:szCs w:val="20"/>
        </w:rPr>
        <w:t>EVALUADORES</w:t>
      </w:r>
    </w:p>
    <w:p w14:paraId="345A6C2F" w14:textId="190CEC4A" w:rsidR="00B60B47" w:rsidRPr="00E4053E" w:rsidRDefault="00430C33" w:rsidP="00B60B47">
      <w:pPr>
        <w:widowControl w:val="0"/>
        <w:autoSpaceDE w:val="0"/>
        <w:autoSpaceDN w:val="0"/>
        <w:adjustRightInd w:val="0"/>
        <w:jc w:val="both"/>
        <w:rPr>
          <w:rFonts w:ascii="Arial" w:hAnsi="Arial" w:cs="Arial"/>
          <w:b/>
          <w:bCs/>
          <w:sz w:val="20"/>
          <w:szCs w:val="20"/>
        </w:rPr>
      </w:pPr>
      <w:r w:rsidRPr="00E4053E">
        <w:rPr>
          <w:rFonts w:ascii="Arial" w:hAnsi="Arial" w:cs="Arial"/>
          <w:b/>
          <w:bCs/>
          <w:sz w:val="20"/>
          <w:szCs w:val="20"/>
        </w:rPr>
        <w:t xml:space="preserve">CONTRATO MENOR </w:t>
      </w:r>
      <w:proofErr w:type="spellStart"/>
      <w:r w:rsidRPr="00E4053E">
        <w:rPr>
          <w:rFonts w:ascii="Arial" w:hAnsi="Arial" w:cs="Arial"/>
          <w:b/>
          <w:bCs/>
          <w:sz w:val="20"/>
          <w:szCs w:val="20"/>
        </w:rPr>
        <w:t>N°</w:t>
      </w:r>
      <w:proofErr w:type="spellEnd"/>
      <w:r w:rsidRPr="00E4053E">
        <w:rPr>
          <w:rFonts w:ascii="Arial" w:hAnsi="Arial" w:cs="Arial"/>
          <w:b/>
          <w:bCs/>
          <w:sz w:val="20"/>
          <w:szCs w:val="20"/>
        </w:rPr>
        <w:t xml:space="preserve"> 42-2026-PATPAL-FBB/MML</w:t>
      </w:r>
    </w:p>
    <w:p w14:paraId="6206F93D" w14:textId="5E250540" w:rsidR="00E55E9D" w:rsidRPr="00987DCF" w:rsidRDefault="00B60B47" w:rsidP="000B731F">
      <w:pPr>
        <w:jc w:val="both"/>
        <w:textAlignment w:val="baseline"/>
        <w:rPr>
          <w:rFonts w:ascii="Arial" w:hAnsi="Arial" w:cs="Arial"/>
          <w:sz w:val="20"/>
          <w:szCs w:val="20"/>
        </w:rPr>
      </w:pPr>
      <w:r w:rsidRPr="00987DCF">
        <w:rPr>
          <w:rFonts w:ascii="Arial" w:hAnsi="Arial" w:cs="Arial"/>
          <w:color w:val="000000" w:themeColor="text1"/>
          <w:sz w:val="20"/>
          <w:szCs w:val="20"/>
          <w:lang w:eastAsia="es-PE"/>
        </w:rPr>
        <w:t xml:space="preserve">Presente. -    </w:t>
      </w:r>
    </w:p>
    <w:p w14:paraId="1A34D6DD" w14:textId="67562CE6" w:rsidR="00E55E9D" w:rsidRPr="00987DCF" w:rsidRDefault="00E55E9D" w:rsidP="0085444D">
      <w:pPr>
        <w:widowControl w:val="0"/>
        <w:rPr>
          <w:rFonts w:ascii="Arial" w:hAnsi="Arial" w:cs="Arial"/>
          <w:sz w:val="20"/>
          <w:szCs w:val="20"/>
        </w:rPr>
      </w:pPr>
    </w:p>
    <w:p w14:paraId="2DF4884D" w14:textId="11F23FE1" w:rsidR="001C54B4" w:rsidRPr="00987DCF" w:rsidRDefault="001C54B4" w:rsidP="0085444D">
      <w:pPr>
        <w:pStyle w:val="Textoindependiente"/>
        <w:widowControl w:val="0"/>
        <w:spacing w:after="0"/>
        <w:jc w:val="both"/>
        <w:rPr>
          <w:rFonts w:ascii="Arial" w:hAnsi="Arial" w:cs="Arial"/>
          <w:sz w:val="20"/>
          <w:szCs w:val="20"/>
        </w:rPr>
      </w:pPr>
      <w:r w:rsidRPr="00987DCF">
        <w:rPr>
          <w:rFonts w:ascii="Arial" w:hAnsi="Arial" w:cs="Arial"/>
          <w:sz w:val="20"/>
          <w:szCs w:val="20"/>
        </w:rPr>
        <w:t xml:space="preserve">Mediante el presente el suscrito, </w:t>
      </w:r>
      <w:r w:rsidR="00283D87" w:rsidRPr="00987DCF">
        <w:rPr>
          <w:rFonts w:ascii="Arial" w:hAnsi="Arial" w:cs="Arial"/>
          <w:sz w:val="20"/>
          <w:szCs w:val="20"/>
        </w:rPr>
        <w:t xml:space="preserve">representante legal o común de </w:t>
      </w:r>
      <w:r w:rsidRPr="00987DCF">
        <w:rPr>
          <w:rFonts w:ascii="Arial" w:hAnsi="Arial" w:cs="Arial"/>
          <w:b/>
          <w:bCs/>
          <w:sz w:val="20"/>
          <w:szCs w:val="20"/>
          <w:u w:val="single"/>
        </w:rPr>
        <w:t>[CONSIGNAR PERSONA JURÍDICA</w:t>
      </w:r>
      <w:r w:rsidR="00935124" w:rsidRPr="00987DCF">
        <w:rPr>
          <w:rFonts w:ascii="Arial" w:hAnsi="Arial" w:cs="Arial"/>
          <w:b/>
          <w:bCs/>
          <w:sz w:val="20"/>
          <w:szCs w:val="20"/>
          <w:u w:val="single"/>
        </w:rPr>
        <w:t xml:space="preserve"> O CONSORCIO</w:t>
      </w:r>
      <w:r w:rsidRPr="00987DCF">
        <w:rPr>
          <w:rFonts w:ascii="Arial" w:hAnsi="Arial" w:cs="Arial"/>
          <w:b/>
          <w:bCs/>
          <w:sz w:val="20"/>
          <w:szCs w:val="20"/>
          <w:u w:val="single"/>
        </w:rPr>
        <w:t>],</w:t>
      </w:r>
      <w:r w:rsidRPr="00987DCF">
        <w:rPr>
          <w:rFonts w:ascii="Arial" w:hAnsi="Arial" w:cs="Arial"/>
          <w:sz w:val="20"/>
          <w:szCs w:val="20"/>
        </w:rPr>
        <w:t xml:space="preserve"> declaro que la experiencia que acredito de la empresa</w:t>
      </w:r>
      <w:r w:rsidRPr="00987DCF">
        <w:rPr>
          <w:rFonts w:ascii="Arial" w:hAnsi="Arial" w:cs="Arial"/>
          <w:b/>
          <w:bCs/>
          <w:sz w:val="20"/>
          <w:szCs w:val="20"/>
          <w:u w:val="single"/>
        </w:rPr>
        <w:t xml:space="preserve"> [CONSIGNAR LA DENOMINACIÓN DE LA PERSONA JURÍDICA]</w:t>
      </w:r>
      <w:r w:rsidRPr="00987DCF">
        <w:rPr>
          <w:rFonts w:ascii="Arial" w:hAnsi="Arial" w:cs="Arial"/>
          <w:sz w:val="20"/>
          <w:szCs w:val="20"/>
        </w:rPr>
        <w:t xml:space="preserve"> como consecuencia de una reorganización societaria, no se encuentra en el supuesto establecido en el numeral 72.3 del artículo 72 del Reglamento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32069, Ley General de Contrataciones Públicas, aprobado mediante Decreto Supremo </w:t>
      </w:r>
      <w:proofErr w:type="spellStart"/>
      <w:r w:rsidRPr="00987DCF">
        <w:rPr>
          <w:rFonts w:ascii="Arial" w:hAnsi="Arial" w:cs="Arial"/>
          <w:sz w:val="20"/>
          <w:szCs w:val="20"/>
        </w:rPr>
        <w:t>N°</w:t>
      </w:r>
      <w:proofErr w:type="spellEnd"/>
      <w:r w:rsidRPr="00987DCF">
        <w:rPr>
          <w:rFonts w:ascii="Arial" w:hAnsi="Arial" w:cs="Arial"/>
          <w:sz w:val="20"/>
          <w:szCs w:val="20"/>
        </w:rPr>
        <w:t xml:space="preserve"> 009-2025-EF.   </w:t>
      </w:r>
    </w:p>
    <w:p w14:paraId="6E719930" w14:textId="7E63E8AB" w:rsidR="00E55E9D" w:rsidRPr="00987DCF" w:rsidRDefault="00E55E9D" w:rsidP="0028075D">
      <w:pPr>
        <w:widowControl w:val="0"/>
        <w:ind w:left="284" w:hanging="284"/>
        <w:jc w:val="both"/>
        <w:rPr>
          <w:rFonts w:ascii="Arial" w:hAnsi="Arial" w:cs="Arial"/>
          <w:sz w:val="20"/>
          <w:szCs w:val="20"/>
        </w:rPr>
      </w:pPr>
      <w:r w:rsidRPr="00987DCF">
        <w:rPr>
          <w:rFonts w:ascii="Arial" w:hAnsi="Arial" w:cs="Arial"/>
          <w:sz w:val="20"/>
          <w:szCs w:val="20"/>
          <w:lang w:val="es-ES" w:eastAsia="en-US"/>
        </w:rPr>
        <w:t xml:space="preserve"> </w:t>
      </w:r>
    </w:p>
    <w:p w14:paraId="170EB1BD" w14:textId="77777777" w:rsidR="00E55E9D" w:rsidRPr="00987DCF" w:rsidRDefault="00E55E9D" w:rsidP="0085444D">
      <w:pPr>
        <w:widowControl w:val="0"/>
        <w:autoSpaceDE w:val="0"/>
        <w:autoSpaceDN w:val="0"/>
        <w:adjustRightInd w:val="0"/>
        <w:jc w:val="both"/>
        <w:rPr>
          <w:rFonts w:ascii="Arial" w:hAnsi="Arial" w:cs="Arial"/>
          <w:b/>
          <w:bCs/>
          <w:i/>
          <w:sz w:val="20"/>
          <w:szCs w:val="20"/>
        </w:rPr>
      </w:pPr>
      <w:r w:rsidRPr="00987DCF">
        <w:rPr>
          <w:rFonts w:ascii="Arial" w:hAnsi="Arial" w:cs="Arial"/>
          <w:b/>
          <w:bCs/>
          <w:sz w:val="20"/>
          <w:szCs w:val="20"/>
        </w:rPr>
        <w:t>[</w:t>
      </w:r>
      <w:r w:rsidRPr="00987DCF">
        <w:rPr>
          <w:rFonts w:ascii="Arial" w:hAnsi="Arial" w:cs="Arial"/>
          <w:b/>
          <w:bCs/>
          <w:sz w:val="20"/>
          <w:szCs w:val="20"/>
          <w:u w:val="single"/>
        </w:rPr>
        <w:t>CONSIGNAR CIUDAD Y FECHA</w:t>
      </w:r>
      <w:r w:rsidRPr="00987DCF">
        <w:rPr>
          <w:rFonts w:ascii="Arial" w:hAnsi="Arial" w:cs="Arial"/>
          <w:b/>
          <w:bCs/>
          <w:sz w:val="20"/>
          <w:szCs w:val="20"/>
        </w:rPr>
        <w:t>]</w:t>
      </w:r>
    </w:p>
    <w:p w14:paraId="29C55755"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2B43026"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5A7D43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3285BEA4"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FEF5FEF"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D40432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w:t>
      </w:r>
    </w:p>
    <w:p w14:paraId="4568962E" w14:textId="50B83813"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 xml:space="preserve">Firma, nombres y apellidos del </w:t>
      </w:r>
    </w:p>
    <w:p w14:paraId="58564517" w14:textId="77777777"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representante legal o común, según corresponda</w:t>
      </w:r>
      <w:r w:rsidRPr="00987DCF">
        <w:rPr>
          <w:rFonts w:ascii="Arial" w:hAnsi="Arial" w:cs="Arial"/>
          <w:color w:val="000000"/>
          <w:sz w:val="20"/>
          <w:szCs w:val="20"/>
          <w:lang w:val="es-ES"/>
        </w:rPr>
        <w:t> </w:t>
      </w:r>
    </w:p>
    <w:p w14:paraId="29C6DA1E" w14:textId="77777777" w:rsidR="00E55E9D" w:rsidRPr="00987DCF" w:rsidRDefault="00E55E9D" w:rsidP="0085444D">
      <w:pPr>
        <w:widowControl w:val="0"/>
        <w:jc w:val="both"/>
        <w:rPr>
          <w:rFonts w:ascii="Arial" w:hAnsi="Arial" w:cs="Arial"/>
          <w:sz w:val="20"/>
          <w:szCs w:val="20"/>
        </w:rPr>
      </w:pPr>
    </w:p>
    <w:p w14:paraId="4CAA6F63" w14:textId="77777777" w:rsidR="00E55E9D" w:rsidRPr="00987DCF" w:rsidRDefault="00E55E9D" w:rsidP="0085444D">
      <w:pPr>
        <w:widowControl w:val="0"/>
        <w:jc w:val="both"/>
        <w:rPr>
          <w:rFonts w:ascii="Arial" w:hAnsi="Arial" w:cs="Arial"/>
          <w:sz w:val="20"/>
          <w:szCs w:val="20"/>
        </w:rPr>
      </w:pPr>
    </w:p>
    <w:p w14:paraId="41801589" w14:textId="77777777" w:rsidR="00E55E9D" w:rsidRPr="00987DCF" w:rsidRDefault="00E55E9D" w:rsidP="0085444D">
      <w:pPr>
        <w:widowControl w:val="0"/>
        <w:jc w:val="both"/>
        <w:rPr>
          <w:rFonts w:ascii="Arial" w:hAnsi="Arial" w:cs="Arial"/>
          <w:sz w:val="20"/>
          <w:szCs w:val="20"/>
        </w:rPr>
      </w:pPr>
    </w:p>
    <w:p w14:paraId="69C70A2D" w14:textId="77777777" w:rsidR="00E55E9D" w:rsidRPr="00987DCF" w:rsidRDefault="00E55E9D" w:rsidP="0085444D">
      <w:pPr>
        <w:widowControl w:val="0"/>
        <w:jc w:val="both"/>
        <w:rPr>
          <w:rFonts w:ascii="Arial" w:hAnsi="Arial" w:cs="Arial"/>
          <w:sz w:val="20"/>
          <w:szCs w:val="20"/>
        </w:rPr>
      </w:pPr>
    </w:p>
    <w:p w14:paraId="13DE3F49" w14:textId="77777777" w:rsidR="00E55E9D" w:rsidRPr="00987DCF" w:rsidRDefault="00E55E9D" w:rsidP="0085444D">
      <w:pPr>
        <w:widowControl w:val="0"/>
        <w:jc w:val="both"/>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24C9CD21" w14:textId="77777777" w:rsidTr="00F56B5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02E8C51"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iCs/>
                <w:color w:val="FF0000"/>
                <w:sz w:val="18"/>
                <w:szCs w:val="18"/>
              </w:rPr>
              <w:t>Advertencia</w:t>
            </w:r>
          </w:p>
        </w:tc>
      </w:tr>
      <w:tr w:rsidR="00E55E9D" w:rsidRPr="00987DCF" w14:paraId="6C9CD927" w14:textId="77777777" w:rsidTr="00B00CEB">
        <w:trPr>
          <w:trHeight w:val="1114"/>
        </w:trPr>
        <w:tc>
          <w:tcPr>
            <w:cnfStyle w:val="001000000000" w:firstRow="0" w:lastRow="0" w:firstColumn="1" w:lastColumn="0" w:oddVBand="0" w:evenVBand="0" w:oddHBand="0" w:evenHBand="0" w:firstRowFirstColumn="0" w:firstRowLastColumn="0" w:lastRowFirstColumn="0" w:lastRowLastColumn="0"/>
            <w:tcW w:w="8930" w:type="dxa"/>
          </w:tcPr>
          <w:p w14:paraId="6CCF2C53" w14:textId="5E2391B7" w:rsidR="00E55E9D" w:rsidRPr="00987DCF" w:rsidRDefault="00E55E9D" w:rsidP="00317F73">
            <w:pPr>
              <w:widowControl w:val="0"/>
              <w:jc w:val="both"/>
              <w:rPr>
                <w:b w:val="0"/>
                <w:bCs w:val="0"/>
              </w:rPr>
            </w:pPr>
            <w:r w:rsidRPr="00987DCF">
              <w:rPr>
                <w:rFonts w:ascii="Arial" w:hAnsi="Arial" w:cs="Arial"/>
                <w:b w:val="0"/>
                <w:bCs w:val="0"/>
                <w:iCs/>
                <w:color w:val="FF0000"/>
                <w:sz w:val="18"/>
                <w:szCs w:val="18"/>
              </w:rPr>
              <w:t xml:space="preserve">A efectos de cautelar la veracidad de esta declaración, el postor puede verificar la información de la Relación de Proveedores Sancionados por el Tribunal de Contrataciones Públicas con Sanción Vigente en </w:t>
            </w:r>
            <w:hyperlink r:id="rId23" w:history="1">
              <w:r w:rsidR="007C2752" w:rsidRPr="00987DCF">
                <w:rPr>
                  <w:rStyle w:val="Hipervnculo"/>
                  <w:rFonts w:ascii="Arial" w:hAnsi="Arial" w:cs="Arial"/>
                  <w:b w:val="0"/>
                  <w:bCs w:val="0"/>
                  <w:color w:val="EE0000"/>
                  <w:sz w:val="18"/>
                  <w:szCs w:val="18"/>
                </w:rPr>
                <w:t>https://www.gob.pe/689-relacion-de-proveedores-sancionados-para-contratar-con-elestado</w:t>
              </w:r>
            </w:hyperlink>
          </w:p>
          <w:p w14:paraId="6C129136" w14:textId="77777777" w:rsidR="00317F73" w:rsidRPr="00987DCF" w:rsidRDefault="00317F73" w:rsidP="00317F73">
            <w:pPr>
              <w:widowControl w:val="0"/>
              <w:jc w:val="both"/>
              <w:rPr>
                <w:rFonts w:ascii="Arial" w:hAnsi="Arial" w:cs="Arial"/>
                <w:b w:val="0"/>
                <w:bCs w:val="0"/>
                <w:color w:val="EE0000"/>
                <w:sz w:val="18"/>
                <w:szCs w:val="18"/>
              </w:rPr>
            </w:pPr>
          </w:p>
          <w:p w14:paraId="62E454FA" w14:textId="77777777" w:rsidR="00E55E9D" w:rsidRPr="00987DCF" w:rsidRDefault="00E55E9D" w:rsidP="00317F73">
            <w:pPr>
              <w:widowControl w:val="0"/>
              <w:jc w:val="both"/>
              <w:rPr>
                <w:rFonts w:ascii="Arial" w:hAnsi="Arial" w:cs="Arial"/>
                <w:color w:val="FF0000"/>
                <w:sz w:val="18"/>
                <w:szCs w:val="18"/>
                <w:lang w:val="es-ES"/>
              </w:rPr>
            </w:pPr>
            <w:r w:rsidRPr="00987DCF">
              <w:rPr>
                <w:rFonts w:ascii="Arial" w:hAnsi="Arial" w:cs="Arial"/>
                <w:b w:val="0"/>
                <w:bCs w:val="0"/>
                <w:iCs/>
                <w:color w:val="FF0000"/>
                <w:sz w:val="18"/>
                <w:szCs w:val="18"/>
              </w:rPr>
              <w:t>También le asiste dicha facultad a la dependencia encargada de las contrataciones o al órgano de la entidad contratante al que se le haya asignado la función de verificación de la oferta presentada por el postor ganador de la buena pro.</w:t>
            </w:r>
          </w:p>
        </w:tc>
      </w:tr>
    </w:tbl>
    <w:p w14:paraId="5843A14E" w14:textId="77777777" w:rsidR="00E55E9D" w:rsidRPr="00987DCF" w:rsidRDefault="00E55E9D" w:rsidP="0085444D">
      <w:pPr>
        <w:widowControl w:val="0"/>
        <w:jc w:val="both"/>
        <w:rPr>
          <w:rFonts w:ascii="Arial" w:hAnsi="Arial" w:cs="Arial"/>
          <w:sz w:val="20"/>
          <w:szCs w:val="20"/>
        </w:rPr>
      </w:pPr>
    </w:p>
    <w:p w14:paraId="35901C28" w14:textId="05C7015A" w:rsidR="00430C33" w:rsidRDefault="00430C33">
      <w:pPr>
        <w:rPr>
          <w:rFonts w:ascii="Arial" w:hAnsi="Arial" w:cs="Arial"/>
          <w:strike/>
          <w:sz w:val="20"/>
          <w:szCs w:val="20"/>
          <w:lang w:val="es-ES"/>
        </w:rPr>
      </w:pPr>
    </w:p>
    <w:sectPr w:rsidR="00430C33" w:rsidSect="00940D0C">
      <w:footerReference w:type="default" r:id="rId2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17C69" w14:textId="77777777" w:rsidR="00135730" w:rsidRDefault="00135730">
      <w:r>
        <w:separator/>
      </w:r>
    </w:p>
  </w:endnote>
  <w:endnote w:type="continuationSeparator" w:id="0">
    <w:p w14:paraId="08767EF8" w14:textId="77777777" w:rsidR="00135730" w:rsidRDefault="00135730">
      <w:r>
        <w:continuationSeparator/>
      </w:r>
    </w:p>
  </w:endnote>
  <w:endnote w:type="continuationNotice" w:id="1">
    <w:p w14:paraId="0602DF5E" w14:textId="77777777" w:rsidR="00135730" w:rsidRDefault="00135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15BF" w14:textId="77777777" w:rsidR="00CC353E" w:rsidRDefault="00CC35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9352" w14:textId="77777777" w:rsidR="00CC353E" w:rsidRDefault="00CC353E">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49" behindDoc="0" locked="0" layoutInCell="1" allowOverlap="1" wp14:anchorId="40DE69C6" wp14:editId="2F8CB2B6">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0428913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FEE1794"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0DE69C6" id="Rectángulo 47" o:spid="_x0000_s1026" style="position:absolute;margin-left:0;margin-top:0;width:36pt;height:25.25pt;z-index:251658249;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FEE1794"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48" behindDoc="1" locked="0" layoutInCell="1" allowOverlap="1" wp14:anchorId="43B0CB88" wp14:editId="707CEAF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64411847"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959634193" name="Rectángulo 1959634193"/>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818182" name="Cuadro de texto 92818182"/>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rPr>
                              <w:alias w:val="Fecha"/>
                              <w:tag w:val=""/>
                              <w:id w:val="78701067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3A61C0" w14:textId="52A65D63"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B0CB88" id="Grupo 50" o:spid="_x0000_s1027" style="position:absolute;margin-left:0;margin-top:0;width:36pt;height:9in;z-index:-25165823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61B9DDsDAADwCAAADgAAAAAAAAAAAAAAAAAuAgAAZHJzL2Uyb0RvYy54bWxQSwECLQAU&#10;AAYACAAAACEAvFQ5NtoAAAAFAQAADwAAAAAAAAAAAAAAAACVBQAAZHJzL2Rvd25yZXYueG1sUEsF&#10;BgAAAAAEAAQA8wAAAJwGAAAAAA==&#10;">
              <v:rect id="Rectángulo 195963419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92818182"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78701067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3A61C0" w14:textId="52A65D63"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44368336" w14:textId="77777777" w:rsidR="00CC353E" w:rsidRDefault="00CC353E">
    <w:pPr>
      <w:pStyle w:val="Piedepgina"/>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DD66" w14:textId="77777777" w:rsidR="00CC353E" w:rsidRDefault="00CC353E">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51" behindDoc="0" locked="0" layoutInCell="1" allowOverlap="1" wp14:anchorId="034EAEF2" wp14:editId="7C9A29C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2D46680C"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73</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34EAEF2" id="_x0000_s1030" style="position:absolute;margin-left:0;margin-top:0;width:36pt;height:25.25pt;z-index:251658251;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2D46680C"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73</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50" behindDoc="1" locked="0" layoutInCell="1" allowOverlap="1" wp14:anchorId="41422D36" wp14:editId="22CD40B8">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rPr>
                              <w:alias w:val="Fecha"/>
                              <w:tag w:val=""/>
                              <w:id w:val="189685489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66687A1" w14:textId="5359823E"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1422D36" id="_x0000_s1031" style="position:absolute;margin-left:0;margin-top:0;width:36pt;height:9in;z-index:-25165823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189685489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66687A1" w14:textId="5359823E"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41305ABC" w14:textId="77777777" w:rsidR="00CC353E" w:rsidRDefault="00CC353E">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30EA" w14:textId="77777777" w:rsidR="0046558F" w:rsidRDefault="0046558F">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55" behindDoc="0" locked="0" layoutInCell="1" allowOverlap="1" wp14:anchorId="0067B083" wp14:editId="24EB30E9">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3718650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1E079" w14:textId="77777777" w:rsidR="0046558F" w:rsidRDefault="0046558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8C29B6">
                            <w:rPr>
                              <w:noProof/>
                              <w:color w:val="FFFFFF" w:themeColor="background1"/>
                              <w:sz w:val="28"/>
                              <w:szCs w:val="28"/>
                              <w:lang w:val="es-ES"/>
                            </w:rPr>
                            <w:t>76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7B083" id="_x0000_s1034" style="position:absolute;margin-left:0;margin-top:0;width:36pt;height:25.25pt;z-index:251658255;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1tX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wQeOlvHLBur9vSMO8vR4y68VPukN8+GeORwX&#10;7AJcAeEOD6kBnwQGiZIG3M/3vkd77GLUUtLh+FXU/9gyJyjR3wz295dysYjzmi6p1ShxrzWb1xqz&#10;bS8B+6TEZWN5EtHZBT2K0kH7jJtiHaOiihmOsSu6GcXLkJcCbhou1utkhBNqWbgxj5ZH6MhybNin&#10;/pk5O3R1wHG4hXFQ2fJNc2fb6GlgvQ0gVer8A6sD/zjdqZGGTRTXx+t7sjrsy9UvAA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tAtbV4oCAAB3BQAADgAAAAAAAAAAAAAAAAAuAgAAZHJzL2Uyb0RvYy54bWxQSwECLQAUAAYACAAA&#10;ACEAvzmfXtoAAAADAQAADwAAAAAAAAAAAAAAAADkBAAAZHJzL2Rvd25yZXYueG1sUEsFBgAAAAAE&#10;AAQA8wAAAOsFAAAAAA==&#10;" fillcolor="black [3213]" stroked="f" strokeweight="3pt">
              <v:textbox>
                <w:txbxContent>
                  <w:p w14:paraId="3061E079" w14:textId="77777777" w:rsidR="0046558F" w:rsidRDefault="0046558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8C29B6">
                      <w:rPr>
                        <w:noProof/>
                        <w:color w:val="FFFFFF" w:themeColor="background1"/>
                        <w:sz w:val="28"/>
                        <w:szCs w:val="28"/>
                        <w:lang w:val="es-ES"/>
                      </w:rPr>
                      <w:t>76</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56" behindDoc="1" locked="0" layoutInCell="1" allowOverlap="1" wp14:anchorId="6DC031A3" wp14:editId="013D1E0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650182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583437527" name="Rectángulo 583437527"/>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4598" name="Cuadro de texto 37614598"/>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rPr>
                              <w:alias w:val="Fecha"/>
                              <w:tag w:val=""/>
                              <w:id w:val="-656226606"/>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FEAAC4C" w14:textId="77777777" w:rsidR="0046558F" w:rsidRDefault="0046558F">
                                <w:pPr>
                                  <w:rPr>
                                    <w:color w:val="7F7F7F" w:themeColor="text1" w:themeTint="80"/>
                                  </w:rPr>
                                </w:pPr>
                                <w:r w:rsidRPr="00D47505">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DC031A3" id="_x0000_s1035" style="position:absolute;margin-left:0;margin-top:0;width:36pt;height:9in;z-index:-2516582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lG4LsIMDAACZCgAADgAAAAAAAAAAAAAAAAAuAgAAZHJzL2Uy&#10;b0RvYy54bWxQSwECLQAUAAYACAAAACEAvFQ5NtoAAAAFAQAADwAAAAAAAAAAAAAAAADdBQAAZHJz&#10;L2Rvd25yZXYueG1sUEsFBgAAAAAEAAQA8wAAAOQGAAAAAA==&#10;">
              <v:rect id="Rectángulo 583437527" o:spid="_x0000_s1036"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37614598" o:spid="_x0000_s1037"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656226606"/>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FEAAC4C" w14:textId="77777777" w:rsidR="0046558F" w:rsidRDefault="0046558F">
                          <w:pPr>
                            <w:rPr>
                              <w:color w:val="7F7F7F" w:themeColor="text1" w:themeTint="80"/>
                            </w:rPr>
                          </w:pPr>
                          <w:r w:rsidRPr="00D47505">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0E557B4B" w14:textId="77777777" w:rsidR="0046558F" w:rsidRDefault="0046558F">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AF335" w14:textId="77777777" w:rsidR="00135730" w:rsidRDefault="00135730">
      <w:r>
        <w:separator/>
      </w:r>
    </w:p>
  </w:footnote>
  <w:footnote w:type="continuationSeparator" w:id="0">
    <w:p w14:paraId="4695AFE1" w14:textId="77777777" w:rsidR="00135730" w:rsidRDefault="00135730">
      <w:r>
        <w:continuationSeparator/>
      </w:r>
    </w:p>
  </w:footnote>
  <w:footnote w:type="continuationNotice" w:id="1">
    <w:p w14:paraId="65A2F889" w14:textId="77777777" w:rsidR="00135730" w:rsidRDefault="00135730"/>
  </w:footnote>
  <w:footnote w:id="2">
    <w:p w14:paraId="45097916" w14:textId="35BC0B76" w:rsidR="00CC353E" w:rsidRPr="00987DCF" w:rsidRDefault="00CC353E" w:rsidP="00BB58C4">
      <w:pPr>
        <w:pStyle w:val="Textonotapie"/>
        <w:jc w:val="both"/>
        <w:rPr>
          <w:lang w:val="es-MX"/>
        </w:rPr>
      </w:pPr>
      <w:r w:rsidRPr="00987DCF">
        <w:rPr>
          <w:rStyle w:val="Refdenotaalpie"/>
        </w:rPr>
        <w:footnoteRef/>
      </w:r>
      <w:r w:rsidR="00B710C4" w:rsidRPr="00987DCF">
        <w:t xml:space="preserve"> </w:t>
      </w:r>
      <w:r w:rsidR="00190E20" w:rsidRPr="00987DCF">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w:t>
      </w:r>
      <w:hyperlink r:id="rId1" w:history="1">
        <w:r w:rsidR="00190E20" w:rsidRPr="00987DCF">
          <w:rPr>
            <w:rStyle w:val="Hipervnculo"/>
            <w:rFonts w:ascii="Arial" w:hAnsi="Arial" w:cs="Arial"/>
            <w:color w:val="auto"/>
            <w:sz w:val="16"/>
            <w:szCs w:val="16"/>
          </w:rPr>
          <w:t>http://www2.trabajo.gob.pe/servicios-en-linea-2-2/</w:t>
        </w:r>
      </w:hyperlink>
    </w:p>
  </w:footnote>
  <w:footnote w:id="3">
    <w:p w14:paraId="6FF62B76" w14:textId="337626F5" w:rsidR="00CC353E" w:rsidRPr="00987DCF" w:rsidRDefault="00CC353E" w:rsidP="007F4DA1">
      <w:pPr>
        <w:pStyle w:val="Textonotapie"/>
        <w:ind w:left="168" w:hanging="168"/>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De conformidad con el literal b del numeral 69.1 del artículo 69 y el numeral 57 del Anexo I Definiciones del Reglamento de la Ley </w:t>
      </w:r>
      <w:r w:rsidRPr="00987DCF">
        <w:rPr>
          <w:rFonts w:ascii="Arial" w:hAnsi="Arial" w:cs="Arial"/>
          <w:sz w:val="16"/>
          <w:szCs w:val="16"/>
        </w:rPr>
        <w:t>N° 32069, Ley General de Contrataciones Públicas, aprobado por Decreto Supremo N° 009-2025-EF.</w:t>
      </w:r>
    </w:p>
  </w:footnote>
  <w:footnote w:id="4">
    <w:p w14:paraId="74B2238C" w14:textId="77777777" w:rsidR="00CC353E" w:rsidRPr="00987DCF" w:rsidRDefault="00CC353E" w:rsidP="007F4DA1">
      <w:pPr>
        <w:pStyle w:val="Textonotapie"/>
        <w:ind w:left="182" w:hanging="182"/>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Decreto Legislativo </w:t>
      </w:r>
      <w:r w:rsidRPr="00987DCF">
        <w:rPr>
          <w:rFonts w:ascii="Arial" w:hAnsi="Arial" w:cs="Arial"/>
          <w:sz w:val="16"/>
          <w:szCs w:val="16"/>
        </w:rPr>
        <w:t>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5">
    <w:p w14:paraId="54C60730" w14:textId="60BE58F3" w:rsidR="00CC353E" w:rsidRPr="00987DCF" w:rsidRDefault="00CC353E" w:rsidP="007F4DA1">
      <w:pPr>
        <w:pStyle w:val="Textonotapie"/>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Reglamento de la Ley </w:t>
      </w:r>
      <w:r w:rsidRPr="00987DCF">
        <w:rPr>
          <w:rFonts w:ascii="Arial" w:hAnsi="Arial" w:cs="Arial"/>
          <w:sz w:val="16"/>
          <w:szCs w:val="16"/>
        </w:rPr>
        <w:t>N° 31564:</w:t>
      </w:r>
    </w:p>
    <w:p w14:paraId="710AB069" w14:textId="630A65EF" w:rsidR="00CC353E" w:rsidRPr="00987DCF" w:rsidRDefault="00CC353E" w:rsidP="007F4DA1">
      <w:pPr>
        <w:pStyle w:val="Textonotapie"/>
        <w:ind w:left="168"/>
        <w:jc w:val="both"/>
        <w:rPr>
          <w:rFonts w:ascii="Arial" w:hAnsi="Arial" w:cs="Arial"/>
          <w:b/>
          <w:sz w:val="16"/>
          <w:szCs w:val="16"/>
        </w:rPr>
      </w:pPr>
      <w:r w:rsidRPr="00987DCF">
        <w:rPr>
          <w:rFonts w:ascii="Arial" w:hAnsi="Arial" w:cs="Arial"/>
          <w:b/>
          <w:sz w:val="16"/>
          <w:szCs w:val="16"/>
        </w:rPr>
        <w:t>Artículo 24.- Inhabilitación de ex funcionarios, ex servidores públicos, empresas e instituciones privadas</w:t>
      </w:r>
    </w:p>
    <w:p w14:paraId="0F699B37" w14:textId="2F55E0FD" w:rsidR="00CC353E" w:rsidRPr="00987DCF" w:rsidRDefault="00CC353E" w:rsidP="007F4DA1">
      <w:pPr>
        <w:pStyle w:val="Textonotapie"/>
        <w:ind w:left="168"/>
        <w:jc w:val="both"/>
        <w:rPr>
          <w:rFonts w:ascii="Arial" w:hAnsi="Arial" w:cs="Arial"/>
          <w:sz w:val="16"/>
          <w:szCs w:val="16"/>
          <w:lang w:val="es-MX"/>
        </w:rPr>
      </w:pPr>
      <w:r w:rsidRPr="00987DCF">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6">
    <w:p w14:paraId="617455BC" w14:textId="2620F104" w:rsidR="00CC353E" w:rsidRPr="00987DCF" w:rsidRDefault="00CC353E" w:rsidP="007F4DA1">
      <w:pPr>
        <w:pStyle w:val="Textonotapie"/>
        <w:ind w:left="196" w:hanging="196"/>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CF2FA8" w:rsidRPr="00CF2FA8">
        <w:rPr>
          <w:rFonts w:ascii="Arial" w:hAnsi="Arial" w:cs="Arial"/>
          <w:sz w:val="16"/>
          <w:szCs w:val="16"/>
          <w:lang w:val="es-MX"/>
        </w:rPr>
        <w:t>Conforme a lo establecido en el literal d) del numeral 68.1 del artículo 68 de la Ley General de Contrataciones Públicas, así como en el literal d) del artículo 274 de su Reglamento:</w:t>
      </w:r>
    </w:p>
    <w:p w14:paraId="4709F572"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b/>
          <w:sz w:val="16"/>
          <w:szCs w:val="16"/>
        </w:rPr>
        <w:t>Artículo 68. Resolución del contrato</w:t>
      </w:r>
    </w:p>
    <w:p w14:paraId="641A02AF"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sz w:val="16"/>
          <w:szCs w:val="16"/>
        </w:rPr>
        <w:t xml:space="preserve">68.1. Cualquiera de las partes puede resolver, total o parcialmente, el contrato en los siguientes supuestos: </w:t>
      </w:r>
    </w:p>
    <w:p w14:paraId="54E5DF78"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sz w:val="16"/>
          <w:szCs w:val="16"/>
        </w:rPr>
        <w:t>d) Por incumplimiento de la cláusula anticorrupción.</w:t>
      </w:r>
    </w:p>
    <w:p w14:paraId="11BAEE04" w14:textId="77777777" w:rsidR="00CC353E" w:rsidRPr="00987DCF" w:rsidRDefault="00CC353E" w:rsidP="007F4DA1">
      <w:pPr>
        <w:pStyle w:val="Textonotapie"/>
        <w:ind w:left="142"/>
        <w:jc w:val="both"/>
        <w:rPr>
          <w:rFonts w:ascii="Arial" w:hAnsi="Arial" w:cs="Arial"/>
          <w:sz w:val="16"/>
          <w:szCs w:val="16"/>
        </w:rPr>
      </w:pPr>
      <w:r w:rsidRPr="00987DCF">
        <w:rPr>
          <w:rFonts w:ascii="Arial" w:hAnsi="Arial" w:cs="Arial"/>
          <w:b/>
          <w:sz w:val="16"/>
          <w:szCs w:val="16"/>
        </w:rPr>
        <w:t>Artículo 274. Causales de exclusión de proveedores adjudicatarios de los catálogos electrónicos de acuerdo marco</w:t>
      </w:r>
      <w:r w:rsidRPr="00987DCF">
        <w:rPr>
          <w:rFonts w:ascii="Arial" w:hAnsi="Arial" w:cs="Arial"/>
          <w:sz w:val="16"/>
          <w:szCs w:val="16"/>
        </w:rPr>
        <w:t xml:space="preserve"> </w:t>
      </w:r>
    </w:p>
    <w:p w14:paraId="4B49C6C0" w14:textId="77777777" w:rsidR="00CC353E" w:rsidRPr="00987DCF" w:rsidRDefault="00CC353E" w:rsidP="007F4DA1">
      <w:pPr>
        <w:pStyle w:val="Textonotapie"/>
        <w:ind w:left="142"/>
        <w:jc w:val="both"/>
        <w:rPr>
          <w:rFonts w:ascii="Arial" w:hAnsi="Arial" w:cs="Arial"/>
          <w:sz w:val="16"/>
          <w:szCs w:val="16"/>
        </w:rPr>
      </w:pPr>
      <w:r w:rsidRPr="00987DCF">
        <w:rPr>
          <w:rFonts w:ascii="Arial" w:hAnsi="Arial" w:cs="Arial"/>
          <w:sz w:val="16"/>
          <w:szCs w:val="16"/>
        </w:rPr>
        <w:t>Un proveedor adjudicatario es excluido de los Catálogos Electrónicos de Acuerdo Marco, en los siguientes casos:</w:t>
      </w:r>
    </w:p>
    <w:p w14:paraId="685A8F89" w14:textId="77777777" w:rsidR="00CC353E" w:rsidRPr="00987DCF" w:rsidRDefault="00CC353E" w:rsidP="007F4DA1">
      <w:pPr>
        <w:pStyle w:val="Textonotapie"/>
        <w:ind w:left="142"/>
        <w:jc w:val="both"/>
        <w:rPr>
          <w:rFonts w:ascii="Arial" w:hAnsi="Arial" w:cs="Arial"/>
          <w:sz w:val="16"/>
          <w:szCs w:val="16"/>
          <w:lang w:val="es-MX"/>
        </w:rPr>
      </w:pPr>
      <w:r w:rsidRPr="00987DCF">
        <w:rPr>
          <w:rFonts w:ascii="Arial" w:hAnsi="Arial" w:cs="Arial"/>
          <w:sz w:val="16"/>
          <w:szCs w:val="16"/>
        </w:rPr>
        <w:t>d) Por incumplimiento de la cláusula anticorrupción y antisoborno.</w:t>
      </w:r>
    </w:p>
  </w:footnote>
  <w:footnote w:id="7">
    <w:p w14:paraId="43A5D0C7" w14:textId="6A0EC81F" w:rsidR="00CC353E" w:rsidRPr="00987DCF" w:rsidRDefault="00CC353E" w:rsidP="006F2810">
      <w:pPr>
        <w:ind w:left="142" w:hanging="142"/>
        <w:jc w:val="both"/>
        <w:rPr>
          <w:rFonts w:ascii="Arial" w:eastAsia="Arial" w:hAnsi="Arial" w:cs="Arial"/>
          <w:b/>
          <w:color w:val="000000" w:themeColor="text1"/>
          <w:sz w:val="16"/>
          <w:szCs w:val="16"/>
        </w:rPr>
      </w:pPr>
      <w:r w:rsidRPr="00987DCF">
        <w:rPr>
          <w:rStyle w:val="Refdenotaalpie"/>
          <w:rFonts w:ascii="Arial" w:hAnsi="Arial" w:cs="Arial"/>
          <w:sz w:val="16"/>
          <w:szCs w:val="16"/>
        </w:rPr>
        <w:footnoteRef/>
      </w:r>
      <w:r w:rsidR="006F2810" w:rsidRPr="00987DCF">
        <w:rPr>
          <w:rFonts w:ascii="Arial" w:eastAsia="Arial" w:hAnsi="Arial" w:cs="Arial"/>
          <w:color w:val="000000" w:themeColor="text1"/>
          <w:sz w:val="16"/>
          <w:szCs w:val="16"/>
        </w:rPr>
        <w:t xml:space="preserve">El alcance de este numeral no limita o restringe la promoción de productos y/o servicios como parte de las actividades económicas de los particulares, siempre que se encuentren permitidas de manera expresa en una norma legal, como la Ley </w:t>
      </w:r>
      <w:r w:rsidR="006F2810" w:rsidRPr="00987DCF">
        <w:rPr>
          <w:rFonts w:ascii="Arial" w:eastAsia="Arial" w:hAnsi="Arial" w:cs="Arial"/>
          <w:color w:val="000000" w:themeColor="text1"/>
          <w:sz w:val="16"/>
          <w:szCs w:val="16"/>
        </w:rPr>
        <w:t xml:space="preserve">N° 29459, Ley de los productos farmacéuticos, dispositivos médicos y productos sanitarios. </w:t>
      </w:r>
    </w:p>
  </w:footnote>
  <w:footnote w:id="8">
    <w:p w14:paraId="6D353726" w14:textId="77777777" w:rsidR="00A626A1" w:rsidRPr="00987DCF" w:rsidRDefault="00CC353E" w:rsidP="00A626A1">
      <w:pPr>
        <w:pStyle w:val="Textonotapie"/>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A626A1" w:rsidRPr="00987DCF">
        <w:rPr>
          <w:rFonts w:ascii="Arial" w:hAnsi="Arial" w:cs="Arial"/>
          <w:bCs/>
          <w:sz w:val="16"/>
          <w:szCs w:val="16"/>
        </w:rPr>
        <w:t>Artículo 92. Culminación de la fase de selección, del</w:t>
      </w:r>
      <w:r w:rsidR="00A626A1" w:rsidRPr="00987DCF">
        <w:rPr>
          <w:rFonts w:ascii="Arial" w:hAnsi="Arial" w:cs="Arial"/>
          <w:sz w:val="16"/>
          <w:szCs w:val="16"/>
        </w:rPr>
        <w:t xml:space="preserve"> Decreto Supremo N°009-2025-EF:</w:t>
      </w:r>
    </w:p>
    <w:p w14:paraId="2D91AD62" w14:textId="77777777" w:rsidR="00A626A1" w:rsidRPr="00987DCF" w:rsidRDefault="00A626A1" w:rsidP="00A626A1">
      <w:pPr>
        <w:pStyle w:val="Textonotapie"/>
        <w:ind w:left="142" w:hanging="142"/>
        <w:jc w:val="both"/>
        <w:rPr>
          <w:rFonts w:ascii="Arial" w:hAnsi="Arial" w:cs="Arial"/>
          <w:sz w:val="16"/>
          <w:szCs w:val="16"/>
        </w:rPr>
      </w:pPr>
      <w:r w:rsidRPr="00987DCF">
        <w:rPr>
          <w:rFonts w:ascii="Arial" w:hAnsi="Arial" w:cs="Arial"/>
          <w:sz w:val="16"/>
          <w:szCs w:val="16"/>
        </w:rPr>
        <w:t xml:space="preserve">   “La fase de selección culmina cuando:</w:t>
      </w:r>
    </w:p>
    <w:p w14:paraId="48B556C0" w14:textId="77777777" w:rsidR="00A626A1"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Se perfecciona el contrato.</w:t>
      </w:r>
    </w:p>
    <w:p w14:paraId="66942030" w14:textId="77777777" w:rsidR="006F2810"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Se cancela el procedimiento de selección.</w:t>
      </w:r>
    </w:p>
    <w:p w14:paraId="6945F496" w14:textId="78E79034" w:rsidR="00CC353E"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No se perfeccione el contrato por los supuestos establecidos en el numeral 86.2 del artículo 86 y numeral 91.2 del artículo 91.”</w:t>
      </w:r>
    </w:p>
  </w:footnote>
  <w:footnote w:id="9">
    <w:p w14:paraId="3BC51CE6" w14:textId="6CAA88F8" w:rsidR="00CC353E" w:rsidRPr="00987DCF" w:rsidRDefault="00CC353E" w:rsidP="00F26022">
      <w:pPr>
        <w:pStyle w:val="Textonotapie"/>
        <w:spacing w:after="80"/>
        <w:ind w:left="142" w:hanging="142"/>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0">
    <w:p w14:paraId="4F51137B" w14:textId="18C8AEBF" w:rsidR="00CC353E" w:rsidRPr="00987DCF" w:rsidRDefault="00CC353E" w:rsidP="00E44BA2">
      <w:pPr>
        <w:pStyle w:val="Textonotapie"/>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w:t>
      </w:r>
      <w:r w:rsidRPr="00987DCF">
        <w:rPr>
          <w:rFonts w:ascii="Arial" w:hAnsi="Arial" w:cs="Arial"/>
          <w:sz w:val="16"/>
          <w:szCs w:val="16"/>
          <w:lang w:val="es-MX"/>
        </w:rPr>
        <w:t xml:space="preserve">Artículo 69 del Reglamento de la Ley </w:t>
      </w:r>
      <w:r w:rsidRPr="00987DCF">
        <w:rPr>
          <w:rFonts w:ascii="Arial" w:hAnsi="Arial" w:cs="Arial"/>
          <w:sz w:val="16"/>
          <w:szCs w:val="16"/>
          <w:lang w:val="es-MX"/>
        </w:rPr>
        <w:t>N° 32069, Ley General de Contrataciones Públicas, aprobado por Decreto Supremo N° 009-2025-EF.</w:t>
      </w:r>
    </w:p>
  </w:footnote>
  <w:footnote w:id="11">
    <w:p w14:paraId="314E0238" w14:textId="6568874C"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875132" w:rsidRPr="00987DCF">
        <w:rPr>
          <w:rFonts w:ascii="Arial" w:hAnsi="Arial" w:cs="Arial"/>
          <w:sz w:val="16"/>
          <w:szCs w:val="16"/>
        </w:rPr>
        <w:t>Se refiere a la fecha del perfeccionamiento del contrato (documento que lo contiene y orden de compra)</w:t>
      </w:r>
    </w:p>
  </w:footnote>
  <w:footnote w:id="12">
    <w:p w14:paraId="610CFF09" w14:textId="106C48E4"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Únicamente, cuando la fecha del perfeccionamiento del contrato sea previa a los diez años anteriores a la fecha de presentación de ofertas, caso en el cual el postor debe acreditar que la conformidad se emitió dentro de dicho periodo.  </w:t>
      </w:r>
    </w:p>
  </w:footnote>
  <w:footnote w:id="13">
    <w:p w14:paraId="24A979BA" w14:textId="25351135"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Se refiere al monto del contrato ejecutado incluido adicionales y reducciones, de ser el caso.</w:t>
      </w:r>
      <w:r w:rsidRPr="00987DCF">
        <w:rPr>
          <w:rFonts w:ascii="Arial" w:hAnsi="Arial" w:cs="Arial"/>
          <w:color w:val="FF0000"/>
          <w:sz w:val="16"/>
          <w:szCs w:val="16"/>
        </w:rPr>
        <w:t xml:space="preserve"> </w:t>
      </w:r>
    </w:p>
  </w:footnote>
  <w:footnote w:id="14">
    <w:p w14:paraId="31F40E01" w14:textId="44E837D6"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El tipo de cambio venta debe corresponder al publicado por la </w:t>
      </w:r>
      <w:r w:rsidR="00251D3D" w:rsidRPr="00987DCF">
        <w:rPr>
          <w:rFonts w:ascii="Arial" w:hAnsi="Arial" w:cs="Arial"/>
          <w:sz w:val="16"/>
          <w:szCs w:val="16"/>
        </w:rPr>
        <w:t>SBS a la fecha del documento con el cual se acredita la experiencia.</w:t>
      </w:r>
    </w:p>
  </w:footnote>
  <w:footnote w:id="15">
    <w:p w14:paraId="089FC2F6" w14:textId="19554536"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B322" w14:textId="6AF6C212" w:rsidR="00CC353E" w:rsidRPr="00116925" w:rsidRDefault="00CC353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CE00FAB" w14:textId="77777777" w:rsidR="00CC353E" w:rsidRDefault="00CC353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B78B2" w14:textId="380DD663" w:rsidR="00CC353E" w:rsidRPr="002E2A8C" w:rsidRDefault="00CC353E" w:rsidP="00DC328E">
    <w:pPr>
      <w:jc w:val="both"/>
      <w:rPr>
        <w:rFonts w:ascii="Arial" w:hAnsi="Arial" w:cs="Arial"/>
        <w:i/>
        <w:sz w:val="18"/>
        <w:szCs w:val="18"/>
      </w:rPr>
    </w:pPr>
    <w:r w:rsidRPr="002E2A8C">
      <w:rPr>
        <w:rFonts w:ascii="Arial" w:hAnsi="Arial" w:cs="Arial"/>
        <w:i/>
        <w:sz w:val="18"/>
        <w:szCs w:val="18"/>
      </w:rPr>
      <w:t>[NOMBRE DE LA ENTIDAD</w:t>
    </w:r>
    <w:r w:rsidR="00B15519">
      <w:rPr>
        <w:rFonts w:ascii="Arial" w:hAnsi="Arial" w:cs="Arial"/>
        <w:i/>
        <w:sz w:val="18"/>
        <w:szCs w:val="18"/>
      </w:rPr>
      <w:t xml:space="preserve"> CONTRATANTE</w:t>
    </w:r>
    <w:r w:rsidRPr="002E2A8C">
      <w:rPr>
        <w:rFonts w:ascii="Arial" w:hAnsi="Arial" w:cs="Arial"/>
        <w:i/>
        <w:sz w:val="18"/>
        <w:szCs w:val="18"/>
      </w:rPr>
      <w:t>]</w:t>
    </w:r>
  </w:p>
  <w:p w14:paraId="7E121E33" w14:textId="6552D506" w:rsidR="00CC353E" w:rsidRDefault="00CC353E" w:rsidP="00DC328E">
    <w:pPr>
      <w:pStyle w:val="Encabezado"/>
      <w:pBdr>
        <w:bottom w:val="single" w:sz="4" w:space="1" w:color="auto"/>
      </w:pBdr>
    </w:pPr>
    <w:r w:rsidRPr="002E2A8C">
      <w:rPr>
        <w:rFonts w:ascii="Arial" w:hAnsi="Arial" w:cs="Arial"/>
        <w:i/>
        <w:sz w:val="18"/>
        <w:szCs w:val="18"/>
      </w:rPr>
      <w:t>[NOMENCLATURA DEL PROCEDIMIENTO DE SELECCIÓN]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43D52" w14:textId="317B86FF" w:rsidR="008E6EAA" w:rsidRDefault="008E6EA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4F1C" w14:textId="06B10D76" w:rsidR="00CC353E" w:rsidRPr="00116925" w:rsidRDefault="00CC353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4FBBB4D2" w14:textId="77777777" w:rsidR="00CC353E" w:rsidRDefault="00CC353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7C1A" w14:textId="09FA4834" w:rsidR="00CC353E" w:rsidRPr="005B34FF" w:rsidRDefault="00CC353E" w:rsidP="00DC328E">
    <w:pPr>
      <w:jc w:val="both"/>
      <w:rPr>
        <w:rFonts w:ascii="Arial" w:hAnsi="Arial" w:cs="Arial"/>
        <w:i/>
        <w:sz w:val="18"/>
        <w:szCs w:val="18"/>
      </w:rPr>
    </w:pPr>
    <w:r w:rsidRPr="005B34FF">
      <w:rPr>
        <w:rFonts w:ascii="Arial" w:hAnsi="Arial" w:cs="Arial"/>
        <w:i/>
        <w:sz w:val="18"/>
        <w:szCs w:val="18"/>
      </w:rPr>
      <w:t>[NOMBRE DE LA ENTIDAD</w:t>
    </w:r>
    <w:r w:rsidR="009910A8">
      <w:rPr>
        <w:rFonts w:ascii="Arial" w:hAnsi="Arial" w:cs="Arial"/>
        <w:i/>
        <w:sz w:val="18"/>
        <w:szCs w:val="18"/>
      </w:rPr>
      <w:t xml:space="preserve"> CONTRATANTE</w:t>
    </w:r>
    <w:r w:rsidRPr="005B34FF">
      <w:rPr>
        <w:rFonts w:ascii="Arial" w:hAnsi="Arial" w:cs="Arial"/>
        <w:i/>
        <w:sz w:val="18"/>
        <w:szCs w:val="18"/>
      </w:rPr>
      <w:t>]</w:t>
    </w:r>
  </w:p>
  <w:p w14:paraId="6500B328" w14:textId="7F9FDB2E" w:rsidR="00CC353E" w:rsidRDefault="00CC353E" w:rsidP="00DC328E">
    <w:pPr>
      <w:pStyle w:val="Encabezado"/>
      <w:pBdr>
        <w:bottom w:val="single" w:sz="4" w:space="1" w:color="auto"/>
      </w:pBdr>
    </w:pPr>
    <w:r w:rsidRPr="005B34FF">
      <w:rPr>
        <w:rFonts w:ascii="Arial" w:hAnsi="Arial" w:cs="Arial"/>
        <w:i/>
        <w:sz w:val="18"/>
        <w:szCs w:val="18"/>
      </w:rPr>
      <w:t>[NOMENCLATURA DEL PROCEDIMIENTO DE SELECCIÓN]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126C" w14:textId="286A0791" w:rsidR="008E6EAA" w:rsidRDefault="008E6EAA">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2E9C8356"/>
    <w:lvl w:ilvl="0" w:tplc="206A0E2E">
      <w:start w:val="1"/>
      <w:numFmt w:val="lowerLetter"/>
      <w:lvlText w:val="%1)"/>
      <w:lvlJc w:val="left"/>
      <w:pPr>
        <w:ind w:left="1068" w:hanging="360"/>
      </w:pPr>
      <w:rPr>
        <w:rFonts w:cs="Times New Roman"/>
        <w:b w:val="0"/>
        <w:i w:val="0"/>
        <w:iCs/>
        <w:color w:val="auto"/>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5287EAA"/>
    <w:multiLevelType w:val="hybridMultilevel"/>
    <w:tmpl w:val="0AE414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63415D5"/>
    <w:multiLevelType w:val="multilevel"/>
    <w:tmpl w:val="86027CD0"/>
    <w:lvl w:ilvl="0">
      <w:start w:val="2"/>
      <w:numFmt w:val="decimal"/>
      <w:lvlText w:val="%1."/>
      <w:lvlJc w:val="left"/>
      <w:pPr>
        <w:ind w:left="360" w:hanging="360"/>
      </w:pPr>
      <w:rPr>
        <w:rFonts w:ascii="Arial" w:hAnsi="Arial" w:hint="default"/>
        <w:b/>
        <w:i w:val="0"/>
        <w:color w:val="auto"/>
        <w:sz w:val="20"/>
      </w:rPr>
    </w:lvl>
    <w:lvl w:ilvl="1">
      <w:start w:val="1"/>
      <w:numFmt w:val="decimal"/>
      <w:lvlText w:val="%1.%2."/>
      <w:lvlJc w:val="left"/>
      <w:pPr>
        <w:ind w:left="720" w:hanging="720"/>
      </w:pPr>
      <w:rPr>
        <w:rFonts w:ascii="Arial" w:hAnsi="Arial" w:hint="default"/>
        <w:b/>
        <w:i w:val="0"/>
        <w:color w:val="auto"/>
        <w:sz w:val="20"/>
      </w:rPr>
    </w:lvl>
    <w:lvl w:ilvl="2">
      <w:start w:val="1"/>
      <w:numFmt w:val="lowerLetter"/>
      <w:lvlText w:val="%1.%2.%3."/>
      <w:lvlJc w:val="left"/>
      <w:pPr>
        <w:ind w:left="720" w:hanging="720"/>
      </w:pPr>
      <w:rPr>
        <w:rFonts w:ascii="Arial" w:hAnsi="Arial" w:hint="default"/>
        <w:b/>
        <w:i w:val="0"/>
        <w:color w:val="auto"/>
        <w:sz w:val="20"/>
      </w:rPr>
    </w:lvl>
    <w:lvl w:ilvl="3">
      <w:start w:val="1"/>
      <w:numFmt w:val="decimal"/>
      <w:lvlText w:val="%1.%2.%3.%4."/>
      <w:lvlJc w:val="left"/>
      <w:pPr>
        <w:ind w:left="1080" w:hanging="1080"/>
      </w:pPr>
      <w:rPr>
        <w:rFonts w:ascii="Arial" w:hAnsi="Arial" w:hint="default"/>
        <w:b/>
        <w:i w:val="0"/>
        <w:color w:val="auto"/>
        <w:sz w:val="20"/>
      </w:rPr>
    </w:lvl>
    <w:lvl w:ilvl="4">
      <w:start w:val="1"/>
      <w:numFmt w:val="decimal"/>
      <w:lvlText w:val="%1.%2.%3.%4.%5."/>
      <w:lvlJc w:val="left"/>
      <w:pPr>
        <w:ind w:left="1080" w:hanging="1080"/>
      </w:pPr>
      <w:rPr>
        <w:rFonts w:ascii="Arial" w:hAnsi="Arial" w:hint="default"/>
        <w:b/>
        <w:i w:val="0"/>
        <w:color w:val="auto"/>
        <w:sz w:val="20"/>
      </w:rPr>
    </w:lvl>
    <w:lvl w:ilvl="5">
      <w:start w:val="1"/>
      <w:numFmt w:val="decimal"/>
      <w:lvlText w:val="%1.%2.%3.%4.%5.%6."/>
      <w:lvlJc w:val="left"/>
      <w:pPr>
        <w:ind w:left="1440" w:hanging="1440"/>
      </w:pPr>
      <w:rPr>
        <w:rFonts w:ascii="Arial" w:hAnsi="Arial" w:hint="default"/>
        <w:b/>
        <w:i w:val="0"/>
        <w:color w:val="auto"/>
        <w:sz w:val="20"/>
      </w:rPr>
    </w:lvl>
    <w:lvl w:ilvl="6">
      <w:start w:val="1"/>
      <w:numFmt w:val="decimal"/>
      <w:lvlText w:val="%1.%2.%3.%4.%5.%6.%7."/>
      <w:lvlJc w:val="left"/>
      <w:pPr>
        <w:ind w:left="1440" w:hanging="1440"/>
      </w:pPr>
      <w:rPr>
        <w:rFonts w:ascii="Arial" w:hAnsi="Arial" w:hint="default"/>
        <w:b/>
        <w:i w:val="0"/>
        <w:color w:val="auto"/>
        <w:sz w:val="20"/>
      </w:rPr>
    </w:lvl>
    <w:lvl w:ilvl="7">
      <w:start w:val="1"/>
      <w:numFmt w:val="decimal"/>
      <w:lvlText w:val="%1.%2.%3.%4.%5.%6.%7.%8."/>
      <w:lvlJc w:val="left"/>
      <w:pPr>
        <w:ind w:left="1800" w:hanging="1800"/>
      </w:pPr>
      <w:rPr>
        <w:rFonts w:ascii="Arial" w:hAnsi="Arial" w:hint="default"/>
        <w:b/>
        <w:i w:val="0"/>
        <w:color w:val="auto"/>
        <w:sz w:val="20"/>
      </w:rPr>
    </w:lvl>
    <w:lvl w:ilvl="8">
      <w:start w:val="1"/>
      <w:numFmt w:val="decimal"/>
      <w:lvlText w:val="%1.%2.%3.%4.%5.%6.%7.%8.%9."/>
      <w:lvlJc w:val="left"/>
      <w:pPr>
        <w:ind w:left="2160" w:hanging="2160"/>
      </w:pPr>
      <w:rPr>
        <w:rFonts w:ascii="Arial" w:hAnsi="Arial" w:hint="default"/>
        <w:b/>
        <w:i w:val="0"/>
        <w:color w:val="auto"/>
        <w:sz w:val="20"/>
      </w:rPr>
    </w:lvl>
  </w:abstractNum>
  <w:abstractNum w:abstractNumId="8" w15:restartNumberingAfterBreak="0">
    <w:nsid w:val="070A3740"/>
    <w:multiLevelType w:val="multilevel"/>
    <w:tmpl w:val="A8E6064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713004"/>
    <w:multiLevelType w:val="hybridMultilevel"/>
    <w:tmpl w:val="919E0878"/>
    <w:lvl w:ilvl="0" w:tplc="280A0017">
      <w:start w:val="1"/>
      <w:numFmt w:val="lowerLetter"/>
      <w:lvlText w:val="%1)"/>
      <w:lvlJc w:val="left"/>
      <w:pPr>
        <w:ind w:left="78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49CED82E"/>
    <w:lvl w:ilvl="0" w:tplc="1758DDF8">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CB23F77"/>
    <w:multiLevelType w:val="hybridMultilevel"/>
    <w:tmpl w:val="01EE742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ECDB07F"/>
    <w:multiLevelType w:val="hybridMultilevel"/>
    <w:tmpl w:val="570A6C50"/>
    <w:lvl w:ilvl="0" w:tplc="D14C0E40">
      <w:start w:val="1"/>
      <w:numFmt w:val="bullet"/>
      <w:lvlText w:val=""/>
      <w:lvlJc w:val="left"/>
      <w:pPr>
        <w:ind w:left="360" w:hanging="360"/>
      </w:pPr>
      <w:rPr>
        <w:rFonts w:ascii="Symbol" w:hAnsi="Symbol" w:hint="default"/>
      </w:rPr>
    </w:lvl>
    <w:lvl w:ilvl="1" w:tplc="105CDD86">
      <w:start w:val="1"/>
      <w:numFmt w:val="bullet"/>
      <w:lvlText w:val="o"/>
      <w:lvlJc w:val="left"/>
      <w:pPr>
        <w:ind w:left="1080" w:hanging="360"/>
      </w:pPr>
      <w:rPr>
        <w:rFonts w:ascii="Courier New" w:hAnsi="Courier New" w:hint="default"/>
      </w:rPr>
    </w:lvl>
    <w:lvl w:ilvl="2" w:tplc="20D8877E">
      <w:start w:val="1"/>
      <w:numFmt w:val="bullet"/>
      <w:lvlText w:val=""/>
      <w:lvlJc w:val="left"/>
      <w:pPr>
        <w:ind w:left="1800" w:hanging="360"/>
      </w:pPr>
      <w:rPr>
        <w:rFonts w:ascii="Wingdings" w:hAnsi="Wingdings" w:hint="default"/>
      </w:rPr>
    </w:lvl>
    <w:lvl w:ilvl="3" w:tplc="69F07C7A">
      <w:start w:val="1"/>
      <w:numFmt w:val="bullet"/>
      <w:lvlText w:val=""/>
      <w:lvlJc w:val="left"/>
      <w:pPr>
        <w:ind w:left="2520" w:hanging="360"/>
      </w:pPr>
      <w:rPr>
        <w:rFonts w:ascii="Symbol" w:hAnsi="Symbol" w:hint="default"/>
      </w:rPr>
    </w:lvl>
    <w:lvl w:ilvl="4" w:tplc="CE56728C">
      <w:start w:val="1"/>
      <w:numFmt w:val="bullet"/>
      <w:lvlText w:val="o"/>
      <w:lvlJc w:val="left"/>
      <w:pPr>
        <w:ind w:left="3240" w:hanging="360"/>
      </w:pPr>
      <w:rPr>
        <w:rFonts w:ascii="Courier New" w:hAnsi="Courier New" w:hint="default"/>
      </w:rPr>
    </w:lvl>
    <w:lvl w:ilvl="5" w:tplc="F7B47D1A">
      <w:start w:val="1"/>
      <w:numFmt w:val="bullet"/>
      <w:lvlText w:val=""/>
      <w:lvlJc w:val="left"/>
      <w:pPr>
        <w:ind w:left="3960" w:hanging="360"/>
      </w:pPr>
      <w:rPr>
        <w:rFonts w:ascii="Wingdings" w:hAnsi="Wingdings" w:hint="default"/>
      </w:rPr>
    </w:lvl>
    <w:lvl w:ilvl="6" w:tplc="EFE4B40E">
      <w:start w:val="1"/>
      <w:numFmt w:val="bullet"/>
      <w:lvlText w:val=""/>
      <w:lvlJc w:val="left"/>
      <w:pPr>
        <w:ind w:left="4680" w:hanging="360"/>
      </w:pPr>
      <w:rPr>
        <w:rFonts w:ascii="Symbol" w:hAnsi="Symbol" w:hint="default"/>
      </w:rPr>
    </w:lvl>
    <w:lvl w:ilvl="7" w:tplc="2A7AD232">
      <w:start w:val="1"/>
      <w:numFmt w:val="bullet"/>
      <w:lvlText w:val="o"/>
      <w:lvlJc w:val="left"/>
      <w:pPr>
        <w:ind w:left="5400" w:hanging="360"/>
      </w:pPr>
      <w:rPr>
        <w:rFonts w:ascii="Courier New" w:hAnsi="Courier New" w:hint="default"/>
      </w:rPr>
    </w:lvl>
    <w:lvl w:ilvl="8" w:tplc="709C6F24">
      <w:start w:val="1"/>
      <w:numFmt w:val="bullet"/>
      <w:lvlText w:val=""/>
      <w:lvlJc w:val="left"/>
      <w:pPr>
        <w:ind w:left="6120" w:hanging="360"/>
      </w:pPr>
      <w:rPr>
        <w:rFonts w:ascii="Wingdings" w:hAnsi="Wingdings" w:hint="default"/>
      </w:rPr>
    </w:lvl>
  </w:abstractNum>
  <w:abstractNum w:abstractNumId="14"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E242B2"/>
    <w:multiLevelType w:val="hybridMultilevel"/>
    <w:tmpl w:val="46EA0EEE"/>
    <w:lvl w:ilvl="0" w:tplc="0A6C25DC">
      <w:start w:val="1"/>
      <w:numFmt w:val="lowerLetter"/>
      <w:lvlText w:val="%1)"/>
      <w:lvlJc w:val="left"/>
      <w:pPr>
        <w:ind w:left="1324" w:hanging="360"/>
      </w:pPr>
      <w:rPr>
        <w:rFonts w:hint="default"/>
        <w:b w:val="0"/>
        <w:bCs w:val="0"/>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4078CEA6"/>
    <w:lvl w:ilvl="0" w:tplc="32DEC252">
      <w:start w:val="1"/>
      <w:numFmt w:val="lowerLetter"/>
      <w:lvlText w:val="%1."/>
      <w:lvlJc w:val="left"/>
      <w:pPr>
        <w:ind w:left="720" w:hanging="360"/>
      </w:pPr>
      <w:rPr>
        <w:rFonts w:ascii="Arial" w:eastAsia="Arial" w:hAnsi="Arial" w:cs="Aria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44E327A"/>
    <w:multiLevelType w:val="hybridMultilevel"/>
    <w:tmpl w:val="9534644C"/>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280A0013">
      <w:start w:val="1"/>
      <w:numFmt w:val="upperRoman"/>
      <w:lvlText w:val="%3."/>
      <w:lvlJc w:val="right"/>
      <w:pPr>
        <w:ind w:left="2980" w:hanging="36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8" w15:restartNumberingAfterBreak="0">
    <w:nsid w:val="15C557F4"/>
    <w:multiLevelType w:val="hybridMultilevel"/>
    <w:tmpl w:val="81DEBD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17F829FE"/>
    <w:multiLevelType w:val="hybridMultilevel"/>
    <w:tmpl w:val="BA5001D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280A0017">
      <w:start w:val="1"/>
      <w:numFmt w:val="lowerLetter"/>
      <w:lvlText w:val="%3)"/>
      <w:lvlJc w:val="left"/>
      <w:pPr>
        <w:ind w:left="720" w:hanging="360"/>
      </w:p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2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1B3B6DF2"/>
    <w:multiLevelType w:val="hybridMultilevel"/>
    <w:tmpl w:val="157A3F52"/>
    <w:lvl w:ilvl="0" w:tplc="B0BA6568">
      <w:start w:val="1"/>
      <w:numFmt w:val="lowerLetter"/>
      <w:lvlText w:val="%1)"/>
      <w:lvlJc w:val="left"/>
      <w:pPr>
        <w:ind w:left="1211" w:hanging="360"/>
      </w:pPr>
    </w:lvl>
    <w:lvl w:ilvl="1" w:tplc="D2A24A4E">
      <w:start w:val="1"/>
      <w:numFmt w:val="lowerLetter"/>
      <w:lvlText w:val="%2."/>
      <w:lvlJc w:val="left"/>
      <w:pPr>
        <w:ind w:left="1931" w:hanging="360"/>
      </w:pPr>
    </w:lvl>
    <w:lvl w:ilvl="2" w:tplc="F9060340">
      <w:start w:val="1"/>
      <w:numFmt w:val="lowerRoman"/>
      <w:lvlText w:val="%3."/>
      <w:lvlJc w:val="right"/>
      <w:pPr>
        <w:ind w:left="2651" w:hanging="180"/>
      </w:pPr>
    </w:lvl>
    <w:lvl w:ilvl="3" w:tplc="FDFC3662">
      <w:start w:val="1"/>
      <w:numFmt w:val="decimal"/>
      <w:lvlText w:val="%4."/>
      <w:lvlJc w:val="left"/>
      <w:pPr>
        <w:ind w:left="3371" w:hanging="360"/>
      </w:pPr>
    </w:lvl>
    <w:lvl w:ilvl="4" w:tplc="BC5C882C">
      <w:start w:val="1"/>
      <w:numFmt w:val="lowerLetter"/>
      <w:lvlText w:val="%5."/>
      <w:lvlJc w:val="left"/>
      <w:pPr>
        <w:ind w:left="4091" w:hanging="360"/>
      </w:pPr>
    </w:lvl>
    <w:lvl w:ilvl="5" w:tplc="75CA6820">
      <w:start w:val="1"/>
      <w:numFmt w:val="lowerRoman"/>
      <w:lvlText w:val="%6."/>
      <w:lvlJc w:val="right"/>
      <w:pPr>
        <w:ind w:left="4811" w:hanging="180"/>
      </w:pPr>
    </w:lvl>
    <w:lvl w:ilvl="6" w:tplc="FD8C9186">
      <w:start w:val="1"/>
      <w:numFmt w:val="decimal"/>
      <w:lvlText w:val="%7."/>
      <w:lvlJc w:val="left"/>
      <w:pPr>
        <w:ind w:left="5531" w:hanging="360"/>
      </w:pPr>
    </w:lvl>
    <w:lvl w:ilvl="7" w:tplc="62E456BA">
      <w:start w:val="1"/>
      <w:numFmt w:val="lowerLetter"/>
      <w:lvlText w:val="%8."/>
      <w:lvlJc w:val="left"/>
      <w:pPr>
        <w:ind w:left="6251" w:hanging="360"/>
      </w:pPr>
    </w:lvl>
    <w:lvl w:ilvl="8" w:tplc="85B0409E">
      <w:start w:val="1"/>
      <w:numFmt w:val="lowerRoman"/>
      <w:lvlText w:val="%9."/>
      <w:lvlJc w:val="right"/>
      <w:pPr>
        <w:ind w:left="6971" w:hanging="180"/>
      </w:pPr>
    </w:lvl>
  </w:abstractNum>
  <w:abstractNum w:abstractNumId="2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1EAF4B2C"/>
    <w:multiLevelType w:val="multilevel"/>
    <w:tmpl w:val="3D52EF0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5" w15:restartNumberingAfterBreak="0">
    <w:nsid w:val="23830C17"/>
    <w:multiLevelType w:val="hybridMultilevel"/>
    <w:tmpl w:val="2058510A"/>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6"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3E11727"/>
    <w:multiLevelType w:val="multilevel"/>
    <w:tmpl w:val="5A34D02A"/>
    <w:lvl w:ilvl="0">
      <w:start w:val="1"/>
      <w:numFmt w:val="upperRoman"/>
      <w:lvlText w:val="%1."/>
      <w:lvlJc w:val="right"/>
      <w:pPr>
        <w:ind w:left="-1010" w:hanging="360"/>
      </w:pPr>
      <w:rPr>
        <w:rFonts w:hint="default"/>
      </w:rPr>
    </w:lvl>
    <w:lvl w:ilvl="1">
      <w:start w:val="4"/>
      <w:numFmt w:val="decimal"/>
      <w:isLgl/>
      <w:lvlText w:val="%1.%2"/>
      <w:lvlJc w:val="left"/>
      <w:pPr>
        <w:ind w:left="-169" w:hanging="516"/>
      </w:pPr>
      <w:rPr>
        <w:rFonts w:ascii="Arial" w:eastAsia="Arial" w:hAnsi="Arial" w:cs="Arial" w:hint="default"/>
        <w:color w:val="000000" w:themeColor="text1"/>
        <w:sz w:val="20"/>
      </w:rPr>
    </w:lvl>
    <w:lvl w:ilvl="2">
      <w:start w:val="1"/>
      <w:numFmt w:val="decimal"/>
      <w:isLgl/>
      <w:lvlText w:val="%1.%2.%3"/>
      <w:lvlJc w:val="left"/>
      <w:pPr>
        <w:ind w:left="720" w:hanging="720"/>
      </w:pPr>
      <w:rPr>
        <w:rFonts w:ascii="Arial" w:eastAsia="Arial" w:hAnsi="Arial" w:cs="Arial" w:hint="default"/>
        <w:color w:val="000000" w:themeColor="text1"/>
        <w:sz w:val="20"/>
      </w:rPr>
    </w:lvl>
    <w:lvl w:ilvl="3">
      <w:start w:val="1"/>
      <w:numFmt w:val="decimal"/>
      <w:isLgl/>
      <w:lvlText w:val="%1.%2.%3.%4"/>
      <w:lvlJc w:val="left"/>
      <w:pPr>
        <w:ind w:left="1405" w:hanging="720"/>
      </w:pPr>
      <w:rPr>
        <w:rFonts w:ascii="Arial" w:eastAsia="Arial" w:hAnsi="Arial" w:cs="Arial" w:hint="default"/>
        <w:color w:val="000000" w:themeColor="text1"/>
        <w:sz w:val="20"/>
      </w:rPr>
    </w:lvl>
    <w:lvl w:ilvl="4">
      <w:start w:val="1"/>
      <w:numFmt w:val="decimal"/>
      <w:isLgl/>
      <w:lvlText w:val="%1.%2.%3.%4.%5"/>
      <w:lvlJc w:val="left"/>
      <w:pPr>
        <w:ind w:left="2450" w:hanging="1080"/>
      </w:pPr>
      <w:rPr>
        <w:rFonts w:ascii="Arial" w:eastAsia="Arial" w:hAnsi="Arial" w:cs="Arial" w:hint="default"/>
        <w:color w:val="000000" w:themeColor="text1"/>
        <w:sz w:val="20"/>
      </w:rPr>
    </w:lvl>
    <w:lvl w:ilvl="5">
      <w:start w:val="1"/>
      <w:numFmt w:val="decimal"/>
      <w:isLgl/>
      <w:lvlText w:val="%1.%2.%3.%4.%5.%6"/>
      <w:lvlJc w:val="left"/>
      <w:pPr>
        <w:ind w:left="3135" w:hanging="1080"/>
      </w:pPr>
      <w:rPr>
        <w:rFonts w:ascii="Arial" w:eastAsia="Arial" w:hAnsi="Arial" w:cs="Arial" w:hint="default"/>
        <w:color w:val="000000" w:themeColor="text1"/>
        <w:sz w:val="20"/>
      </w:rPr>
    </w:lvl>
    <w:lvl w:ilvl="6">
      <w:start w:val="1"/>
      <w:numFmt w:val="decimal"/>
      <w:isLgl/>
      <w:lvlText w:val="%1.%2.%3.%4.%5.%6.%7"/>
      <w:lvlJc w:val="left"/>
      <w:pPr>
        <w:ind w:left="4180" w:hanging="1440"/>
      </w:pPr>
      <w:rPr>
        <w:rFonts w:ascii="Arial" w:eastAsia="Arial" w:hAnsi="Arial" w:cs="Arial" w:hint="default"/>
        <w:color w:val="000000" w:themeColor="text1"/>
        <w:sz w:val="20"/>
      </w:rPr>
    </w:lvl>
    <w:lvl w:ilvl="7">
      <w:start w:val="1"/>
      <w:numFmt w:val="decimal"/>
      <w:isLgl/>
      <w:lvlText w:val="%1.%2.%3.%4.%5.%6.%7.%8"/>
      <w:lvlJc w:val="left"/>
      <w:pPr>
        <w:ind w:left="4865" w:hanging="1440"/>
      </w:pPr>
      <w:rPr>
        <w:rFonts w:ascii="Arial" w:eastAsia="Arial" w:hAnsi="Arial" w:cs="Arial" w:hint="default"/>
        <w:color w:val="000000" w:themeColor="text1"/>
        <w:sz w:val="20"/>
      </w:rPr>
    </w:lvl>
    <w:lvl w:ilvl="8">
      <w:start w:val="1"/>
      <w:numFmt w:val="decimal"/>
      <w:isLgl/>
      <w:lvlText w:val="%1.%2.%3.%4.%5.%6.%7.%8.%9"/>
      <w:lvlJc w:val="left"/>
      <w:pPr>
        <w:ind w:left="5910" w:hanging="1800"/>
      </w:pPr>
      <w:rPr>
        <w:rFonts w:ascii="Arial" w:eastAsia="Arial" w:hAnsi="Arial" w:cs="Arial" w:hint="default"/>
        <w:color w:val="000000" w:themeColor="text1"/>
        <w:sz w:val="20"/>
      </w:rPr>
    </w:lvl>
  </w:abstractNum>
  <w:abstractNum w:abstractNumId="28" w15:restartNumberingAfterBreak="0">
    <w:nsid w:val="24D076E4"/>
    <w:multiLevelType w:val="hybridMultilevel"/>
    <w:tmpl w:val="F0048B76"/>
    <w:lvl w:ilvl="0" w:tplc="9710DDAC">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A2A3679"/>
    <w:multiLevelType w:val="multilevel"/>
    <w:tmpl w:val="6750DBC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2C44614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2D694E3C"/>
    <w:multiLevelType w:val="hybridMultilevel"/>
    <w:tmpl w:val="B5DEAF94"/>
    <w:lvl w:ilvl="0" w:tplc="4A04FF18">
      <w:start w:val="1"/>
      <w:numFmt w:val="lowerLetter"/>
      <w:lvlText w:val="%1)"/>
      <w:lvlJc w:val="left"/>
      <w:pPr>
        <w:ind w:left="502" w:hanging="360"/>
      </w:pPr>
      <w:rPr>
        <w:rFonts w:ascii="Arial" w:eastAsia="Times New Roman" w:hAnsi="Arial" w:cs="Arial"/>
      </w:rPr>
    </w:lvl>
    <w:lvl w:ilvl="1" w:tplc="040A0019">
      <w:start w:val="1"/>
      <w:numFmt w:val="lowerLetter"/>
      <w:lvlText w:val="%2."/>
      <w:lvlJc w:val="left"/>
      <w:pPr>
        <w:ind w:left="1222" w:hanging="360"/>
      </w:pPr>
    </w:lvl>
    <w:lvl w:ilvl="2" w:tplc="040A001B" w:tentative="1">
      <w:start w:val="1"/>
      <w:numFmt w:val="lowerRoman"/>
      <w:lvlText w:val="%3."/>
      <w:lvlJc w:val="right"/>
      <w:pPr>
        <w:ind w:left="1942" w:hanging="180"/>
      </w:pPr>
    </w:lvl>
    <w:lvl w:ilvl="3" w:tplc="040A000F" w:tentative="1">
      <w:start w:val="1"/>
      <w:numFmt w:val="decimal"/>
      <w:lvlText w:val="%4."/>
      <w:lvlJc w:val="left"/>
      <w:pPr>
        <w:ind w:left="2662" w:hanging="360"/>
      </w:pPr>
    </w:lvl>
    <w:lvl w:ilvl="4" w:tplc="040A0019" w:tentative="1">
      <w:start w:val="1"/>
      <w:numFmt w:val="lowerLetter"/>
      <w:lvlText w:val="%5."/>
      <w:lvlJc w:val="left"/>
      <w:pPr>
        <w:ind w:left="3382" w:hanging="360"/>
      </w:pPr>
    </w:lvl>
    <w:lvl w:ilvl="5" w:tplc="040A001B" w:tentative="1">
      <w:start w:val="1"/>
      <w:numFmt w:val="lowerRoman"/>
      <w:lvlText w:val="%6."/>
      <w:lvlJc w:val="right"/>
      <w:pPr>
        <w:ind w:left="4102" w:hanging="180"/>
      </w:pPr>
    </w:lvl>
    <w:lvl w:ilvl="6" w:tplc="040A000F" w:tentative="1">
      <w:start w:val="1"/>
      <w:numFmt w:val="decimal"/>
      <w:lvlText w:val="%7."/>
      <w:lvlJc w:val="left"/>
      <w:pPr>
        <w:ind w:left="4822" w:hanging="360"/>
      </w:pPr>
    </w:lvl>
    <w:lvl w:ilvl="7" w:tplc="040A0019" w:tentative="1">
      <w:start w:val="1"/>
      <w:numFmt w:val="lowerLetter"/>
      <w:lvlText w:val="%8."/>
      <w:lvlJc w:val="left"/>
      <w:pPr>
        <w:ind w:left="5542" w:hanging="360"/>
      </w:pPr>
    </w:lvl>
    <w:lvl w:ilvl="8" w:tplc="040A001B" w:tentative="1">
      <w:start w:val="1"/>
      <w:numFmt w:val="lowerRoman"/>
      <w:lvlText w:val="%9."/>
      <w:lvlJc w:val="right"/>
      <w:pPr>
        <w:ind w:left="6262" w:hanging="180"/>
      </w:pPr>
    </w:lvl>
  </w:abstractNum>
  <w:abstractNum w:abstractNumId="34" w15:restartNumberingAfterBreak="0">
    <w:nsid w:val="2F657CD9"/>
    <w:multiLevelType w:val="hybridMultilevel"/>
    <w:tmpl w:val="C286051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326463A2"/>
    <w:multiLevelType w:val="hybridMultilevel"/>
    <w:tmpl w:val="3E442DAE"/>
    <w:lvl w:ilvl="0" w:tplc="280A0001">
      <w:start w:val="1"/>
      <w:numFmt w:val="bullet"/>
      <w:lvlText w:val=""/>
      <w:lvlJc w:val="left"/>
      <w:pPr>
        <w:ind w:left="394" w:hanging="360"/>
      </w:pPr>
      <w:rPr>
        <w:rFonts w:ascii="Symbol" w:hAnsi="Symbol" w:hint="default"/>
      </w:rPr>
    </w:lvl>
    <w:lvl w:ilvl="1" w:tplc="280A0003" w:tentative="1">
      <w:start w:val="1"/>
      <w:numFmt w:val="bullet"/>
      <w:lvlText w:val="o"/>
      <w:lvlJc w:val="left"/>
      <w:pPr>
        <w:ind w:left="1114" w:hanging="360"/>
      </w:pPr>
      <w:rPr>
        <w:rFonts w:ascii="Courier New" w:hAnsi="Courier New" w:cs="Courier New" w:hint="default"/>
      </w:rPr>
    </w:lvl>
    <w:lvl w:ilvl="2" w:tplc="280A0005" w:tentative="1">
      <w:start w:val="1"/>
      <w:numFmt w:val="bullet"/>
      <w:lvlText w:val=""/>
      <w:lvlJc w:val="left"/>
      <w:pPr>
        <w:ind w:left="1834" w:hanging="360"/>
      </w:pPr>
      <w:rPr>
        <w:rFonts w:ascii="Wingdings" w:hAnsi="Wingdings" w:hint="default"/>
      </w:rPr>
    </w:lvl>
    <w:lvl w:ilvl="3" w:tplc="280A0001" w:tentative="1">
      <w:start w:val="1"/>
      <w:numFmt w:val="bullet"/>
      <w:lvlText w:val=""/>
      <w:lvlJc w:val="left"/>
      <w:pPr>
        <w:ind w:left="2554" w:hanging="360"/>
      </w:pPr>
      <w:rPr>
        <w:rFonts w:ascii="Symbol" w:hAnsi="Symbol" w:hint="default"/>
      </w:rPr>
    </w:lvl>
    <w:lvl w:ilvl="4" w:tplc="280A0003" w:tentative="1">
      <w:start w:val="1"/>
      <w:numFmt w:val="bullet"/>
      <w:lvlText w:val="o"/>
      <w:lvlJc w:val="left"/>
      <w:pPr>
        <w:ind w:left="3274" w:hanging="360"/>
      </w:pPr>
      <w:rPr>
        <w:rFonts w:ascii="Courier New" w:hAnsi="Courier New" w:cs="Courier New" w:hint="default"/>
      </w:rPr>
    </w:lvl>
    <w:lvl w:ilvl="5" w:tplc="280A0005" w:tentative="1">
      <w:start w:val="1"/>
      <w:numFmt w:val="bullet"/>
      <w:lvlText w:val=""/>
      <w:lvlJc w:val="left"/>
      <w:pPr>
        <w:ind w:left="3994" w:hanging="360"/>
      </w:pPr>
      <w:rPr>
        <w:rFonts w:ascii="Wingdings" w:hAnsi="Wingdings" w:hint="default"/>
      </w:rPr>
    </w:lvl>
    <w:lvl w:ilvl="6" w:tplc="280A0001" w:tentative="1">
      <w:start w:val="1"/>
      <w:numFmt w:val="bullet"/>
      <w:lvlText w:val=""/>
      <w:lvlJc w:val="left"/>
      <w:pPr>
        <w:ind w:left="4714" w:hanging="360"/>
      </w:pPr>
      <w:rPr>
        <w:rFonts w:ascii="Symbol" w:hAnsi="Symbol" w:hint="default"/>
      </w:rPr>
    </w:lvl>
    <w:lvl w:ilvl="7" w:tplc="280A0003" w:tentative="1">
      <w:start w:val="1"/>
      <w:numFmt w:val="bullet"/>
      <w:lvlText w:val="o"/>
      <w:lvlJc w:val="left"/>
      <w:pPr>
        <w:ind w:left="5434" w:hanging="360"/>
      </w:pPr>
      <w:rPr>
        <w:rFonts w:ascii="Courier New" w:hAnsi="Courier New" w:cs="Courier New" w:hint="default"/>
      </w:rPr>
    </w:lvl>
    <w:lvl w:ilvl="8" w:tplc="280A0005" w:tentative="1">
      <w:start w:val="1"/>
      <w:numFmt w:val="bullet"/>
      <w:lvlText w:val=""/>
      <w:lvlJc w:val="left"/>
      <w:pPr>
        <w:ind w:left="6154" w:hanging="360"/>
      </w:pPr>
      <w:rPr>
        <w:rFonts w:ascii="Wingdings" w:hAnsi="Wingdings" w:hint="default"/>
      </w:rPr>
    </w:lvl>
  </w:abstractNum>
  <w:abstractNum w:abstractNumId="36"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36DE18AA"/>
    <w:multiLevelType w:val="multilevel"/>
    <w:tmpl w:val="42F8B106"/>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0" w15:restartNumberingAfterBreak="0">
    <w:nsid w:val="48797ED5"/>
    <w:multiLevelType w:val="multilevel"/>
    <w:tmpl w:val="EE3E5C66"/>
    <w:lvl w:ilvl="0">
      <w:start w:val="1"/>
      <w:numFmt w:val="decimal"/>
      <w:lvlText w:val="%1"/>
      <w:lvlJc w:val="left"/>
      <w:pPr>
        <w:ind w:left="360" w:hanging="360"/>
      </w:pPr>
      <w:rPr>
        <w:rFonts w:hint="default"/>
        <w:color w:val="auto"/>
        <w:sz w:val="20"/>
      </w:rPr>
    </w:lvl>
    <w:lvl w:ilvl="1">
      <w:start w:val="1"/>
      <w:numFmt w:val="decimal"/>
      <w:lvlText w:val="%1.%2"/>
      <w:lvlJc w:val="left"/>
      <w:pPr>
        <w:ind w:left="360" w:hanging="360"/>
      </w:pPr>
      <w:rPr>
        <w:rFonts w:hint="default"/>
        <w:b/>
        <w:bCs w:val="0"/>
        <w:color w:val="auto"/>
        <w:sz w:val="20"/>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1080" w:hanging="1080"/>
      </w:pPr>
      <w:rPr>
        <w:rFonts w:hint="default"/>
        <w:color w:val="auto"/>
        <w:sz w:val="20"/>
      </w:rPr>
    </w:lvl>
    <w:lvl w:ilvl="4">
      <w:start w:val="1"/>
      <w:numFmt w:val="decimal"/>
      <w:lvlText w:val="%1.%2.%3.%4.%5"/>
      <w:lvlJc w:val="left"/>
      <w:pPr>
        <w:ind w:left="1080" w:hanging="1080"/>
      </w:pPr>
      <w:rPr>
        <w:rFonts w:hint="default"/>
        <w:color w:val="auto"/>
        <w:sz w:val="20"/>
      </w:rPr>
    </w:lvl>
    <w:lvl w:ilvl="5">
      <w:start w:val="1"/>
      <w:numFmt w:val="decimal"/>
      <w:lvlText w:val="%1.%2.%3.%4.%5.%6"/>
      <w:lvlJc w:val="left"/>
      <w:pPr>
        <w:ind w:left="1440" w:hanging="1440"/>
      </w:pPr>
      <w:rPr>
        <w:rFonts w:hint="default"/>
        <w:color w:val="auto"/>
        <w:sz w:val="20"/>
      </w:rPr>
    </w:lvl>
    <w:lvl w:ilvl="6">
      <w:start w:val="1"/>
      <w:numFmt w:val="decimal"/>
      <w:lvlText w:val="%1.%2.%3.%4.%5.%6.%7"/>
      <w:lvlJc w:val="left"/>
      <w:pPr>
        <w:ind w:left="1440" w:hanging="1440"/>
      </w:pPr>
      <w:rPr>
        <w:rFonts w:hint="default"/>
        <w:color w:val="auto"/>
        <w:sz w:val="20"/>
      </w:rPr>
    </w:lvl>
    <w:lvl w:ilvl="7">
      <w:start w:val="1"/>
      <w:numFmt w:val="decimal"/>
      <w:lvlText w:val="%1.%2.%3.%4.%5.%6.%7.%8"/>
      <w:lvlJc w:val="left"/>
      <w:pPr>
        <w:ind w:left="1800" w:hanging="1800"/>
      </w:pPr>
      <w:rPr>
        <w:rFonts w:hint="default"/>
        <w:color w:val="auto"/>
        <w:sz w:val="20"/>
      </w:rPr>
    </w:lvl>
    <w:lvl w:ilvl="8">
      <w:start w:val="1"/>
      <w:numFmt w:val="decimal"/>
      <w:lvlText w:val="%1.%2.%3.%4.%5.%6.%7.%8.%9"/>
      <w:lvlJc w:val="left"/>
      <w:pPr>
        <w:ind w:left="1800" w:hanging="1800"/>
      </w:pPr>
      <w:rPr>
        <w:rFonts w:hint="default"/>
        <w:color w:val="auto"/>
        <w:sz w:val="20"/>
      </w:rPr>
    </w:lvl>
  </w:abstractNum>
  <w:abstractNum w:abstractNumId="41"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4CE12877"/>
    <w:multiLevelType w:val="hybridMultilevel"/>
    <w:tmpl w:val="532887A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3"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44" w15:restartNumberingAfterBreak="0">
    <w:nsid w:val="508A7A22"/>
    <w:multiLevelType w:val="multilevel"/>
    <w:tmpl w:val="55A6545E"/>
    <w:lvl w:ilvl="0">
      <w:start w:val="2"/>
      <w:numFmt w:val="decimal"/>
      <w:lvlText w:val="%1"/>
      <w:lvlJc w:val="left"/>
      <w:pPr>
        <w:ind w:left="444" w:hanging="444"/>
      </w:pPr>
      <w:rPr>
        <w:rFonts w:hint="default"/>
      </w:rPr>
    </w:lvl>
    <w:lvl w:ilvl="1">
      <w:start w:val="2"/>
      <w:numFmt w:val="decimal"/>
      <w:lvlText w:val="%1.%2"/>
      <w:lvlJc w:val="left"/>
      <w:pPr>
        <w:ind w:left="657" w:hanging="444"/>
      </w:pPr>
      <w:rPr>
        <w:rFonts w:hint="default"/>
      </w:rPr>
    </w:lvl>
    <w:lvl w:ilvl="2">
      <w:start w:val="1"/>
      <w:numFmt w:val="decimal"/>
      <w:lvlText w:val="%1.%2.%3"/>
      <w:lvlJc w:val="left"/>
      <w:pPr>
        <w:ind w:left="1146" w:hanging="720"/>
      </w:pPr>
      <w:rPr>
        <w:rFonts w:ascii="Arial" w:hAnsi="Arial" w:cs="Arial" w:hint="default"/>
        <w:b/>
        <w:bCs/>
        <w:sz w:val="20"/>
        <w:szCs w:val="20"/>
      </w:rPr>
    </w:lvl>
    <w:lvl w:ilvl="3">
      <w:start w:val="1"/>
      <w:numFmt w:val="decimal"/>
      <w:lvlText w:val="%1.%2.%3.%4"/>
      <w:lvlJc w:val="left"/>
      <w:pPr>
        <w:ind w:left="1287" w:hanging="720"/>
      </w:pPr>
      <w:rPr>
        <w:rFonts w:hint="default"/>
        <w:b/>
        <w:bCs w:val="0"/>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5B6C03D3"/>
    <w:multiLevelType w:val="hybridMultilevel"/>
    <w:tmpl w:val="0846AA96"/>
    <w:lvl w:ilvl="0" w:tplc="BBE03A8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9" w15:restartNumberingAfterBreak="0">
    <w:nsid w:val="5C986D3D"/>
    <w:multiLevelType w:val="hybridMultilevel"/>
    <w:tmpl w:val="29F020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644F65BD"/>
    <w:multiLevelType w:val="hybridMultilevel"/>
    <w:tmpl w:val="F5600C4E"/>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5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5"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6" w15:restartNumberingAfterBreak="0">
    <w:nsid w:val="6A980C4C"/>
    <w:multiLevelType w:val="hybridMultilevel"/>
    <w:tmpl w:val="F1669B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58" w15:restartNumberingAfterBreak="0">
    <w:nsid w:val="6BF7362E"/>
    <w:multiLevelType w:val="multilevel"/>
    <w:tmpl w:val="9B56B7E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62" w15:restartNumberingAfterBreak="0">
    <w:nsid w:val="767A05A4"/>
    <w:multiLevelType w:val="hybridMultilevel"/>
    <w:tmpl w:val="6EBA682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3"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64" w15:restartNumberingAfterBreak="0">
    <w:nsid w:val="79713648"/>
    <w:multiLevelType w:val="multilevel"/>
    <w:tmpl w:val="51EC4D90"/>
    <w:styleLink w:val="Listaactual21"/>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A8B71F0"/>
    <w:multiLevelType w:val="hybridMultilevel"/>
    <w:tmpl w:val="CAFA639C"/>
    <w:lvl w:ilvl="0" w:tplc="28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67" w15:restartNumberingAfterBreak="0">
    <w:nsid w:val="7EF3010E"/>
    <w:multiLevelType w:val="hybridMultilevel"/>
    <w:tmpl w:val="68B435EE"/>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num w:numId="1" w16cid:durableId="1104762490">
    <w:abstractNumId w:val="13"/>
  </w:num>
  <w:num w:numId="2" w16cid:durableId="717586317">
    <w:abstractNumId w:val="63"/>
  </w:num>
  <w:num w:numId="3" w16cid:durableId="1486632077">
    <w:abstractNumId w:val="57"/>
  </w:num>
  <w:num w:numId="4" w16cid:durableId="1535541170">
    <w:abstractNumId w:val="4"/>
  </w:num>
  <w:num w:numId="5" w16cid:durableId="479880334">
    <w:abstractNumId w:val="3"/>
  </w:num>
  <w:num w:numId="6" w16cid:durableId="273171846">
    <w:abstractNumId w:val="2"/>
  </w:num>
  <w:num w:numId="7" w16cid:durableId="902715996">
    <w:abstractNumId w:val="1"/>
  </w:num>
  <w:num w:numId="8" w16cid:durableId="992177687">
    <w:abstractNumId w:val="0"/>
  </w:num>
  <w:num w:numId="9" w16cid:durableId="635917610">
    <w:abstractNumId w:val="66"/>
  </w:num>
  <w:num w:numId="10" w16cid:durableId="1392654242">
    <w:abstractNumId w:val="48"/>
  </w:num>
  <w:num w:numId="11" w16cid:durableId="1425607254">
    <w:abstractNumId w:val="5"/>
  </w:num>
  <w:num w:numId="12" w16cid:durableId="1647853900">
    <w:abstractNumId w:val="15"/>
  </w:num>
  <w:num w:numId="13" w16cid:durableId="1112434657">
    <w:abstractNumId w:val="50"/>
  </w:num>
  <w:num w:numId="14" w16cid:durableId="1838421383">
    <w:abstractNumId w:val="12"/>
  </w:num>
  <w:num w:numId="15" w16cid:durableId="1554347667">
    <w:abstractNumId w:val="54"/>
  </w:num>
  <w:num w:numId="16" w16cid:durableId="1032922899">
    <w:abstractNumId w:val="38"/>
  </w:num>
  <w:num w:numId="17" w16cid:durableId="522981571">
    <w:abstractNumId w:val="62"/>
  </w:num>
  <w:num w:numId="18" w16cid:durableId="464201901">
    <w:abstractNumId w:val="28"/>
  </w:num>
  <w:num w:numId="19" w16cid:durableId="304742526">
    <w:abstractNumId w:val="47"/>
  </w:num>
  <w:num w:numId="20" w16cid:durableId="665784378">
    <w:abstractNumId w:val="36"/>
  </w:num>
  <w:num w:numId="21" w16cid:durableId="543710608">
    <w:abstractNumId w:val="41"/>
  </w:num>
  <w:num w:numId="22" w16cid:durableId="116996535">
    <w:abstractNumId w:val="20"/>
  </w:num>
  <w:num w:numId="23" w16cid:durableId="319695455">
    <w:abstractNumId w:val="64"/>
  </w:num>
  <w:num w:numId="24" w16cid:durableId="1396275182">
    <w:abstractNumId w:val="52"/>
  </w:num>
  <w:num w:numId="25" w16cid:durableId="152912782">
    <w:abstractNumId w:val="24"/>
  </w:num>
  <w:num w:numId="26" w16cid:durableId="1570966874">
    <w:abstractNumId w:val="43"/>
  </w:num>
  <w:num w:numId="27" w16cid:durableId="2110346931">
    <w:abstractNumId w:val="31"/>
  </w:num>
  <w:num w:numId="28" w16cid:durableId="949436644">
    <w:abstractNumId w:val="29"/>
  </w:num>
  <w:num w:numId="29" w16cid:durableId="272128822">
    <w:abstractNumId w:val="27"/>
  </w:num>
  <w:num w:numId="30" w16cid:durableId="149639568">
    <w:abstractNumId w:val="9"/>
  </w:num>
  <w:num w:numId="31" w16cid:durableId="1660886542">
    <w:abstractNumId w:val="19"/>
  </w:num>
  <w:num w:numId="32" w16cid:durableId="940257375">
    <w:abstractNumId w:val="16"/>
  </w:num>
  <w:num w:numId="33" w16cid:durableId="298148177">
    <w:abstractNumId w:val="45"/>
  </w:num>
  <w:num w:numId="34" w16cid:durableId="1187452342">
    <w:abstractNumId w:val="32"/>
  </w:num>
  <w:num w:numId="35" w16cid:durableId="619382782">
    <w:abstractNumId w:val="22"/>
  </w:num>
  <w:num w:numId="36" w16cid:durableId="74061571">
    <w:abstractNumId w:val="61"/>
  </w:num>
  <w:num w:numId="37" w16cid:durableId="822818923">
    <w:abstractNumId w:val="26"/>
  </w:num>
  <w:num w:numId="38" w16cid:durableId="1444307927">
    <w:abstractNumId w:val="25"/>
  </w:num>
  <w:num w:numId="39" w16cid:durableId="863403663">
    <w:abstractNumId w:val="39"/>
  </w:num>
  <w:num w:numId="40" w16cid:durableId="1804426471">
    <w:abstractNumId w:val="55"/>
  </w:num>
  <w:num w:numId="41" w16cid:durableId="88476772">
    <w:abstractNumId w:val="18"/>
  </w:num>
  <w:num w:numId="42" w16cid:durableId="1634560030">
    <w:abstractNumId w:val="59"/>
  </w:num>
  <w:num w:numId="43" w16cid:durableId="1560285422">
    <w:abstractNumId w:val="14"/>
  </w:num>
  <w:num w:numId="44" w16cid:durableId="41484985">
    <w:abstractNumId w:val="60"/>
  </w:num>
  <w:num w:numId="45" w16cid:durableId="1177958813">
    <w:abstractNumId w:val="46"/>
  </w:num>
  <w:num w:numId="46" w16cid:durableId="8290180">
    <w:abstractNumId w:val="51"/>
  </w:num>
  <w:num w:numId="47" w16cid:durableId="122236851">
    <w:abstractNumId w:val="10"/>
  </w:num>
  <w:num w:numId="48" w16cid:durableId="1710374619">
    <w:abstractNumId w:val="44"/>
  </w:num>
  <w:num w:numId="49" w16cid:durableId="1018853211">
    <w:abstractNumId w:val="35"/>
  </w:num>
  <w:num w:numId="50" w16cid:durableId="551305515">
    <w:abstractNumId w:val="17"/>
  </w:num>
  <w:num w:numId="51" w16cid:durableId="521481865">
    <w:abstractNumId w:val="56"/>
  </w:num>
  <w:num w:numId="52" w16cid:durableId="716244170">
    <w:abstractNumId w:val="53"/>
  </w:num>
  <w:num w:numId="53" w16cid:durableId="1013650225">
    <w:abstractNumId w:val="67"/>
  </w:num>
  <w:num w:numId="54" w16cid:durableId="949362731">
    <w:abstractNumId w:val="49"/>
  </w:num>
  <w:num w:numId="55" w16cid:durableId="490559674">
    <w:abstractNumId w:val="40"/>
  </w:num>
  <w:num w:numId="56" w16cid:durableId="1388142851">
    <w:abstractNumId w:val="7"/>
  </w:num>
  <w:num w:numId="57" w16cid:durableId="282686711">
    <w:abstractNumId w:val="8"/>
  </w:num>
  <w:num w:numId="58" w16cid:durableId="907037442">
    <w:abstractNumId w:val="58"/>
  </w:num>
  <w:num w:numId="59" w16cid:durableId="72286579">
    <w:abstractNumId w:val="37"/>
  </w:num>
  <w:num w:numId="60" w16cid:durableId="729620922">
    <w:abstractNumId w:val="23"/>
  </w:num>
  <w:num w:numId="61" w16cid:durableId="2043094451">
    <w:abstractNumId w:val="11"/>
  </w:num>
  <w:num w:numId="62" w16cid:durableId="166870911">
    <w:abstractNumId w:val="33"/>
  </w:num>
  <w:num w:numId="63" w16cid:durableId="726687596">
    <w:abstractNumId w:val="30"/>
  </w:num>
  <w:num w:numId="64" w16cid:durableId="1712653877">
    <w:abstractNumId w:val="42"/>
  </w:num>
  <w:num w:numId="65" w16cid:durableId="1177773019">
    <w:abstractNumId w:val="6"/>
  </w:num>
  <w:num w:numId="66" w16cid:durableId="1279491445">
    <w:abstractNumId w:val="21"/>
  </w:num>
  <w:num w:numId="67" w16cid:durableId="981664451">
    <w:abstractNumId w:val="34"/>
  </w:num>
  <w:num w:numId="68" w16cid:durableId="1694185024">
    <w:abstractNumId w:val="6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0"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US"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31"/>
    <w:rsid w:val="0000165E"/>
    <w:rsid w:val="000019C1"/>
    <w:rsid w:val="00001AB3"/>
    <w:rsid w:val="00001B6D"/>
    <w:rsid w:val="00001BEC"/>
    <w:rsid w:val="000020A4"/>
    <w:rsid w:val="00002155"/>
    <w:rsid w:val="000021EB"/>
    <w:rsid w:val="0000221B"/>
    <w:rsid w:val="00002248"/>
    <w:rsid w:val="0000231B"/>
    <w:rsid w:val="0000245F"/>
    <w:rsid w:val="0000275B"/>
    <w:rsid w:val="00002A2C"/>
    <w:rsid w:val="00002CE6"/>
    <w:rsid w:val="00002E39"/>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5A9"/>
    <w:rsid w:val="00004693"/>
    <w:rsid w:val="000048BE"/>
    <w:rsid w:val="0000496A"/>
    <w:rsid w:val="00004A5E"/>
    <w:rsid w:val="00004D16"/>
    <w:rsid w:val="00004E12"/>
    <w:rsid w:val="000050B7"/>
    <w:rsid w:val="000053D6"/>
    <w:rsid w:val="0000562F"/>
    <w:rsid w:val="00005C0B"/>
    <w:rsid w:val="00005C37"/>
    <w:rsid w:val="0000646B"/>
    <w:rsid w:val="000064FC"/>
    <w:rsid w:val="000066D6"/>
    <w:rsid w:val="0000675F"/>
    <w:rsid w:val="0000692A"/>
    <w:rsid w:val="00006A31"/>
    <w:rsid w:val="00006FB8"/>
    <w:rsid w:val="0000717A"/>
    <w:rsid w:val="000073E8"/>
    <w:rsid w:val="0000778A"/>
    <w:rsid w:val="00007B28"/>
    <w:rsid w:val="00007DCF"/>
    <w:rsid w:val="00007F31"/>
    <w:rsid w:val="00007F40"/>
    <w:rsid w:val="00010064"/>
    <w:rsid w:val="0001095B"/>
    <w:rsid w:val="000109B0"/>
    <w:rsid w:val="00010C2C"/>
    <w:rsid w:val="00010E84"/>
    <w:rsid w:val="00010FBD"/>
    <w:rsid w:val="000110E5"/>
    <w:rsid w:val="00011133"/>
    <w:rsid w:val="00011229"/>
    <w:rsid w:val="00011550"/>
    <w:rsid w:val="00011586"/>
    <w:rsid w:val="00011698"/>
    <w:rsid w:val="00011703"/>
    <w:rsid w:val="0001177B"/>
    <w:rsid w:val="0001181D"/>
    <w:rsid w:val="00011A3E"/>
    <w:rsid w:val="00011B71"/>
    <w:rsid w:val="00011D39"/>
    <w:rsid w:val="00011DC8"/>
    <w:rsid w:val="000120A1"/>
    <w:rsid w:val="0001227A"/>
    <w:rsid w:val="000122B7"/>
    <w:rsid w:val="000125B6"/>
    <w:rsid w:val="000125C3"/>
    <w:rsid w:val="00012753"/>
    <w:rsid w:val="00012B7C"/>
    <w:rsid w:val="00012E3E"/>
    <w:rsid w:val="00012E60"/>
    <w:rsid w:val="00012F2E"/>
    <w:rsid w:val="00012F43"/>
    <w:rsid w:val="00013337"/>
    <w:rsid w:val="00013616"/>
    <w:rsid w:val="00013959"/>
    <w:rsid w:val="00013D7D"/>
    <w:rsid w:val="00013E5B"/>
    <w:rsid w:val="00013F9F"/>
    <w:rsid w:val="00014090"/>
    <w:rsid w:val="00014626"/>
    <w:rsid w:val="00014AFF"/>
    <w:rsid w:val="00014B53"/>
    <w:rsid w:val="00014BE0"/>
    <w:rsid w:val="00014C52"/>
    <w:rsid w:val="00014DA0"/>
    <w:rsid w:val="00014E4C"/>
    <w:rsid w:val="00015275"/>
    <w:rsid w:val="0001534F"/>
    <w:rsid w:val="000155C5"/>
    <w:rsid w:val="00015908"/>
    <w:rsid w:val="00015B3D"/>
    <w:rsid w:val="00015D03"/>
    <w:rsid w:val="00015E7A"/>
    <w:rsid w:val="00015F83"/>
    <w:rsid w:val="000161ED"/>
    <w:rsid w:val="0001678B"/>
    <w:rsid w:val="000167D7"/>
    <w:rsid w:val="0001683D"/>
    <w:rsid w:val="000168AA"/>
    <w:rsid w:val="00016C15"/>
    <w:rsid w:val="00016E51"/>
    <w:rsid w:val="00016E6C"/>
    <w:rsid w:val="00016F0B"/>
    <w:rsid w:val="00016FC5"/>
    <w:rsid w:val="000170ED"/>
    <w:rsid w:val="0001710D"/>
    <w:rsid w:val="000173C0"/>
    <w:rsid w:val="00017921"/>
    <w:rsid w:val="00017AFC"/>
    <w:rsid w:val="00017DB0"/>
    <w:rsid w:val="00017F33"/>
    <w:rsid w:val="0002026B"/>
    <w:rsid w:val="000203BC"/>
    <w:rsid w:val="00020440"/>
    <w:rsid w:val="00020734"/>
    <w:rsid w:val="000208AD"/>
    <w:rsid w:val="00020BB3"/>
    <w:rsid w:val="00020D2E"/>
    <w:rsid w:val="00020E19"/>
    <w:rsid w:val="00021495"/>
    <w:rsid w:val="00021670"/>
    <w:rsid w:val="00021690"/>
    <w:rsid w:val="00021701"/>
    <w:rsid w:val="0002182A"/>
    <w:rsid w:val="00021BB0"/>
    <w:rsid w:val="00021C00"/>
    <w:rsid w:val="00021ED1"/>
    <w:rsid w:val="000220C6"/>
    <w:rsid w:val="000227AE"/>
    <w:rsid w:val="0002293D"/>
    <w:rsid w:val="00022A76"/>
    <w:rsid w:val="00022C40"/>
    <w:rsid w:val="00022E69"/>
    <w:rsid w:val="000233BA"/>
    <w:rsid w:val="000235C2"/>
    <w:rsid w:val="00023740"/>
    <w:rsid w:val="000238E4"/>
    <w:rsid w:val="00023A91"/>
    <w:rsid w:val="00023F08"/>
    <w:rsid w:val="00024162"/>
    <w:rsid w:val="0002436B"/>
    <w:rsid w:val="000243EF"/>
    <w:rsid w:val="0002440C"/>
    <w:rsid w:val="000244FB"/>
    <w:rsid w:val="000245F2"/>
    <w:rsid w:val="0002467A"/>
    <w:rsid w:val="00024C04"/>
    <w:rsid w:val="00024DA9"/>
    <w:rsid w:val="00024DF4"/>
    <w:rsid w:val="00024FC6"/>
    <w:rsid w:val="00025175"/>
    <w:rsid w:val="0002518E"/>
    <w:rsid w:val="000252BF"/>
    <w:rsid w:val="000252CF"/>
    <w:rsid w:val="000253B9"/>
    <w:rsid w:val="00025445"/>
    <w:rsid w:val="000254D8"/>
    <w:rsid w:val="0002561A"/>
    <w:rsid w:val="00025621"/>
    <w:rsid w:val="00025810"/>
    <w:rsid w:val="00025884"/>
    <w:rsid w:val="00025947"/>
    <w:rsid w:val="00025BA3"/>
    <w:rsid w:val="00025D41"/>
    <w:rsid w:val="00025E67"/>
    <w:rsid w:val="00026100"/>
    <w:rsid w:val="00026161"/>
    <w:rsid w:val="0002622C"/>
    <w:rsid w:val="000262AA"/>
    <w:rsid w:val="00026651"/>
    <w:rsid w:val="000267AA"/>
    <w:rsid w:val="000268C3"/>
    <w:rsid w:val="000269BF"/>
    <w:rsid w:val="00026B1B"/>
    <w:rsid w:val="00026B24"/>
    <w:rsid w:val="00026EB1"/>
    <w:rsid w:val="00027191"/>
    <w:rsid w:val="00027213"/>
    <w:rsid w:val="00027465"/>
    <w:rsid w:val="000276E4"/>
    <w:rsid w:val="00027B5A"/>
    <w:rsid w:val="00027F55"/>
    <w:rsid w:val="000302A8"/>
    <w:rsid w:val="000305E5"/>
    <w:rsid w:val="000307BD"/>
    <w:rsid w:val="00030FFB"/>
    <w:rsid w:val="00031254"/>
    <w:rsid w:val="0003130D"/>
    <w:rsid w:val="000313CF"/>
    <w:rsid w:val="000315B3"/>
    <w:rsid w:val="0003190A"/>
    <w:rsid w:val="0003191F"/>
    <w:rsid w:val="0003192C"/>
    <w:rsid w:val="00031A30"/>
    <w:rsid w:val="00031B0B"/>
    <w:rsid w:val="00031CE2"/>
    <w:rsid w:val="00031ED4"/>
    <w:rsid w:val="000321F7"/>
    <w:rsid w:val="0003233F"/>
    <w:rsid w:val="000324BE"/>
    <w:rsid w:val="0003259B"/>
    <w:rsid w:val="00032D86"/>
    <w:rsid w:val="00032EED"/>
    <w:rsid w:val="0003303A"/>
    <w:rsid w:val="00033187"/>
    <w:rsid w:val="0003335E"/>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4C05"/>
    <w:rsid w:val="000350F7"/>
    <w:rsid w:val="0003515D"/>
    <w:rsid w:val="00035250"/>
    <w:rsid w:val="00035260"/>
    <w:rsid w:val="000352A2"/>
    <w:rsid w:val="0003568F"/>
    <w:rsid w:val="00035A6F"/>
    <w:rsid w:val="00035DBF"/>
    <w:rsid w:val="00036214"/>
    <w:rsid w:val="000363FE"/>
    <w:rsid w:val="00036491"/>
    <w:rsid w:val="000364BF"/>
    <w:rsid w:val="00036534"/>
    <w:rsid w:val="00036575"/>
    <w:rsid w:val="00036662"/>
    <w:rsid w:val="00036A1E"/>
    <w:rsid w:val="00036A80"/>
    <w:rsid w:val="00036AB0"/>
    <w:rsid w:val="00036AC3"/>
    <w:rsid w:val="00036DEE"/>
    <w:rsid w:val="00036EDD"/>
    <w:rsid w:val="00036FA9"/>
    <w:rsid w:val="00037043"/>
    <w:rsid w:val="00037471"/>
    <w:rsid w:val="00037498"/>
    <w:rsid w:val="00037911"/>
    <w:rsid w:val="00037CC3"/>
    <w:rsid w:val="00037EC8"/>
    <w:rsid w:val="00037FD3"/>
    <w:rsid w:val="00040055"/>
    <w:rsid w:val="000401EE"/>
    <w:rsid w:val="00040368"/>
    <w:rsid w:val="000405C6"/>
    <w:rsid w:val="00040821"/>
    <w:rsid w:val="0004083D"/>
    <w:rsid w:val="00040846"/>
    <w:rsid w:val="0004092B"/>
    <w:rsid w:val="00040C28"/>
    <w:rsid w:val="00040D81"/>
    <w:rsid w:val="00040E6C"/>
    <w:rsid w:val="00040FCD"/>
    <w:rsid w:val="0004122E"/>
    <w:rsid w:val="00041285"/>
    <w:rsid w:val="0004129D"/>
    <w:rsid w:val="00041774"/>
    <w:rsid w:val="00041E60"/>
    <w:rsid w:val="00041F69"/>
    <w:rsid w:val="00041FA4"/>
    <w:rsid w:val="0004211E"/>
    <w:rsid w:val="0004270F"/>
    <w:rsid w:val="00042812"/>
    <w:rsid w:val="000428A0"/>
    <w:rsid w:val="00042956"/>
    <w:rsid w:val="00042A7A"/>
    <w:rsid w:val="00042BBC"/>
    <w:rsid w:val="00042DA0"/>
    <w:rsid w:val="00043272"/>
    <w:rsid w:val="000432BD"/>
    <w:rsid w:val="000435AA"/>
    <w:rsid w:val="000435F6"/>
    <w:rsid w:val="00043752"/>
    <w:rsid w:val="0004375C"/>
    <w:rsid w:val="00043821"/>
    <w:rsid w:val="00043B8D"/>
    <w:rsid w:val="00043D91"/>
    <w:rsid w:val="00043E29"/>
    <w:rsid w:val="00044585"/>
    <w:rsid w:val="000445C1"/>
    <w:rsid w:val="000446AB"/>
    <w:rsid w:val="000448A1"/>
    <w:rsid w:val="00044BEF"/>
    <w:rsid w:val="00044BFB"/>
    <w:rsid w:val="000452D2"/>
    <w:rsid w:val="000453AC"/>
    <w:rsid w:val="00045631"/>
    <w:rsid w:val="000458F0"/>
    <w:rsid w:val="00045CBA"/>
    <w:rsid w:val="0004657E"/>
    <w:rsid w:val="000466BB"/>
    <w:rsid w:val="00046815"/>
    <w:rsid w:val="000469DB"/>
    <w:rsid w:val="00046B59"/>
    <w:rsid w:val="00046E64"/>
    <w:rsid w:val="00047109"/>
    <w:rsid w:val="0004728C"/>
    <w:rsid w:val="0004749C"/>
    <w:rsid w:val="00047588"/>
    <w:rsid w:val="000478FB"/>
    <w:rsid w:val="00047A15"/>
    <w:rsid w:val="000502B7"/>
    <w:rsid w:val="000502E1"/>
    <w:rsid w:val="000503D1"/>
    <w:rsid w:val="00050726"/>
    <w:rsid w:val="00050805"/>
    <w:rsid w:val="00050C7D"/>
    <w:rsid w:val="00050DA0"/>
    <w:rsid w:val="00051114"/>
    <w:rsid w:val="0005134C"/>
    <w:rsid w:val="0005153D"/>
    <w:rsid w:val="0005156E"/>
    <w:rsid w:val="0005159F"/>
    <w:rsid w:val="000516DC"/>
    <w:rsid w:val="00051CBB"/>
    <w:rsid w:val="00051CC9"/>
    <w:rsid w:val="00051D19"/>
    <w:rsid w:val="0005220D"/>
    <w:rsid w:val="000523A6"/>
    <w:rsid w:val="000524B2"/>
    <w:rsid w:val="0005278D"/>
    <w:rsid w:val="00052887"/>
    <w:rsid w:val="00052C86"/>
    <w:rsid w:val="00052CC0"/>
    <w:rsid w:val="00052D6B"/>
    <w:rsid w:val="00052F45"/>
    <w:rsid w:val="00052FBE"/>
    <w:rsid w:val="000530F3"/>
    <w:rsid w:val="00053132"/>
    <w:rsid w:val="000534DA"/>
    <w:rsid w:val="00053550"/>
    <w:rsid w:val="0005355B"/>
    <w:rsid w:val="00053589"/>
    <w:rsid w:val="00053649"/>
    <w:rsid w:val="0005387B"/>
    <w:rsid w:val="00053A47"/>
    <w:rsid w:val="00053A9F"/>
    <w:rsid w:val="00053AFE"/>
    <w:rsid w:val="00053BDD"/>
    <w:rsid w:val="00053DDC"/>
    <w:rsid w:val="000544CF"/>
    <w:rsid w:val="00054546"/>
    <w:rsid w:val="00054799"/>
    <w:rsid w:val="000547F9"/>
    <w:rsid w:val="0005487D"/>
    <w:rsid w:val="000548F4"/>
    <w:rsid w:val="00054DCC"/>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894"/>
    <w:rsid w:val="00057C8A"/>
    <w:rsid w:val="00057D07"/>
    <w:rsid w:val="00057F23"/>
    <w:rsid w:val="000604DB"/>
    <w:rsid w:val="00060671"/>
    <w:rsid w:val="000606B2"/>
    <w:rsid w:val="0006083A"/>
    <w:rsid w:val="00060955"/>
    <w:rsid w:val="00060998"/>
    <w:rsid w:val="000609A8"/>
    <w:rsid w:val="00060FFA"/>
    <w:rsid w:val="000614A9"/>
    <w:rsid w:val="000614F5"/>
    <w:rsid w:val="0006169F"/>
    <w:rsid w:val="000616E1"/>
    <w:rsid w:val="00061912"/>
    <w:rsid w:val="00061B19"/>
    <w:rsid w:val="00061B7D"/>
    <w:rsid w:val="00061C06"/>
    <w:rsid w:val="00061C58"/>
    <w:rsid w:val="00061CA2"/>
    <w:rsid w:val="00061D83"/>
    <w:rsid w:val="00061EC0"/>
    <w:rsid w:val="0006263C"/>
    <w:rsid w:val="0006277C"/>
    <w:rsid w:val="000628EE"/>
    <w:rsid w:val="00062DDA"/>
    <w:rsid w:val="00062F4E"/>
    <w:rsid w:val="00063047"/>
    <w:rsid w:val="0006318B"/>
    <w:rsid w:val="000633AE"/>
    <w:rsid w:val="00063405"/>
    <w:rsid w:val="0006366E"/>
    <w:rsid w:val="00063762"/>
    <w:rsid w:val="000638B0"/>
    <w:rsid w:val="00063A5A"/>
    <w:rsid w:val="00063DF0"/>
    <w:rsid w:val="00063E73"/>
    <w:rsid w:val="00064075"/>
    <w:rsid w:val="00064095"/>
    <w:rsid w:val="000640B0"/>
    <w:rsid w:val="00064145"/>
    <w:rsid w:val="000642A5"/>
    <w:rsid w:val="00064338"/>
    <w:rsid w:val="00064547"/>
    <w:rsid w:val="00064685"/>
    <w:rsid w:val="000646DF"/>
    <w:rsid w:val="00064D19"/>
    <w:rsid w:val="000651DD"/>
    <w:rsid w:val="00065347"/>
    <w:rsid w:val="000659E4"/>
    <w:rsid w:val="00065C41"/>
    <w:rsid w:val="00065DA9"/>
    <w:rsid w:val="00065E8D"/>
    <w:rsid w:val="0006604C"/>
    <w:rsid w:val="00066082"/>
    <w:rsid w:val="00066151"/>
    <w:rsid w:val="0006647D"/>
    <w:rsid w:val="0006647E"/>
    <w:rsid w:val="000668D8"/>
    <w:rsid w:val="00066922"/>
    <w:rsid w:val="00066A3D"/>
    <w:rsid w:val="00066B71"/>
    <w:rsid w:val="00066C28"/>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190F"/>
    <w:rsid w:val="000723AD"/>
    <w:rsid w:val="000723B1"/>
    <w:rsid w:val="00072428"/>
    <w:rsid w:val="00072C81"/>
    <w:rsid w:val="00072FC1"/>
    <w:rsid w:val="000730BC"/>
    <w:rsid w:val="0007325B"/>
    <w:rsid w:val="00073389"/>
    <w:rsid w:val="000733A7"/>
    <w:rsid w:val="00073543"/>
    <w:rsid w:val="000737FE"/>
    <w:rsid w:val="00073A96"/>
    <w:rsid w:val="00073B50"/>
    <w:rsid w:val="00073B6C"/>
    <w:rsid w:val="00073C60"/>
    <w:rsid w:val="00073C6A"/>
    <w:rsid w:val="0007435E"/>
    <w:rsid w:val="000745FE"/>
    <w:rsid w:val="00074639"/>
    <w:rsid w:val="00074688"/>
    <w:rsid w:val="000746C4"/>
    <w:rsid w:val="00074C28"/>
    <w:rsid w:val="00074D3D"/>
    <w:rsid w:val="00074D6F"/>
    <w:rsid w:val="00074F00"/>
    <w:rsid w:val="00075100"/>
    <w:rsid w:val="000752A1"/>
    <w:rsid w:val="000753BD"/>
    <w:rsid w:val="00075A1F"/>
    <w:rsid w:val="00075BB0"/>
    <w:rsid w:val="00075F2F"/>
    <w:rsid w:val="00075FC5"/>
    <w:rsid w:val="00076223"/>
    <w:rsid w:val="00076284"/>
    <w:rsid w:val="00076480"/>
    <w:rsid w:val="00076549"/>
    <w:rsid w:val="0007658B"/>
    <w:rsid w:val="00076919"/>
    <w:rsid w:val="0007699A"/>
    <w:rsid w:val="00076E4D"/>
    <w:rsid w:val="00076FAD"/>
    <w:rsid w:val="00077145"/>
    <w:rsid w:val="00077244"/>
    <w:rsid w:val="000773F5"/>
    <w:rsid w:val="000774C7"/>
    <w:rsid w:val="000775A6"/>
    <w:rsid w:val="00077793"/>
    <w:rsid w:val="00077904"/>
    <w:rsid w:val="0007798A"/>
    <w:rsid w:val="000779DC"/>
    <w:rsid w:val="00077A51"/>
    <w:rsid w:val="00077AC3"/>
    <w:rsid w:val="00077BA1"/>
    <w:rsid w:val="00077C21"/>
    <w:rsid w:val="00077C84"/>
    <w:rsid w:val="00077E70"/>
    <w:rsid w:val="00077F1A"/>
    <w:rsid w:val="00077F52"/>
    <w:rsid w:val="00077FE9"/>
    <w:rsid w:val="0007F7AC"/>
    <w:rsid w:val="0008030E"/>
    <w:rsid w:val="00080330"/>
    <w:rsid w:val="00080535"/>
    <w:rsid w:val="000805FC"/>
    <w:rsid w:val="000806C0"/>
    <w:rsid w:val="00080F1C"/>
    <w:rsid w:val="00080F5C"/>
    <w:rsid w:val="00080F7F"/>
    <w:rsid w:val="00081218"/>
    <w:rsid w:val="000814C6"/>
    <w:rsid w:val="00081718"/>
    <w:rsid w:val="0008208D"/>
    <w:rsid w:val="0008215A"/>
    <w:rsid w:val="00082216"/>
    <w:rsid w:val="00082301"/>
    <w:rsid w:val="0008249D"/>
    <w:rsid w:val="000827D6"/>
    <w:rsid w:val="0008283E"/>
    <w:rsid w:val="00082958"/>
    <w:rsid w:val="00082B06"/>
    <w:rsid w:val="00082D0A"/>
    <w:rsid w:val="00082F28"/>
    <w:rsid w:val="00082FCD"/>
    <w:rsid w:val="0008330A"/>
    <w:rsid w:val="000833B9"/>
    <w:rsid w:val="00083476"/>
    <w:rsid w:val="00083567"/>
    <w:rsid w:val="00083838"/>
    <w:rsid w:val="00083857"/>
    <w:rsid w:val="00083960"/>
    <w:rsid w:val="00083FAF"/>
    <w:rsid w:val="000842CF"/>
    <w:rsid w:val="0008448F"/>
    <w:rsid w:val="0008458F"/>
    <w:rsid w:val="00084657"/>
    <w:rsid w:val="000847C0"/>
    <w:rsid w:val="00084BF6"/>
    <w:rsid w:val="00084F81"/>
    <w:rsid w:val="000850E4"/>
    <w:rsid w:val="000852AA"/>
    <w:rsid w:val="0008531E"/>
    <w:rsid w:val="00085369"/>
    <w:rsid w:val="00085462"/>
    <w:rsid w:val="00085477"/>
    <w:rsid w:val="000856B0"/>
    <w:rsid w:val="000856F6"/>
    <w:rsid w:val="00086050"/>
    <w:rsid w:val="0008629A"/>
    <w:rsid w:val="00086332"/>
    <w:rsid w:val="00086981"/>
    <w:rsid w:val="000869F2"/>
    <w:rsid w:val="00086AD5"/>
    <w:rsid w:val="00086ADD"/>
    <w:rsid w:val="00086D1A"/>
    <w:rsid w:val="00086E46"/>
    <w:rsid w:val="00086ED1"/>
    <w:rsid w:val="00086ED5"/>
    <w:rsid w:val="00086F97"/>
    <w:rsid w:val="00086FFA"/>
    <w:rsid w:val="0008714D"/>
    <w:rsid w:val="000871DE"/>
    <w:rsid w:val="00087272"/>
    <w:rsid w:val="0008729B"/>
    <w:rsid w:val="000874A2"/>
    <w:rsid w:val="000874EE"/>
    <w:rsid w:val="0008763E"/>
    <w:rsid w:val="00087830"/>
    <w:rsid w:val="00087B14"/>
    <w:rsid w:val="00087C10"/>
    <w:rsid w:val="00087EF5"/>
    <w:rsid w:val="00087FA1"/>
    <w:rsid w:val="00090199"/>
    <w:rsid w:val="00090586"/>
    <w:rsid w:val="00090692"/>
    <w:rsid w:val="000909C9"/>
    <w:rsid w:val="000909D4"/>
    <w:rsid w:val="00090AA6"/>
    <w:rsid w:val="00090B4E"/>
    <w:rsid w:val="00090B92"/>
    <w:rsid w:val="00090C9D"/>
    <w:rsid w:val="00090D76"/>
    <w:rsid w:val="00090E8B"/>
    <w:rsid w:val="00090FB8"/>
    <w:rsid w:val="00091113"/>
    <w:rsid w:val="00091363"/>
    <w:rsid w:val="000913EA"/>
    <w:rsid w:val="00091836"/>
    <w:rsid w:val="00091A69"/>
    <w:rsid w:val="00091BEA"/>
    <w:rsid w:val="00091C09"/>
    <w:rsid w:val="00092013"/>
    <w:rsid w:val="000920C1"/>
    <w:rsid w:val="00092392"/>
    <w:rsid w:val="00092516"/>
    <w:rsid w:val="00092612"/>
    <w:rsid w:val="0009280B"/>
    <w:rsid w:val="00092AB7"/>
    <w:rsid w:val="00092ADF"/>
    <w:rsid w:val="0009335D"/>
    <w:rsid w:val="000933D6"/>
    <w:rsid w:val="00093777"/>
    <w:rsid w:val="000938E3"/>
    <w:rsid w:val="00093B54"/>
    <w:rsid w:val="00093B92"/>
    <w:rsid w:val="00093D24"/>
    <w:rsid w:val="00093DCA"/>
    <w:rsid w:val="00093E4E"/>
    <w:rsid w:val="00093F57"/>
    <w:rsid w:val="00094008"/>
    <w:rsid w:val="00094044"/>
    <w:rsid w:val="00094126"/>
    <w:rsid w:val="00094462"/>
    <w:rsid w:val="00094A07"/>
    <w:rsid w:val="00094F20"/>
    <w:rsid w:val="00094F54"/>
    <w:rsid w:val="00095030"/>
    <w:rsid w:val="000951E3"/>
    <w:rsid w:val="00095559"/>
    <w:rsid w:val="00095BAB"/>
    <w:rsid w:val="00095C5B"/>
    <w:rsid w:val="00095D64"/>
    <w:rsid w:val="00095FB4"/>
    <w:rsid w:val="00096106"/>
    <w:rsid w:val="000961DD"/>
    <w:rsid w:val="00096323"/>
    <w:rsid w:val="000966E7"/>
    <w:rsid w:val="000967A4"/>
    <w:rsid w:val="00096988"/>
    <w:rsid w:val="000969B1"/>
    <w:rsid w:val="00096B18"/>
    <w:rsid w:val="00096EC1"/>
    <w:rsid w:val="000970F7"/>
    <w:rsid w:val="0009713E"/>
    <w:rsid w:val="0009737D"/>
    <w:rsid w:val="000973A0"/>
    <w:rsid w:val="0009755D"/>
    <w:rsid w:val="0009759E"/>
    <w:rsid w:val="000979ED"/>
    <w:rsid w:val="00097DED"/>
    <w:rsid w:val="00097DF2"/>
    <w:rsid w:val="00097EDD"/>
    <w:rsid w:val="000A03E1"/>
    <w:rsid w:val="000A04B2"/>
    <w:rsid w:val="000A0644"/>
    <w:rsid w:val="000A0903"/>
    <w:rsid w:val="000A094B"/>
    <w:rsid w:val="000A0986"/>
    <w:rsid w:val="000A09DE"/>
    <w:rsid w:val="000A0B36"/>
    <w:rsid w:val="000A0CFA"/>
    <w:rsid w:val="000A0E75"/>
    <w:rsid w:val="000A1073"/>
    <w:rsid w:val="000A118E"/>
    <w:rsid w:val="000A16CB"/>
    <w:rsid w:val="000A16DA"/>
    <w:rsid w:val="000A1961"/>
    <w:rsid w:val="000A1BC7"/>
    <w:rsid w:val="000A1D23"/>
    <w:rsid w:val="000A1DA5"/>
    <w:rsid w:val="000A1E21"/>
    <w:rsid w:val="000A209A"/>
    <w:rsid w:val="000A210C"/>
    <w:rsid w:val="000A2226"/>
    <w:rsid w:val="000A2345"/>
    <w:rsid w:val="000A240B"/>
    <w:rsid w:val="000A2B11"/>
    <w:rsid w:val="000A2C3A"/>
    <w:rsid w:val="000A2FF7"/>
    <w:rsid w:val="000A3063"/>
    <w:rsid w:val="000A3187"/>
    <w:rsid w:val="000A31A3"/>
    <w:rsid w:val="000A348C"/>
    <w:rsid w:val="000A34A9"/>
    <w:rsid w:val="000A3549"/>
    <w:rsid w:val="000A386D"/>
    <w:rsid w:val="000A3986"/>
    <w:rsid w:val="000A3D00"/>
    <w:rsid w:val="000A3E41"/>
    <w:rsid w:val="000A4527"/>
    <w:rsid w:val="000A4604"/>
    <w:rsid w:val="000A4609"/>
    <w:rsid w:val="000A4720"/>
    <w:rsid w:val="000A489F"/>
    <w:rsid w:val="000A4C8D"/>
    <w:rsid w:val="000A4ECD"/>
    <w:rsid w:val="000A5024"/>
    <w:rsid w:val="000A54DB"/>
    <w:rsid w:val="000A55C0"/>
    <w:rsid w:val="000A5712"/>
    <w:rsid w:val="000A5B3A"/>
    <w:rsid w:val="000A5BA3"/>
    <w:rsid w:val="000A5C98"/>
    <w:rsid w:val="000A5D11"/>
    <w:rsid w:val="000A5D80"/>
    <w:rsid w:val="000A601D"/>
    <w:rsid w:val="000A6220"/>
    <w:rsid w:val="000A62F9"/>
    <w:rsid w:val="000A6301"/>
    <w:rsid w:val="000A630F"/>
    <w:rsid w:val="000A64C6"/>
    <w:rsid w:val="000A6638"/>
    <w:rsid w:val="000A678D"/>
    <w:rsid w:val="000A67F8"/>
    <w:rsid w:val="000A690E"/>
    <w:rsid w:val="000A697C"/>
    <w:rsid w:val="000A6BD3"/>
    <w:rsid w:val="000A6C67"/>
    <w:rsid w:val="000A6CF4"/>
    <w:rsid w:val="000A70D3"/>
    <w:rsid w:val="000A712B"/>
    <w:rsid w:val="000A74BE"/>
    <w:rsid w:val="000A7567"/>
    <w:rsid w:val="000A772D"/>
    <w:rsid w:val="000A796F"/>
    <w:rsid w:val="000A79DA"/>
    <w:rsid w:val="000A7A31"/>
    <w:rsid w:val="000A7A5D"/>
    <w:rsid w:val="000A7DEF"/>
    <w:rsid w:val="000A7EF6"/>
    <w:rsid w:val="000B01EC"/>
    <w:rsid w:val="000B0340"/>
    <w:rsid w:val="000B034B"/>
    <w:rsid w:val="000B03CF"/>
    <w:rsid w:val="000B044C"/>
    <w:rsid w:val="000B0473"/>
    <w:rsid w:val="000B068D"/>
    <w:rsid w:val="000B070D"/>
    <w:rsid w:val="000B0982"/>
    <w:rsid w:val="000B0AAB"/>
    <w:rsid w:val="000B0ACF"/>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79"/>
    <w:rsid w:val="000B1FE9"/>
    <w:rsid w:val="000B2057"/>
    <w:rsid w:val="000B2132"/>
    <w:rsid w:val="000B215F"/>
    <w:rsid w:val="000B21FF"/>
    <w:rsid w:val="000B23C1"/>
    <w:rsid w:val="000B2655"/>
    <w:rsid w:val="000B2A03"/>
    <w:rsid w:val="000B2AEB"/>
    <w:rsid w:val="000B2C7B"/>
    <w:rsid w:val="000B30F7"/>
    <w:rsid w:val="000B3530"/>
    <w:rsid w:val="000B353B"/>
    <w:rsid w:val="000B4108"/>
    <w:rsid w:val="000B4158"/>
    <w:rsid w:val="000B45C4"/>
    <w:rsid w:val="000B4735"/>
    <w:rsid w:val="000B488F"/>
    <w:rsid w:val="000B4BCF"/>
    <w:rsid w:val="000B4D3C"/>
    <w:rsid w:val="000B4FBC"/>
    <w:rsid w:val="000B501E"/>
    <w:rsid w:val="000B5030"/>
    <w:rsid w:val="000B50BB"/>
    <w:rsid w:val="000B5252"/>
    <w:rsid w:val="000B581C"/>
    <w:rsid w:val="000B584B"/>
    <w:rsid w:val="000B59C1"/>
    <w:rsid w:val="000B5A84"/>
    <w:rsid w:val="000B5C7F"/>
    <w:rsid w:val="000B5D40"/>
    <w:rsid w:val="000B5F0A"/>
    <w:rsid w:val="000B6159"/>
    <w:rsid w:val="000B6184"/>
    <w:rsid w:val="000B629D"/>
    <w:rsid w:val="000B6392"/>
    <w:rsid w:val="000B64BC"/>
    <w:rsid w:val="000B6567"/>
    <w:rsid w:val="000B6659"/>
    <w:rsid w:val="000B6992"/>
    <w:rsid w:val="000B69C2"/>
    <w:rsid w:val="000B6CC5"/>
    <w:rsid w:val="000B6CCF"/>
    <w:rsid w:val="000B6CDD"/>
    <w:rsid w:val="000B6DBE"/>
    <w:rsid w:val="000B709B"/>
    <w:rsid w:val="000B731F"/>
    <w:rsid w:val="000B7329"/>
    <w:rsid w:val="000B73D5"/>
    <w:rsid w:val="000B7617"/>
    <w:rsid w:val="000B7661"/>
    <w:rsid w:val="000B77AE"/>
    <w:rsid w:val="000B77DF"/>
    <w:rsid w:val="000B79DD"/>
    <w:rsid w:val="000B7D56"/>
    <w:rsid w:val="000C014E"/>
    <w:rsid w:val="000C0335"/>
    <w:rsid w:val="000C04AB"/>
    <w:rsid w:val="000C0973"/>
    <w:rsid w:val="000C0A8B"/>
    <w:rsid w:val="000C0DCF"/>
    <w:rsid w:val="000C120E"/>
    <w:rsid w:val="000C1628"/>
    <w:rsid w:val="000C1A7C"/>
    <w:rsid w:val="000C1D6D"/>
    <w:rsid w:val="000C1D80"/>
    <w:rsid w:val="000C1F7F"/>
    <w:rsid w:val="000C2250"/>
    <w:rsid w:val="000C251C"/>
    <w:rsid w:val="000C26F7"/>
    <w:rsid w:val="000C2744"/>
    <w:rsid w:val="000C27B4"/>
    <w:rsid w:val="000C28FC"/>
    <w:rsid w:val="000C2F10"/>
    <w:rsid w:val="000C32F4"/>
    <w:rsid w:val="000C35E4"/>
    <w:rsid w:val="000C3632"/>
    <w:rsid w:val="000C36AC"/>
    <w:rsid w:val="000C36B7"/>
    <w:rsid w:val="000C37F8"/>
    <w:rsid w:val="000C3AFD"/>
    <w:rsid w:val="000C3B64"/>
    <w:rsid w:val="000C3FA3"/>
    <w:rsid w:val="000C414D"/>
    <w:rsid w:val="000C43A6"/>
    <w:rsid w:val="000C4428"/>
    <w:rsid w:val="000C4597"/>
    <w:rsid w:val="000C461E"/>
    <w:rsid w:val="000C464B"/>
    <w:rsid w:val="000C4A0A"/>
    <w:rsid w:val="000C4B30"/>
    <w:rsid w:val="000C4B67"/>
    <w:rsid w:val="000C4C63"/>
    <w:rsid w:val="000C4CAC"/>
    <w:rsid w:val="000C4EBF"/>
    <w:rsid w:val="000C5429"/>
    <w:rsid w:val="000C5639"/>
    <w:rsid w:val="000C563F"/>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15"/>
    <w:rsid w:val="000C6F4A"/>
    <w:rsid w:val="000C7009"/>
    <w:rsid w:val="000C70BF"/>
    <w:rsid w:val="000C72CF"/>
    <w:rsid w:val="000C72DD"/>
    <w:rsid w:val="000C7386"/>
    <w:rsid w:val="000C7636"/>
    <w:rsid w:val="000C7701"/>
    <w:rsid w:val="000C7805"/>
    <w:rsid w:val="000C7833"/>
    <w:rsid w:val="000C799F"/>
    <w:rsid w:val="000C7A88"/>
    <w:rsid w:val="000C7B1E"/>
    <w:rsid w:val="000C7D43"/>
    <w:rsid w:val="000C7FB8"/>
    <w:rsid w:val="000D0137"/>
    <w:rsid w:val="000D0586"/>
    <w:rsid w:val="000D0588"/>
    <w:rsid w:val="000D07BC"/>
    <w:rsid w:val="000D088F"/>
    <w:rsid w:val="000D08B8"/>
    <w:rsid w:val="000D0ABA"/>
    <w:rsid w:val="000D0AD8"/>
    <w:rsid w:val="000D0D76"/>
    <w:rsid w:val="000D0E9E"/>
    <w:rsid w:val="000D0F6F"/>
    <w:rsid w:val="000D1068"/>
    <w:rsid w:val="000D159D"/>
    <w:rsid w:val="000D16C7"/>
    <w:rsid w:val="000D1769"/>
    <w:rsid w:val="000D1A02"/>
    <w:rsid w:val="000D1A0B"/>
    <w:rsid w:val="000D1E73"/>
    <w:rsid w:val="000D1E8B"/>
    <w:rsid w:val="000D228F"/>
    <w:rsid w:val="000D234D"/>
    <w:rsid w:val="000D25F5"/>
    <w:rsid w:val="000D2802"/>
    <w:rsid w:val="000D28F0"/>
    <w:rsid w:val="000D2B66"/>
    <w:rsid w:val="000D2BF3"/>
    <w:rsid w:val="000D2C8A"/>
    <w:rsid w:val="000D2E6B"/>
    <w:rsid w:val="000D30B0"/>
    <w:rsid w:val="000D3149"/>
    <w:rsid w:val="000D3518"/>
    <w:rsid w:val="000D362D"/>
    <w:rsid w:val="000D3808"/>
    <w:rsid w:val="000D3880"/>
    <w:rsid w:val="000D38EC"/>
    <w:rsid w:val="000D3994"/>
    <w:rsid w:val="000D39E7"/>
    <w:rsid w:val="000D3A0D"/>
    <w:rsid w:val="000D3C56"/>
    <w:rsid w:val="000D4399"/>
    <w:rsid w:val="000D43AD"/>
    <w:rsid w:val="000D44B7"/>
    <w:rsid w:val="000D44EB"/>
    <w:rsid w:val="000D4569"/>
    <w:rsid w:val="000D45AE"/>
    <w:rsid w:val="000D4A45"/>
    <w:rsid w:val="000D4B27"/>
    <w:rsid w:val="000D4EE9"/>
    <w:rsid w:val="000D5594"/>
    <w:rsid w:val="000D565C"/>
    <w:rsid w:val="000D5E31"/>
    <w:rsid w:val="000D6238"/>
    <w:rsid w:val="000D6293"/>
    <w:rsid w:val="000D6402"/>
    <w:rsid w:val="000D644D"/>
    <w:rsid w:val="000D653E"/>
    <w:rsid w:val="000D6718"/>
    <w:rsid w:val="000D67CE"/>
    <w:rsid w:val="000D6948"/>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39"/>
    <w:rsid w:val="000E5465"/>
    <w:rsid w:val="000E559E"/>
    <w:rsid w:val="000E55E6"/>
    <w:rsid w:val="000E5792"/>
    <w:rsid w:val="000E5A0C"/>
    <w:rsid w:val="000E5B3F"/>
    <w:rsid w:val="000E5D48"/>
    <w:rsid w:val="000E5EE8"/>
    <w:rsid w:val="000E5F3C"/>
    <w:rsid w:val="000E633A"/>
    <w:rsid w:val="000E644D"/>
    <w:rsid w:val="000E675E"/>
    <w:rsid w:val="000E68AC"/>
    <w:rsid w:val="000E699F"/>
    <w:rsid w:val="000E6A37"/>
    <w:rsid w:val="000E6ADB"/>
    <w:rsid w:val="000E6B79"/>
    <w:rsid w:val="000E6C0E"/>
    <w:rsid w:val="000E6F81"/>
    <w:rsid w:val="000E708F"/>
    <w:rsid w:val="000E7123"/>
    <w:rsid w:val="000E73B7"/>
    <w:rsid w:val="000E788A"/>
    <w:rsid w:val="000E79C9"/>
    <w:rsid w:val="000E7A48"/>
    <w:rsid w:val="000E7FFC"/>
    <w:rsid w:val="000F00AC"/>
    <w:rsid w:val="000F013F"/>
    <w:rsid w:val="000F02EB"/>
    <w:rsid w:val="000F0339"/>
    <w:rsid w:val="000F03A8"/>
    <w:rsid w:val="000F0800"/>
    <w:rsid w:val="000F0C2B"/>
    <w:rsid w:val="000F0D63"/>
    <w:rsid w:val="000F0DEE"/>
    <w:rsid w:val="000F1525"/>
    <w:rsid w:val="000F1780"/>
    <w:rsid w:val="000F19BA"/>
    <w:rsid w:val="000F19C8"/>
    <w:rsid w:val="000F19E9"/>
    <w:rsid w:val="000F1A3D"/>
    <w:rsid w:val="000F1AF2"/>
    <w:rsid w:val="000F1B92"/>
    <w:rsid w:val="000F1BA9"/>
    <w:rsid w:val="000F1EF7"/>
    <w:rsid w:val="000F1FF4"/>
    <w:rsid w:val="000F208F"/>
    <w:rsid w:val="000F2441"/>
    <w:rsid w:val="000F2689"/>
    <w:rsid w:val="000F269C"/>
    <w:rsid w:val="000F27CA"/>
    <w:rsid w:val="000F2915"/>
    <w:rsid w:val="000F3048"/>
    <w:rsid w:val="000F30F8"/>
    <w:rsid w:val="000F3160"/>
    <w:rsid w:val="000F32C1"/>
    <w:rsid w:val="000F340A"/>
    <w:rsid w:val="000F36D8"/>
    <w:rsid w:val="000F3869"/>
    <w:rsid w:val="000F3927"/>
    <w:rsid w:val="000F3962"/>
    <w:rsid w:val="000F3BA3"/>
    <w:rsid w:val="000F3DB1"/>
    <w:rsid w:val="000F3F80"/>
    <w:rsid w:val="000F3FF6"/>
    <w:rsid w:val="000F4031"/>
    <w:rsid w:val="000F4174"/>
    <w:rsid w:val="000F41FB"/>
    <w:rsid w:val="000F43C8"/>
    <w:rsid w:val="000F4486"/>
    <w:rsid w:val="000F451E"/>
    <w:rsid w:val="000F4B5B"/>
    <w:rsid w:val="000F4B8D"/>
    <w:rsid w:val="000F4BF5"/>
    <w:rsid w:val="000F4CD7"/>
    <w:rsid w:val="000F4FF3"/>
    <w:rsid w:val="000F50DF"/>
    <w:rsid w:val="000F5746"/>
    <w:rsid w:val="000F57E8"/>
    <w:rsid w:val="000F59F7"/>
    <w:rsid w:val="000F5A78"/>
    <w:rsid w:val="000F5B42"/>
    <w:rsid w:val="000F5CE5"/>
    <w:rsid w:val="000F61E5"/>
    <w:rsid w:val="000F6497"/>
    <w:rsid w:val="000F6A92"/>
    <w:rsid w:val="000F6AC5"/>
    <w:rsid w:val="000F6BE0"/>
    <w:rsid w:val="000F6E25"/>
    <w:rsid w:val="000F741B"/>
    <w:rsid w:val="000F7712"/>
    <w:rsid w:val="000F7B91"/>
    <w:rsid w:val="000F7CC4"/>
    <w:rsid w:val="000F7CE5"/>
    <w:rsid w:val="000F7D69"/>
    <w:rsid w:val="000F7F29"/>
    <w:rsid w:val="000F7F9A"/>
    <w:rsid w:val="000F7FEB"/>
    <w:rsid w:val="001000D8"/>
    <w:rsid w:val="00100106"/>
    <w:rsid w:val="00100213"/>
    <w:rsid w:val="001002DF"/>
    <w:rsid w:val="001005A2"/>
    <w:rsid w:val="00100741"/>
    <w:rsid w:val="00100753"/>
    <w:rsid w:val="0010079E"/>
    <w:rsid w:val="00100923"/>
    <w:rsid w:val="00100C3E"/>
    <w:rsid w:val="00100D0A"/>
    <w:rsid w:val="00100F1D"/>
    <w:rsid w:val="0010103B"/>
    <w:rsid w:val="00101682"/>
    <w:rsid w:val="001016A9"/>
    <w:rsid w:val="0010196F"/>
    <w:rsid w:val="00101A05"/>
    <w:rsid w:val="00101B34"/>
    <w:rsid w:val="00101CFB"/>
    <w:rsid w:val="00101D19"/>
    <w:rsid w:val="00101DFB"/>
    <w:rsid w:val="00101E8C"/>
    <w:rsid w:val="0010206F"/>
    <w:rsid w:val="001024CF"/>
    <w:rsid w:val="0010263F"/>
    <w:rsid w:val="001026F8"/>
    <w:rsid w:val="0010299E"/>
    <w:rsid w:val="001029F8"/>
    <w:rsid w:val="00102DEE"/>
    <w:rsid w:val="00102EEA"/>
    <w:rsid w:val="00102F71"/>
    <w:rsid w:val="00103006"/>
    <w:rsid w:val="00103130"/>
    <w:rsid w:val="00103216"/>
    <w:rsid w:val="001032D3"/>
    <w:rsid w:val="00103495"/>
    <w:rsid w:val="0010366A"/>
    <w:rsid w:val="001036E2"/>
    <w:rsid w:val="00103986"/>
    <w:rsid w:val="00103DB3"/>
    <w:rsid w:val="00103E04"/>
    <w:rsid w:val="00103F19"/>
    <w:rsid w:val="00103F53"/>
    <w:rsid w:val="00104264"/>
    <w:rsid w:val="00104510"/>
    <w:rsid w:val="00104608"/>
    <w:rsid w:val="0010538B"/>
    <w:rsid w:val="001053FD"/>
    <w:rsid w:val="001055D5"/>
    <w:rsid w:val="0010583D"/>
    <w:rsid w:val="00105ACA"/>
    <w:rsid w:val="00105B25"/>
    <w:rsid w:val="00105EC9"/>
    <w:rsid w:val="00105F92"/>
    <w:rsid w:val="00106063"/>
    <w:rsid w:val="0010666D"/>
    <w:rsid w:val="00106691"/>
    <w:rsid w:val="00106940"/>
    <w:rsid w:val="00106CF7"/>
    <w:rsid w:val="00106DF1"/>
    <w:rsid w:val="00106E1A"/>
    <w:rsid w:val="00107136"/>
    <w:rsid w:val="0010718C"/>
    <w:rsid w:val="001072A4"/>
    <w:rsid w:val="001072E7"/>
    <w:rsid w:val="00107775"/>
    <w:rsid w:val="00107CA3"/>
    <w:rsid w:val="00107CC4"/>
    <w:rsid w:val="00107F56"/>
    <w:rsid w:val="001101BF"/>
    <w:rsid w:val="0011024E"/>
    <w:rsid w:val="00110395"/>
    <w:rsid w:val="001103D2"/>
    <w:rsid w:val="00110426"/>
    <w:rsid w:val="00110953"/>
    <w:rsid w:val="00110961"/>
    <w:rsid w:val="00110CC0"/>
    <w:rsid w:val="00110D70"/>
    <w:rsid w:val="001115C6"/>
    <w:rsid w:val="001115CA"/>
    <w:rsid w:val="00111723"/>
    <w:rsid w:val="00111844"/>
    <w:rsid w:val="00111918"/>
    <w:rsid w:val="0011196B"/>
    <w:rsid w:val="001119DC"/>
    <w:rsid w:val="001119F3"/>
    <w:rsid w:val="00111A20"/>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3F11"/>
    <w:rsid w:val="0011414F"/>
    <w:rsid w:val="00114165"/>
    <w:rsid w:val="001141A8"/>
    <w:rsid w:val="00114713"/>
    <w:rsid w:val="00114730"/>
    <w:rsid w:val="0011474A"/>
    <w:rsid w:val="001147E8"/>
    <w:rsid w:val="00114EC7"/>
    <w:rsid w:val="00114F5F"/>
    <w:rsid w:val="00114FB6"/>
    <w:rsid w:val="001154ED"/>
    <w:rsid w:val="0011557C"/>
    <w:rsid w:val="001158C3"/>
    <w:rsid w:val="00115993"/>
    <w:rsid w:val="00115CED"/>
    <w:rsid w:val="00115D0A"/>
    <w:rsid w:val="00115FD0"/>
    <w:rsid w:val="00116013"/>
    <w:rsid w:val="00116091"/>
    <w:rsid w:val="00116124"/>
    <w:rsid w:val="00116443"/>
    <w:rsid w:val="0011649E"/>
    <w:rsid w:val="00116587"/>
    <w:rsid w:val="00116630"/>
    <w:rsid w:val="001166FD"/>
    <w:rsid w:val="0011684D"/>
    <w:rsid w:val="00116925"/>
    <w:rsid w:val="00116A4B"/>
    <w:rsid w:val="00116B74"/>
    <w:rsid w:val="00116E2D"/>
    <w:rsid w:val="001172D3"/>
    <w:rsid w:val="00117972"/>
    <w:rsid w:val="00117AEF"/>
    <w:rsid w:val="00117B03"/>
    <w:rsid w:val="00117C62"/>
    <w:rsid w:val="00117D13"/>
    <w:rsid w:val="00117DBB"/>
    <w:rsid w:val="00120215"/>
    <w:rsid w:val="001204FB"/>
    <w:rsid w:val="001205C8"/>
    <w:rsid w:val="00120856"/>
    <w:rsid w:val="001208ED"/>
    <w:rsid w:val="001209A9"/>
    <w:rsid w:val="00120B8C"/>
    <w:rsid w:val="00120CD3"/>
    <w:rsid w:val="00120DC8"/>
    <w:rsid w:val="00120F0A"/>
    <w:rsid w:val="00121641"/>
    <w:rsid w:val="001216BB"/>
    <w:rsid w:val="00121A44"/>
    <w:rsid w:val="00121B47"/>
    <w:rsid w:val="00121C03"/>
    <w:rsid w:val="00121E24"/>
    <w:rsid w:val="00121E32"/>
    <w:rsid w:val="00121F4A"/>
    <w:rsid w:val="001220A9"/>
    <w:rsid w:val="0012218D"/>
    <w:rsid w:val="00122203"/>
    <w:rsid w:val="00122375"/>
    <w:rsid w:val="0012246E"/>
    <w:rsid w:val="001227E3"/>
    <w:rsid w:val="0012295E"/>
    <w:rsid w:val="00122A2D"/>
    <w:rsid w:val="00122BB0"/>
    <w:rsid w:val="00122EAB"/>
    <w:rsid w:val="00122EBD"/>
    <w:rsid w:val="00122F67"/>
    <w:rsid w:val="001230D9"/>
    <w:rsid w:val="001230E3"/>
    <w:rsid w:val="00123136"/>
    <w:rsid w:val="0012313A"/>
    <w:rsid w:val="0012357E"/>
    <w:rsid w:val="00123583"/>
    <w:rsid w:val="00123658"/>
    <w:rsid w:val="0012376E"/>
    <w:rsid w:val="00123829"/>
    <w:rsid w:val="00123946"/>
    <w:rsid w:val="00123D4A"/>
    <w:rsid w:val="00123E1D"/>
    <w:rsid w:val="0012411F"/>
    <w:rsid w:val="001242AE"/>
    <w:rsid w:val="0012436E"/>
    <w:rsid w:val="00124499"/>
    <w:rsid w:val="0012476D"/>
    <w:rsid w:val="001247F3"/>
    <w:rsid w:val="00124A25"/>
    <w:rsid w:val="00124AC9"/>
    <w:rsid w:val="00124D2E"/>
    <w:rsid w:val="0012548D"/>
    <w:rsid w:val="001255D0"/>
    <w:rsid w:val="0012569B"/>
    <w:rsid w:val="001257E0"/>
    <w:rsid w:val="00125803"/>
    <w:rsid w:val="00125BF4"/>
    <w:rsid w:val="00125E56"/>
    <w:rsid w:val="00125FC5"/>
    <w:rsid w:val="00126765"/>
    <w:rsid w:val="00126AEF"/>
    <w:rsid w:val="00126D62"/>
    <w:rsid w:val="00126E05"/>
    <w:rsid w:val="00126E6C"/>
    <w:rsid w:val="00126EDA"/>
    <w:rsid w:val="00126FA8"/>
    <w:rsid w:val="00127108"/>
    <w:rsid w:val="001272B4"/>
    <w:rsid w:val="001272CD"/>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19B"/>
    <w:rsid w:val="00131567"/>
    <w:rsid w:val="001316F8"/>
    <w:rsid w:val="0013173A"/>
    <w:rsid w:val="001318BD"/>
    <w:rsid w:val="00131ADF"/>
    <w:rsid w:val="00131B69"/>
    <w:rsid w:val="00131B95"/>
    <w:rsid w:val="00131F81"/>
    <w:rsid w:val="001320DE"/>
    <w:rsid w:val="00132174"/>
    <w:rsid w:val="001321C9"/>
    <w:rsid w:val="0013220F"/>
    <w:rsid w:val="0013224B"/>
    <w:rsid w:val="0013254E"/>
    <w:rsid w:val="00132CB4"/>
    <w:rsid w:val="00132D07"/>
    <w:rsid w:val="00132DB1"/>
    <w:rsid w:val="00132F86"/>
    <w:rsid w:val="00133035"/>
    <w:rsid w:val="00133103"/>
    <w:rsid w:val="00133488"/>
    <w:rsid w:val="0013387B"/>
    <w:rsid w:val="00133A07"/>
    <w:rsid w:val="00133B4A"/>
    <w:rsid w:val="00133D53"/>
    <w:rsid w:val="00133EA0"/>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0"/>
    <w:rsid w:val="00135732"/>
    <w:rsid w:val="00135797"/>
    <w:rsid w:val="001357CF"/>
    <w:rsid w:val="0013593D"/>
    <w:rsid w:val="00135A07"/>
    <w:rsid w:val="00135BE2"/>
    <w:rsid w:val="00136238"/>
    <w:rsid w:val="001363C3"/>
    <w:rsid w:val="001367D9"/>
    <w:rsid w:val="0013697A"/>
    <w:rsid w:val="00136D07"/>
    <w:rsid w:val="00136DC4"/>
    <w:rsid w:val="001373E1"/>
    <w:rsid w:val="00137744"/>
    <w:rsid w:val="00137921"/>
    <w:rsid w:val="00137AA8"/>
    <w:rsid w:val="00137F61"/>
    <w:rsid w:val="00137FB7"/>
    <w:rsid w:val="0014013A"/>
    <w:rsid w:val="001401C4"/>
    <w:rsid w:val="001403FD"/>
    <w:rsid w:val="00140520"/>
    <w:rsid w:val="00140716"/>
    <w:rsid w:val="00140734"/>
    <w:rsid w:val="0014079F"/>
    <w:rsid w:val="00140AF3"/>
    <w:rsid w:val="00140DAE"/>
    <w:rsid w:val="00140FAB"/>
    <w:rsid w:val="00141082"/>
    <w:rsid w:val="00141126"/>
    <w:rsid w:val="00141255"/>
    <w:rsid w:val="001416A0"/>
    <w:rsid w:val="0014180A"/>
    <w:rsid w:val="00141930"/>
    <w:rsid w:val="00141AF8"/>
    <w:rsid w:val="00141B7D"/>
    <w:rsid w:val="00141C38"/>
    <w:rsid w:val="00141D09"/>
    <w:rsid w:val="00141D93"/>
    <w:rsid w:val="001426D7"/>
    <w:rsid w:val="0014270C"/>
    <w:rsid w:val="001427D5"/>
    <w:rsid w:val="001427E7"/>
    <w:rsid w:val="001427E9"/>
    <w:rsid w:val="001427F0"/>
    <w:rsid w:val="0014281D"/>
    <w:rsid w:val="00142992"/>
    <w:rsid w:val="001429E8"/>
    <w:rsid w:val="00142A6D"/>
    <w:rsid w:val="00142C81"/>
    <w:rsid w:val="00142CC5"/>
    <w:rsid w:val="00142D77"/>
    <w:rsid w:val="00142F68"/>
    <w:rsid w:val="001435FE"/>
    <w:rsid w:val="0014362C"/>
    <w:rsid w:val="001436E3"/>
    <w:rsid w:val="00143805"/>
    <w:rsid w:val="0014385D"/>
    <w:rsid w:val="00143B16"/>
    <w:rsid w:val="00143B3B"/>
    <w:rsid w:val="00143DE8"/>
    <w:rsid w:val="00143E62"/>
    <w:rsid w:val="00144252"/>
    <w:rsid w:val="001445A7"/>
    <w:rsid w:val="00144626"/>
    <w:rsid w:val="00144830"/>
    <w:rsid w:val="00144893"/>
    <w:rsid w:val="00144E24"/>
    <w:rsid w:val="00144E92"/>
    <w:rsid w:val="00144ECD"/>
    <w:rsid w:val="00144F1C"/>
    <w:rsid w:val="00144F88"/>
    <w:rsid w:val="0014506C"/>
    <w:rsid w:val="00145128"/>
    <w:rsid w:val="001455E8"/>
    <w:rsid w:val="0014564A"/>
    <w:rsid w:val="0014580C"/>
    <w:rsid w:val="0014595E"/>
    <w:rsid w:val="00145A19"/>
    <w:rsid w:val="00145C00"/>
    <w:rsid w:val="00145DFF"/>
    <w:rsid w:val="00145F0B"/>
    <w:rsid w:val="001461FD"/>
    <w:rsid w:val="00146218"/>
    <w:rsid w:val="00146374"/>
    <w:rsid w:val="001465ED"/>
    <w:rsid w:val="00146CB4"/>
    <w:rsid w:val="00146D4A"/>
    <w:rsid w:val="00146DD3"/>
    <w:rsid w:val="001471CF"/>
    <w:rsid w:val="001471F5"/>
    <w:rsid w:val="00147320"/>
    <w:rsid w:val="00147558"/>
    <w:rsid w:val="00147691"/>
    <w:rsid w:val="00147A5E"/>
    <w:rsid w:val="00147B94"/>
    <w:rsid w:val="00147CA3"/>
    <w:rsid w:val="00147E4B"/>
    <w:rsid w:val="00147E7D"/>
    <w:rsid w:val="00147EDE"/>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2F0"/>
    <w:rsid w:val="001526BF"/>
    <w:rsid w:val="00152725"/>
    <w:rsid w:val="0015272A"/>
    <w:rsid w:val="00152D7A"/>
    <w:rsid w:val="00153536"/>
    <w:rsid w:val="00153641"/>
    <w:rsid w:val="00153865"/>
    <w:rsid w:val="00153869"/>
    <w:rsid w:val="0015390C"/>
    <w:rsid w:val="00153A48"/>
    <w:rsid w:val="00153DDF"/>
    <w:rsid w:val="00153F74"/>
    <w:rsid w:val="00153FAC"/>
    <w:rsid w:val="0015406F"/>
    <w:rsid w:val="0015469C"/>
    <w:rsid w:val="00154704"/>
    <w:rsid w:val="0015474F"/>
    <w:rsid w:val="00154A3E"/>
    <w:rsid w:val="00154BA3"/>
    <w:rsid w:val="00154DD0"/>
    <w:rsid w:val="00154EBA"/>
    <w:rsid w:val="00155210"/>
    <w:rsid w:val="001552DE"/>
    <w:rsid w:val="00155483"/>
    <w:rsid w:val="001557E5"/>
    <w:rsid w:val="00155A14"/>
    <w:rsid w:val="00155AA9"/>
    <w:rsid w:val="00155D33"/>
    <w:rsid w:val="00155D7A"/>
    <w:rsid w:val="00155DEE"/>
    <w:rsid w:val="00156209"/>
    <w:rsid w:val="00156597"/>
    <w:rsid w:val="00156671"/>
    <w:rsid w:val="00156893"/>
    <w:rsid w:val="001568C0"/>
    <w:rsid w:val="00156946"/>
    <w:rsid w:val="00156AD6"/>
    <w:rsid w:val="00156C1C"/>
    <w:rsid w:val="00156CA5"/>
    <w:rsid w:val="00156CB8"/>
    <w:rsid w:val="00156DF9"/>
    <w:rsid w:val="00156EBC"/>
    <w:rsid w:val="00157158"/>
    <w:rsid w:val="0015751C"/>
    <w:rsid w:val="0015754A"/>
    <w:rsid w:val="001576EA"/>
    <w:rsid w:val="0015773B"/>
    <w:rsid w:val="0015791A"/>
    <w:rsid w:val="00157CE0"/>
    <w:rsid w:val="00157DDA"/>
    <w:rsid w:val="00157FDD"/>
    <w:rsid w:val="0016037C"/>
    <w:rsid w:val="001604D4"/>
    <w:rsid w:val="00160898"/>
    <w:rsid w:val="001608DA"/>
    <w:rsid w:val="00160937"/>
    <w:rsid w:val="00160D39"/>
    <w:rsid w:val="00160D6E"/>
    <w:rsid w:val="00160E76"/>
    <w:rsid w:val="00160F52"/>
    <w:rsid w:val="001610AB"/>
    <w:rsid w:val="0016110B"/>
    <w:rsid w:val="00161167"/>
    <w:rsid w:val="00161459"/>
    <w:rsid w:val="0016158A"/>
    <w:rsid w:val="00161838"/>
    <w:rsid w:val="001619E2"/>
    <w:rsid w:val="00161CBD"/>
    <w:rsid w:val="00161EF2"/>
    <w:rsid w:val="00162074"/>
    <w:rsid w:val="001621B1"/>
    <w:rsid w:val="00162243"/>
    <w:rsid w:val="00162382"/>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7E"/>
    <w:rsid w:val="00164DEB"/>
    <w:rsid w:val="00164E65"/>
    <w:rsid w:val="00164FE3"/>
    <w:rsid w:val="00165123"/>
    <w:rsid w:val="00165445"/>
    <w:rsid w:val="0016547C"/>
    <w:rsid w:val="00165556"/>
    <w:rsid w:val="00165566"/>
    <w:rsid w:val="00165570"/>
    <w:rsid w:val="001657F3"/>
    <w:rsid w:val="00165935"/>
    <w:rsid w:val="00165A09"/>
    <w:rsid w:val="00165A14"/>
    <w:rsid w:val="00165BCE"/>
    <w:rsid w:val="00165C7D"/>
    <w:rsid w:val="00165DDA"/>
    <w:rsid w:val="00165FD9"/>
    <w:rsid w:val="00166233"/>
    <w:rsid w:val="00166457"/>
    <w:rsid w:val="0016662D"/>
    <w:rsid w:val="00166920"/>
    <w:rsid w:val="00166931"/>
    <w:rsid w:val="00166A1D"/>
    <w:rsid w:val="00166AA4"/>
    <w:rsid w:val="00166D40"/>
    <w:rsid w:val="00166D8B"/>
    <w:rsid w:val="00166E26"/>
    <w:rsid w:val="00167026"/>
    <w:rsid w:val="00167033"/>
    <w:rsid w:val="001671AE"/>
    <w:rsid w:val="001671DF"/>
    <w:rsid w:val="00167416"/>
    <w:rsid w:val="00167927"/>
    <w:rsid w:val="00167B7D"/>
    <w:rsid w:val="00167D76"/>
    <w:rsid w:val="00167F1F"/>
    <w:rsid w:val="00168B7C"/>
    <w:rsid w:val="00170103"/>
    <w:rsid w:val="0017033C"/>
    <w:rsid w:val="001703CB"/>
    <w:rsid w:val="00170457"/>
    <w:rsid w:val="00170614"/>
    <w:rsid w:val="0017079D"/>
    <w:rsid w:val="00170883"/>
    <w:rsid w:val="001708C2"/>
    <w:rsid w:val="00170A5A"/>
    <w:rsid w:val="00170E41"/>
    <w:rsid w:val="001715CB"/>
    <w:rsid w:val="00171A00"/>
    <w:rsid w:val="00171EFF"/>
    <w:rsid w:val="00171F3A"/>
    <w:rsid w:val="00171F4D"/>
    <w:rsid w:val="001720B6"/>
    <w:rsid w:val="001721A6"/>
    <w:rsid w:val="0017235E"/>
    <w:rsid w:val="0017248B"/>
    <w:rsid w:val="001729AC"/>
    <w:rsid w:val="00172BD7"/>
    <w:rsid w:val="00172D52"/>
    <w:rsid w:val="001730FA"/>
    <w:rsid w:val="00173167"/>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6D1"/>
    <w:rsid w:val="001758D5"/>
    <w:rsid w:val="00175B86"/>
    <w:rsid w:val="00175CF4"/>
    <w:rsid w:val="00175D72"/>
    <w:rsid w:val="00175E3C"/>
    <w:rsid w:val="00175F83"/>
    <w:rsid w:val="00175FBB"/>
    <w:rsid w:val="00176042"/>
    <w:rsid w:val="0017615A"/>
    <w:rsid w:val="0017624D"/>
    <w:rsid w:val="001763DF"/>
    <w:rsid w:val="00176572"/>
    <w:rsid w:val="001766E2"/>
    <w:rsid w:val="0017673E"/>
    <w:rsid w:val="00176789"/>
    <w:rsid w:val="001767D9"/>
    <w:rsid w:val="001769AB"/>
    <w:rsid w:val="00176A33"/>
    <w:rsid w:val="00177182"/>
    <w:rsid w:val="001772B5"/>
    <w:rsid w:val="00177342"/>
    <w:rsid w:val="00177529"/>
    <w:rsid w:val="00177531"/>
    <w:rsid w:val="001775EE"/>
    <w:rsid w:val="001777EC"/>
    <w:rsid w:val="00177BCB"/>
    <w:rsid w:val="00177C62"/>
    <w:rsid w:val="00177CD8"/>
    <w:rsid w:val="00180036"/>
    <w:rsid w:val="0018010C"/>
    <w:rsid w:val="001802C1"/>
    <w:rsid w:val="001802FF"/>
    <w:rsid w:val="00180418"/>
    <w:rsid w:val="0018050D"/>
    <w:rsid w:val="001805BD"/>
    <w:rsid w:val="001809BD"/>
    <w:rsid w:val="00180C46"/>
    <w:rsid w:val="00180D07"/>
    <w:rsid w:val="00181205"/>
    <w:rsid w:val="001812F1"/>
    <w:rsid w:val="0018137E"/>
    <w:rsid w:val="001813C2"/>
    <w:rsid w:val="0018150D"/>
    <w:rsid w:val="001816D8"/>
    <w:rsid w:val="00181923"/>
    <w:rsid w:val="00181963"/>
    <w:rsid w:val="00181DC4"/>
    <w:rsid w:val="00181EBB"/>
    <w:rsid w:val="00181EC2"/>
    <w:rsid w:val="00181F5F"/>
    <w:rsid w:val="0018204A"/>
    <w:rsid w:val="00182137"/>
    <w:rsid w:val="00182198"/>
    <w:rsid w:val="0018235D"/>
    <w:rsid w:val="00182447"/>
    <w:rsid w:val="00182488"/>
    <w:rsid w:val="001826B4"/>
    <w:rsid w:val="00182745"/>
    <w:rsid w:val="00182A02"/>
    <w:rsid w:val="00182A78"/>
    <w:rsid w:val="00182AFA"/>
    <w:rsid w:val="00182C92"/>
    <w:rsid w:val="00182DAB"/>
    <w:rsid w:val="00183188"/>
    <w:rsid w:val="001832B9"/>
    <w:rsid w:val="001833AE"/>
    <w:rsid w:val="00183802"/>
    <w:rsid w:val="00183A23"/>
    <w:rsid w:val="00183AEC"/>
    <w:rsid w:val="00183D5C"/>
    <w:rsid w:val="00183FD7"/>
    <w:rsid w:val="001841AC"/>
    <w:rsid w:val="001843E6"/>
    <w:rsid w:val="00184552"/>
    <w:rsid w:val="00184A60"/>
    <w:rsid w:val="00184E04"/>
    <w:rsid w:val="001850F2"/>
    <w:rsid w:val="001850F7"/>
    <w:rsid w:val="001852E6"/>
    <w:rsid w:val="00185408"/>
    <w:rsid w:val="001854C7"/>
    <w:rsid w:val="001856F5"/>
    <w:rsid w:val="00185951"/>
    <w:rsid w:val="00185AC5"/>
    <w:rsid w:val="00185B03"/>
    <w:rsid w:val="00185BE6"/>
    <w:rsid w:val="00185C1F"/>
    <w:rsid w:val="00185D3A"/>
    <w:rsid w:val="00185FA1"/>
    <w:rsid w:val="0018618B"/>
    <w:rsid w:val="00186372"/>
    <w:rsid w:val="0018647A"/>
    <w:rsid w:val="0018667D"/>
    <w:rsid w:val="001866BE"/>
    <w:rsid w:val="00186874"/>
    <w:rsid w:val="0018693D"/>
    <w:rsid w:val="00186AF5"/>
    <w:rsid w:val="00186BD4"/>
    <w:rsid w:val="00186E93"/>
    <w:rsid w:val="00186EF1"/>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8D3"/>
    <w:rsid w:val="00190D5D"/>
    <w:rsid w:val="00190E20"/>
    <w:rsid w:val="00190EBC"/>
    <w:rsid w:val="00191030"/>
    <w:rsid w:val="001910F4"/>
    <w:rsid w:val="00191228"/>
    <w:rsid w:val="0019149C"/>
    <w:rsid w:val="0019151F"/>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7B3"/>
    <w:rsid w:val="001939FC"/>
    <w:rsid w:val="00193AEB"/>
    <w:rsid w:val="00193C3C"/>
    <w:rsid w:val="00193CBE"/>
    <w:rsid w:val="00193EAB"/>
    <w:rsid w:val="00193F6F"/>
    <w:rsid w:val="00193FF2"/>
    <w:rsid w:val="0019420A"/>
    <w:rsid w:val="001944EE"/>
    <w:rsid w:val="001944FA"/>
    <w:rsid w:val="00194514"/>
    <w:rsid w:val="00194639"/>
    <w:rsid w:val="001947C0"/>
    <w:rsid w:val="001948BE"/>
    <w:rsid w:val="00194977"/>
    <w:rsid w:val="00194B77"/>
    <w:rsid w:val="001954CF"/>
    <w:rsid w:val="00195575"/>
    <w:rsid w:val="001956C7"/>
    <w:rsid w:val="001957C9"/>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1"/>
    <w:rsid w:val="001A0DB5"/>
    <w:rsid w:val="001A0EA5"/>
    <w:rsid w:val="001A0F4D"/>
    <w:rsid w:val="001A10F6"/>
    <w:rsid w:val="001A11E4"/>
    <w:rsid w:val="001A12F7"/>
    <w:rsid w:val="001A18BE"/>
    <w:rsid w:val="001A191C"/>
    <w:rsid w:val="001A1A57"/>
    <w:rsid w:val="001A2092"/>
    <w:rsid w:val="001A22DF"/>
    <w:rsid w:val="001A23C7"/>
    <w:rsid w:val="001A26BD"/>
    <w:rsid w:val="001A26E6"/>
    <w:rsid w:val="001A27B5"/>
    <w:rsid w:val="001A27C7"/>
    <w:rsid w:val="001A27D1"/>
    <w:rsid w:val="001A28DC"/>
    <w:rsid w:val="001A291B"/>
    <w:rsid w:val="001A2AF9"/>
    <w:rsid w:val="001A2C77"/>
    <w:rsid w:val="001A30FE"/>
    <w:rsid w:val="001A31A2"/>
    <w:rsid w:val="001A3FB9"/>
    <w:rsid w:val="001A4063"/>
    <w:rsid w:val="001A4117"/>
    <w:rsid w:val="001A4201"/>
    <w:rsid w:val="001A43ED"/>
    <w:rsid w:val="001A4462"/>
    <w:rsid w:val="001A4804"/>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1C9"/>
    <w:rsid w:val="001A7295"/>
    <w:rsid w:val="001A73C4"/>
    <w:rsid w:val="001A7517"/>
    <w:rsid w:val="001A761A"/>
    <w:rsid w:val="001A79B2"/>
    <w:rsid w:val="001A7C3C"/>
    <w:rsid w:val="001A7D5F"/>
    <w:rsid w:val="001A7F0C"/>
    <w:rsid w:val="001A7FAB"/>
    <w:rsid w:val="001B009C"/>
    <w:rsid w:val="001B00B5"/>
    <w:rsid w:val="001B00DE"/>
    <w:rsid w:val="001B08B2"/>
    <w:rsid w:val="001B09FE"/>
    <w:rsid w:val="001B0B67"/>
    <w:rsid w:val="001B0E3A"/>
    <w:rsid w:val="001B0F0A"/>
    <w:rsid w:val="001B1065"/>
    <w:rsid w:val="001B1167"/>
    <w:rsid w:val="001B1285"/>
    <w:rsid w:val="001B1289"/>
    <w:rsid w:val="001B17FC"/>
    <w:rsid w:val="001B19A2"/>
    <w:rsid w:val="001B1B4F"/>
    <w:rsid w:val="001B1C8C"/>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80F"/>
    <w:rsid w:val="001B3A66"/>
    <w:rsid w:val="001B3BC5"/>
    <w:rsid w:val="001B3C2A"/>
    <w:rsid w:val="001B3C55"/>
    <w:rsid w:val="001B3F5A"/>
    <w:rsid w:val="001B3FF6"/>
    <w:rsid w:val="001B4107"/>
    <w:rsid w:val="001B4260"/>
    <w:rsid w:val="001B4269"/>
    <w:rsid w:val="001B45E1"/>
    <w:rsid w:val="001B4BB8"/>
    <w:rsid w:val="001B5101"/>
    <w:rsid w:val="001B51B4"/>
    <w:rsid w:val="001B5476"/>
    <w:rsid w:val="001B5865"/>
    <w:rsid w:val="001B5984"/>
    <w:rsid w:val="001B5BEA"/>
    <w:rsid w:val="001B5E8B"/>
    <w:rsid w:val="001B5EB7"/>
    <w:rsid w:val="001B6257"/>
    <w:rsid w:val="001B62C9"/>
    <w:rsid w:val="001B6718"/>
    <w:rsid w:val="001B67D0"/>
    <w:rsid w:val="001B6886"/>
    <w:rsid w:val="001B6950"/>
    <w:rsid w:val="001B6B14"/>
    <w:rsid w:val="001B6D14"/>
    <w:rsid w:val="001B6FE7"/>
    <w:rsid w:val="001B74E5"/>
    <w:rsid w:val="001B74F4"/>
    <w:rsid w:val="001B7A21"/>
    <w:rsid w:val="001B7D71"/>
    <w:rsid w:val="001B7D7E"/>
    <w:rsid w:val="001B7EF6"/>
    <w:rsid w:val="001C00E2"/>
    <w:rsid w:val="001C0637"/>
    <w:rsid w:val="001C0778"/>
    <w:rsid w:val="001C0CCE"/>
    <w:rsid w:val="001C0CFD"/>
    <w:rsid w:val="001C0D8E"/>
    <w:rsid w:val="001C0DC0"/>
    <w:rsid w:val="001C0E2F"/>
    <w:rsid w:val="001C0E69"/>
    <w:rsid w:val="001C0F65"/>
    <w:rsid w:val="001C13BE"/>
    <w:rsid w:val="001C1429"/>
    <w:rsid w:val="001C16AE"/>
    <w:rsid w:val="001C1703"/>
    <w:rsid w:val="001C180C"/>
    <w:rsid w:val="001C1C77"/>
    <w:rsid w:val="001C1DB1"/>
    <w:rsid w:val="001C1FEB"/>
    <w:rsid w:val="001C24FF"/>
    <w:rsid w:val="001C2535"/>
    <w:rsid w:val="001C26CD"/>
    <w:rsid w:val="001C27F4"/>
    <w:rsid w:val="001C286A"/>
    <w:rsid w:val="001C298E"/>
    <w:rsid w:val="001C2A63"/>
    <w:rsid w:val="001C2DA7"/>
    <w:rsid w:val="001C2DB0"/>
    <w:rsid w:val="001C3089"/>
    <w:rsid w:val="001C30CD"/>
    <w:rsid w:val="001C31D9"/>
    <w:rsid w:val="001C3497"/>
    <w:rsid w:val="001C34ED"/>
    <w:rsid w:val="001C3613"/>
    <w:rsid w:val="001C36A1"/>
    <w:rsid w:val="001C37AB"/>
    <w:rsid w:val="001C398B"/>
    <w:rsid w:val="001C3A4C"/>
    <w:rsid w:val="001C3AD3"/>
    <w:rsid w:val="001C3BBD"/>
    <w:rsid w:val="001C400B"/>
    <w:rsid w:val="001C4175"/>
    <w:rsid w:val="001C4206"/>
    <w:rsid w:val="001C4223"/>
    <w:rsid w:val="001C44CD"/>
    <w:rsid w:val="001C455E"/>
    <w:rsid w:val="001C46A5"/>
    <w:rsid w:val="001C490B"/>
    <w:rsid w:val="001C4A6D"/>
    <w:rsid w:val="001C4C78"/>
    <w:rsid w:val="001C4DB0"/>
    <w:rsid w:val="001C4E6E"/>
    <w:rsid w:val="001C4E92"/>
    <w:rsid w:val="001C4EE6"/>
    <w:rsid w:val="001C4EEA"/>
    <w:rsid w:val="001C52C9"/>
    <w:rsid w:val="001C5323"/>
    <w:rsid w:val="001C54A2"/>
    <w:rsid w:val="001C54B4"/>
    <w:rsid w:val="001C5839"/>
    <w:rsid w:val="001C58B0"/>
    <w:rsid w:val="001C5907"/>
    <w:rsid w:val="001C59B5"/>
    <w:rsid w:val="001C5BFE"/>
    <w:rsid w:val="001C5DFD"/>
    <w:rsid w:val="001C5E34"/>
    <w:rsid w:val="001C6011"/>
    <w:rsid w:val="001C607A"/>
    <w:rsid w:val="001C6362"/>
    <w:rsid w:val="001C65EC"/>
    <w:rsid w:val="001C661E"/>
    <w:rsid w:val="001C6989"/>
    <w:rsid w:val="001C6B92"/>
    <w:rsid w:val="001C6D37"/>
    <w:rsid w:val="001C6D5C"/>
    <w:rsid w:val="001C6ED1"/>
    <w:rsid w:val="001C718B"/>
    <w:rsid w:val="001C75EE"/>
    <w:rsid w:val="001C78FF"/>
    <w:rsid w:val="001C795F"/>
    <w:rsid w:val="001C7B9B"/>
    <w:rsid w:val="001C7CC0"/>
    <w:rsid w:val="001D00A5"/>
    <w:rsid w:val="001D00A8"/>
    <w:rsid w:val="001D066A"/>
    <w:rsid w:val="001D06C4"/>
    <w:rsid w:val="001D07BB"/>
    <w:rsid w:val="001D09B1"/>
    <w:rsid w:val="001D0AA2"/>
    <w:rsid w:val="001D0AA5"/>
    <w:rsid w:val="001D0BCC"/>
    <w:rsid w:val="001D0D09"/>
    <w:rsid w:val="001D10B2"/>
    <w:rsid w:val="001D10FA"/>
    <w:rsid w:val="001D139F"/>
    <w:rsid w:val="001D14C2"/>
    <w:rsid w:val="001D1593"/>
    <w:rsid w:val="001D1B34"/>
    <w:rsid w:val="001D1C83"/>
    <w:rsid w:val="001D1CE0"/>
    <w:rsid w:val="001D1DDD"/>
    <w:rsid w:val="001D1EB7"/>
    <w:rsid w:val="001D210F"/>
    <w:rsid w:val="001D211B"/>
    <w:rsid w:val="001D2310"/>
    <w:rsid w:val="001D26A8"/>
    <w:rsid w:val="001D26C5"/>
    <w:rsid w:val="001D27BC"/>
    <w:rsid w:val="001D2D2D"/>
    <w:rsid w:val="001D314E"/>
    <w:rsid w:val="001D3166"/>
    <w:rsid w:val="001D31E4"/>
    <w:rsid w:val="001D338C"/>
    <w:rsid w:val="001D3436"/>
    <w:rsid w:val="001D3562"/>
    <w:rsid w:val="001D3629"/>
    <w:rsid w:val="001D3720"/>
    <w:rsid w:val="001D38AE"/>
    <w:rsid w:val="001D3A55"/>
    <w:rsid w:val="001D3C7E"/>
    <w:rsid w:val="001D3D0B"/>
    <w:rsid w:val="001D3D23"/>
    <w:rsid w:val="001D4097"/>
    <w:rsid w:val="001D43CE"/>
    <w:rsid w:val="001D44EA"/>
    <w:rsid w:val="001D45DB"/>
    <w:rsid w:val="001D47FE"/>
    <w:rsid w:val="001D4859"/>
    <w:rsid w:val="001D48BB"/>
    <w:rsid w:val="001D4BDA"/>
    <w:rsid w:val="001D4CDA"/>
    <w:rsid w:val="001D4D34"/>
    <w:rsid w:val="001D4DB7"/>
    <w:rsid w:val="001D531F"/>
    <w:rsid w:val="001D5985"/>
    <w:rsid w:val="001D5C1F"/>
    <w:rsid w:val="001D5D35"/>
    <w:rsid w:val="001D6139"/>
    <w:rsid w:val="001D64B8"/>
    <w:rsid w:val="001D64D8"/>
    <w:rsid w:val="001D6C09"/>
    <w:rsid w:val="001D6C26"/>
    <w:rsid w:val="001D6C4A"/>
    <w:rsid w:val="001D6D30"/>
    <w:rsid w:val="001D7001"/>
    <w:rsid w:val="001D7264"/>
    <w:rsid w:val="001D7276"/>
    <w:rsid w:val="001D73E5"/>
    <w:rsid w:val="001D76C7"/>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7A"/>
    <w:rsid w:val="001E0BE0"/>
    <w:rsid w:val="001E0CF4"/>
    <w:rsid w:val="001E0D80"/>
    <w:rsid w:val="001E0FF6"/>
    <w:rsid w:val="001E13E2"/>
    <w:rsid w:val="001E1420"/>
    <w:rsid w:val="001E14B2"/>
    <w:rsid w:val="001E1582"/>
    <w:rsid w:val="001E19BC"/>
    <w:rsid w:val="001E1A48"/>
    <w:rsid w:val="001E1D61"/>
    <w:rsid w:val="001E21DC"/>
    <w:rsid w:val="001E240E"/>
    <w:rsid w:val="001E259E"/>
    <w:rsid w:val="001E27B2"/>
    <w:rsid w:val="001E2802"/>
    <w:rsid w:val="001E2928"/>
    <w:rsid w:val="001E293A"/>
    <w:rsid w:val="001E2A55"/>
    <w:rsid w:val="001E2D51"/>
    <w:rsid w:val="001E2D90"/>
    <w:rsid w:val="001E2DE2"/>
    <w:rsid w:val="001E2FA2"/>
    <w:rsid w:val="001E3347"/>
    <w:rsid w:val="001E3566"/>
    <w:rsid w:val="001E38A1"/>
    <w:rsid w:val="001E38CB"/>
    <w:rsid w:val="001E39A5"/>
    <w:rsid w:val="001E39AC"/>
    <w:rsid w:val="001E3A6E"/>
    <w:rsid w:val="001E3B3D"/>
    <w:rsid w:val="001E3D02"/>
    <w:rsid w:val="001E3E48"/>
    <w:rsid w:val="001E3FCC"/>
    <w:rsid w:val="001E4361"/>
    <w:rsid w:val="001E452F"/>
    <w:rsid w:val="001E460A"/>
    <w:rsid w:val="001E47EE"/>
    <w:rsid w:val="001E48C9"/>
    <w:rsid w:val="001E49C6"/>
    <w:rsid w:val="001E4AB2"/>
    <w:rsid w:val="001E4B64"/>
    <w:rsid w:val="001E4F2F"/>
    <w:rsid w:val="001E513A"/>
    <w:rsid w:val="001E52D7"/>
    <w:rsid w:val="001E54AE"/>
    <w:rsid w:val="001E5525"/>
    <w:rsid w:val="001E5636"/>
    <w:rsid w:val="001E574D"/>
    <w:rsid w:val="001E5CB0"/>
    <w:rsid w:val="001E5F58"/>
    <w:rsid w:val="001E6002"/>
    <w:rsid w:val="001E6056"/>
    <w:rsid w:val="001E612C"/>
    <w:rsid w:val="001E65E1"/>
    <w:rsid w:val="001E6AC6"/>
    <w:rsid w:val="001E6CF1"/>
    <w:rsid w:val="001E6ECD"/>
    <w:rsid w:val="001E70DA"/>
    <w:rsid w:val="001E73B8"/>
    <w:rsid w:val="001E7554"/>
    <w:rsid w:val="001E7585"/>
    <w:rsid w:val="001E763E"/>
    <w:rsid w:val="001E769A"/>
    <w:rsid w:val="001E779A"/>
    <w:rsid w:val="001E7B6D"/>
    <w:rsid w:val="001E7C40"/>
    <w:rsid w:val="001E7CBC"/>
    <w:rsid w:val="001F003D"/>
    <w:rsid w:val="001F00B8"/>
    <w:rsid w:val="001F00F2"/>
    <w:rsid w:val="001F0229"/>
    <w:rsid w:val="001F0258"/>
    <w:rsid w:val="001F067E"/>
    <w:rsid w:val="001F0681"/>
    <w:rsid w:val="001F069F"/>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B66"/>
    <w:rsid w:val="001F2E23"/>
    <w:rsid w:val="001F2F0C"/>
    <w:rsid w:val="001F30DE"/>
    <w:rsid w:val="001F30F3"/>
    <w:rsid w:val="001F3298"/>
    <w:rsid w:val="001F3582"/>
    <w:rsid w:val="001F380F"/>
    <w:rsid w:val="001F3A6F"/>
    <w:rsid w:val="001F3D39"/>
    <w:rsid w:val="001F3D83"/>
    <w:rsid w:val="001F3FE6"/>
    <w:rsid w:val="001F425C"/>
    <w:rsid w:val="001F4265"/>
    <w:rsid w:val="001F436F"/>
    <w:rsid w:val="001F43E5"/>
    <w:rsid w:val="001F4508"/>
    <w:rsid w:val="001F46F3"/>
    <w:rsid w:val="001F4859"/>
    <w:rsid w:val="001F485E"/>
    <w:rsid w:val="001F4D24"/>
    <w:rsid w:val="001F4DD7"/>
    <w:rsid w:val="001F4F2A"/>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809"/>
    <w:rsid w:val="001F7C8F"/>
    <w:rsid w:val="001F7D6F"/>
    <w:rsid w:val="001F7E2E"/>
    <w:rsid w:val="001F7E47"/>
    <w:rsid w:val="00200299"/>
    <w:rsid w:val="0020031D"/>
    <w:rsid w:val="00200323"/>
    <w:rsid w:val="002003C7"/>
    <w:rsid w:val="002004C5"/>
    <w:rsid w:val="002005C3"/>
    <w:rsid w:val="00200C9E"/>
    <w:rsid w:val="00200CAD"/>
    <w:rsid w:val="00200DD0"/>
    <w:rsid w:val="00200F4F"/>
    <w:rsid w:val="00201289"/>
    <w:rsid w:val="00201788"/>
    <w:rsid w:val="00201EC3"/>
    <w:rsid w:val="00201F9C"/>
    <w:rsid w:val="00202097"/>
    <w:rsid w:val="002021A8"/>
    <w:rsid w:val="002022DE"/>
    <w:rsid w:val="0020236B"/>
    <w:rsid w:val="002025A3"/>
    <w:rsid w:val="002025EF"/>
    <w:rsid w:val="0020263B"/>
    <w:rsid w:val="0020285E"/>
    <w:rsid w:val="00202AA6"/>
    <w:rsid w:val="00202BA1"/>
    <w:rsid w:val="00202BAF"/>
    <w:rsid w:val="00202F66"/>
    <w:rsid w:val="0020356F"/>
    <w:rsid w:val="002035A9"/>
    <w:rsid w:val="00203794"/>
    <w:rsid w:val="002037D8"/>
    <w:rsid w:val="002038E3"/>
    <w:rsid w:val="00203975"/>
    <w:rsid w:val="00203ABA"/>
    <w:rsid w:val="00203AEF"/>
    <w:rsid w:val="00203C28"/>
    <w:rsid w:val="00203FCF"/>
    <w:rsid w:val="0020421D"/>
    <w:rsid w:val="0020422C"/>
    <w:rsid w:val="002042BB"/>
    <w:rsid w:val="002043FE"/>
    <w:rsid w:val="002048DA"/>
    <w:rsid w:val="00204C53"/>
    <w:rsid w:val="00204D49"/>
    <w:rsid w:val="00204EAC"/>
    <w:rsid w:val="00205172"/>
    <w:rsid w:val="002055CA"/>
    <w:rsid w:val="00205785"/>
    <w:rsid w:val="00205952"/>
    <w:rsid w:val="00205EB9"/>
    <w:rsid w:val="00205FFE"/>
    <w:rsid w:val="002063EC"/>
    <w:rsid w:val="002065B0"/>
    <w:rsid w:val="0020661E"/>
    <w:rsid w:val="00206622"/>
    <w:rsid w:val="00206A6F"/>
    <w:rsid w:val="00206FAD"/>
    <w:rsid w:val="0020703A"/>
    <w:rsid w:val="00207079"/>
    <w:rsid w:val="00207158"/>
    <w:rsid w:val="002071C0"/>
    <w:rsid w:val="002071D5"/>
    <w:rsid w:val="0020782E"/>
    <w:rsid w:val="00207A0A"/>
    <w:rsid w:val="00207A78"/>
    <w:rsid w:val="00207B5D"/>
    <w:rsid w:val="00207C55"/>
    <w:rsid w:val="00207D2C"/>
    <w:rsid w:val="00207DD4"/>
    <w:rsid w:val="00207DEC"/>
    <w:rsid w:val="00207FB6"/>
    <w:rsid w:val="0020E14D"/>
    <w:rsid w:val="0021016F"/>
    <w:rsid w:val="00210418"/>
    <w:rsid w:val="002104C9"/>
    <w:rsid w:val="00210518"/>
    <w:rsid w:val="0021053D"/>
    <w:rsid w:val="0021068A"/>
    <w:rsid w:val="002106F9"/>
    <w:rsid w:val="002107CC"/>
    <w:rsid w:val="00210BC1"/>
    <w:rsid w:val="00211058"/>
    <w:rsid w:val="002110FA"/>
    <w:rsid w:val="0021111A"/>
    <w:rsid w:val="002113E1"/>
    <w:rsid w:val="00211506"/>
    <w:rsid w:val="00211909"/>
    <w:rsid w:val="0021195B"/>
    <w:rsid w:val="0021198C"/>
    <w:rsid w:val="00211BB6"/>
    <w:rsid w:val="00211D0E"/>
    <w:rsid w:val="00211E35"/>
    <w:rsid w:val="00211EE9"/>
    <w:rsid w:val="0021217F"/>
    <w:rsid w:val="002122C1"/>
    <w:rsid w:val="00212424"/>
    <w:rsid w:val="00212524"/>
    <w:rsid w:val="002126EF"/>
    <w:rsid w:val="002127EC"/>
    <w:rsid w:val="00212AD9"/>
    <w:rsid w:val="00212B75"/>
    <w:rsid w:val="00212FCE"/>
    <w:rsid w:val="00213189"/>
    <w:rsid w:val="002131E2"/>
    <w:rsid w:val="00213263"/>
    <w:rsid w:val="0021350C"/>
    <w:rsid w:val="002137A1"/>
    <w:rsid w:val="002138E8"/>
    <w:rsid w:val="002138F5"/>
    <w:rsid w:val="00213916"/>
    <w:rsid w:val="00213989"/>
    <w:rsid w:val="00213CB5"/>
    <w:rsid w:val="00213DBC"/>
    <w:rsid w:val="00213DDB"/>
    <w:rsid w:val="00213DF4"/>
    <w:rsid w:val="00213DF8"/>
    <w:rsid w:val="00213E21"/>
    <w:rsid w:val="00213FF9"/>
    <w:rsid w:val="002140F5"/>
    <w:rsid w:val="00214203"/>
    <w:rsid w:val="00214865"/>
    <w:rsid w:val="002148E3"/>
    <w:rsid w:val="00214AD9"/>
    <w:rsid w:val="00214BDC"/>
    <w:rsid w:val="00214E78"/>
    <w:rsid w:val="00214ECE"/>
    <w:rsid w:val="00214FBA"/>
    <w:rsid w:val="002150DC"/>
    <w:rsid w:val="00215208"/>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6CF"/>
    <w:rsid w:val="002177D6"/>
    <w:rsid w:val="002177F9"/>
    <w:rsid w:val="00217D02"/>
    <w:rsid w:val="00217D0C"/>
    <w:rsid w:val="00217F39"/>
    <w:rsid w:val="00217FAF"/>
    <w:rsid w:val="002203A7"/>
    <w:rsid w:val="002203C9"/>
    <w:rsid w:val="00220439"/>
    <w:rsid w:val="00220569"/>
    <w:rsid w:val="002206AD"/>
    <w:rsid w:val="002207E5"/>
    <w:rsid w:val="00220828"/>
    <w:rsid w:val="00220B13"/>
    <w:rsid w:val="00220D82"/>
    <w:rsid w:val="00220F54"/>
    <w:rsid w:val="0022127F"/>
    <w:rsid w:val="002215EC"/>
    <w:rsid w:val="00221607"/>
    <w:rsid w:val="00221A4C"/>
    <w:rsid w:val="00221C9D"/>
    <w:rsid w:val="00221DA4"/>
    <w:rsid w:val="00222186"/>
    <w:rsid w:val="002223C9"/>
    <w:rsid w:val="00222739"/>
    <w:rsid w:val="002227C9"/>
    <w:rsid w:val="0022286B"/>
    <w:rsid w:val="00222871"/>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30"/>
    <w:rsid w:val="00225699"/>
    <w:rsid w:val="00225707"/>
    <w:rsid w:val="00225A71"/>
    <w:rsid w:val="00225BF3"/>
    <w:rsid w:val="00225E75"/>
    <w:rsid w:val="002264D0"/>
    <w:rsid w:val="00226605"/>
    <w:rsid w:val="002266C8"/>
    <w:rsid w:val="00226962"/>
    <w:rsid w:val="00226983"/>
    <w:rsid w:val="00226B69"/>
    <w:rsid w:val="00226BB8"/>
    <w:rsid w:val="00226C2E"/>
    <w:rsid w:val="00226C9E"/>
    <w:rsid w:val="00226CD8"/>
    <w:rsid w:val="00226DA1"/>
    <w:rsid w:val="00227537"/>
    <w:rsid w:val="00227791"/>
    <w:rsid w:val="002279A7"/>
    <w:rsid w:val="00227CD1"/>
    <w:rsid w:val="00227D29"/>
    <w:rsid w:val="00227F43"/>
    <w:rsid w:val="002288BC"/>
    <w:rsid w:val="00230067"/>
    <w:rsid w:val="0023025B"/>
    <w:rsid w:val="002304F9"/>
    <w:rsid w:val="00230771"/>
    <w:rsid w:val="002307C4"/>
    <w:rsid w:val="002307F4"/>
    <w:rsid w:val="002309A7"/>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6A4"/>
    <w:rsid w:val="00232792"/>
    <w:rsid w:val="00232A55"/>
    <w:rsid w:val="00232A58"/>
    <w:rsid w:val="00232D3E"/>
    <w:rsid w:val="0023380B"/>
    <w:rsid w:val="00233AF3"/>
    <w:rsid w:val="00233BF3"/>
    <w:rsid w:val="00233D8F"/>
    <w:rsid w:val="00233DAE"/>
    <w:rsid w:val="00234119"/>
    <w:rsid w:val="0023432E"/>
    <w:rsid w:val="002343C3"/>
    <w:rsid w:val="002344B8"/>
    <w:rsid w:val="002344C0"/>
    <w:rsid w:val="00234559"/>
    <w:rsid w:val="00234586"/>
    <w:rsid w:val="00234795"/>
    <w:rsid w:val="00234945"/>
    <w:rsid w:val="00234B14"/>
    <w:rsid w:val="00234CCD"/>
    <w:rsid w:val="00234F04"/>
    <w:rsid w:val="002350BF"/>
    <w:rsid w:val="0023516E"/>
    <w:rsid w:val="0023531D"/>
    <w:rsid w:val="00235656"/>
    <w:rsid w:val="002357CA"/>
    <w:rsid w:val="00235901"/>
    <w:rsid w:val="00235B00"/>
    <w:rsid w:val="00235BD1"/>
    <w:rsid w:val="00235CF2"/>
    <w:rsid w:val="00235D70"/>
    <w:rsid w:val="00236071"/>
    <w:rsid w:val="0023614C"/>
    <w:rsid w:val="00236176"/>
    <w:rsid w:val="00236BC9"/>
    <w:rsid w:val="00236BDC"/>
    <w:rsid w:val="00237222"/>
    <w:rsid w:val="00237436"/>
    <w:rsid w:val="0023782F"/>
    <w:rsid w:val="002379D1"/>
    <w:rsid w:val="00237CC9"/>
    <w:rsid w:val="00237EF9"/>
    <w:rsid w:val="00240082"/>
    <w:rsid w:val="0024024D"/>
    <w:rsid w:val="00240250"/>
    <w:rsid w:val="00240559"/>
    <w:rsid w:val="00240605"/>
    <w:rsid w:val="0024072E"/>
    <w:rsid w:val="00240B19"/>
    <w:rsid w:val="00240D35"/>
    <w:rsid w:val="00240D7F"/>
    <w:rsid w:val="00240D8D"/>
    <w:rsid w:val="00240DEF"/>
    <w:rsid w:val="00240F73"/>
    <w:rsid w:val="00240FF9"/>
    <w:rsid w:val="0024135A"/>
    <w:rsid w:val="002415AF"/>
    <w:rsid w:val="002415DF"/>
    <w:rsid w:val="00241A1A"/>
    <w:rsid w:val="00241A5C"/>
    <w:rsid w:val="00241CDC"/>
    <w:rsid w:val="00241D84"/>
    <w:rsid w:val="00241EFA"/>
    <w:rsid w:val="00241F76"/>
    <w:rsid w:val="00241F82"/>
    <w:rsid w:val="00241F89"/>
    <w:rsid w:val="002420DE"/>
    <w:rsid w:val="00242492"/>
    <w:rsid w:val="002424B9"/>
    <w:rsid w:val="00242857"/>
    <w:rsid w:val="00242A20"/>
    <w:rsid w:val="00242AA4"/>
    <w:rsid w:val="00242CBF"/>
    <w:rsid w:val="00242E08"/>
    <w:rsid w:val="00242F40"/>
    <w:rsid w:val="00242FD3"/>
    <w:rsid w:val="00242FFE"/>
    <w:rsid w:val="00243047"/>
    <w:rsid w:val="00243131"/>
    <w:rsid w:val="002431DA"/>
    <w:rsid w:val="0024332E"/>
    <w:rsid w:val="002434F9"/>
    <w:rsid w:val="0024387A"/>
    <w:rsid w:val="002438C6"/>
    <w:rsid w:val="00243A81"/>
    <w:rsid w:val="00243B96"/>
    <w:rsid w:val="00243CED"/>
    <w:rsid w:val="00243E06"/>
    <w:rsid w:val="00243E51"/>
    <w:rsid w:val="00243EA6"/>
    <w:rsid w:val="00243EFF"/>
    <w:rsid w:val="00243FC3"/>
    <w:rsid w:val="0024483D"/>
    <w:rsid w:val="002449C8"/>
    <w:rsid w:val="002449F3"/>
    <w:rsid w:val="00244B4F"/>
    <w:rsid w:val="00244FB0"/>
    <w:rsid w:val="0024515E"/>
    <w:rsid w:val="00245388"/>
    <w:rsid w:val="002458D0"/>
    <w:rsid w:val="00245941"/>
    <w:rsid w:val="0024620F"/>
    <w:rsid w:val="00246239"/>
    <w:rsid w:val="002463E4"/>
    <w:rsid w:val="00246658"/>
    <w:rsid w:val="00246904"/>
    <w:rsid w:val="00246AA1"/>
    <w:rsid w:val="00246CB5"/>
    <w:rsid w:val="002470CD"/>
    <w:rsid w:val="002471DD"/>
    <w:rsid w:val="002472E9"/>
    <w:rsid w:val="0024769D"/>
    <w:rsid w:val="002477E5"/>
    <w:rsid w:val="00247998"/>
    <w:rsid w:val="002479F8"/>
    <w:rsid w:val="00247ADC"/>
    <w:rsid w:val="00247CA3"/>
    <w:rsid w:val="00247D46"/>
    <w:rsid w:val="00247E60"/>
    <w:rsid w:val="00247E71"/>
    <w:rsid w:val="00247EF4"/>
    <w:rsid w:val="00247F49"/>
    <w:rsid w:val="00250004"/>
    <w:rsid w:val="0025011A"/>
    <w:rsid w:val="002502F5"/>
    <w:rsid w:val="0025037D"/>
    <w:rsid w:val="00250442"/>
    <w:rsid w:val="002506F7"/>
    <w:rsid w:val="002508F8"/>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3D"/>
    <w:rsid w:val="00251DF1"/>
    <w:rsid w:val="00251E79"/>
    <w:rsid w:val="00251F1C"/>
    <w:rsid w:val="002520B4"/>
    <w:rsid w:val="0025212A"/>
    <w:rsid w:val="00252344"/>
    <w:rsid w:val="00252637"/>
    <w:rsid w:val="0025267F"/>
    <w:rsid w:val="002527A6"/>
    <w:rsid w:val="00252802"/>
    <w:rsid w:val="0025295B"/>
    <w:rsid w:val="00252A63"/>
    <w:rsid w:val="00252ADD"/>
    <w:rsid w:val="00252D08"/>
    <w:rsid w:val="00252F81"/>
    <w:rsid w:val="0025316B"/>
    <w:rsid w:val="0025343E"/>
    <w:rsid w:val="0025367C"/>
    <w:rsid w:val="00253ACE"/>
    <w:rsid w:val="00253E6A"/>
    <w:rsid w:val="0025417E"/>
    <w:rsid w:val="002541F4"/>
    <w:rsid w:val="00254545"/>
    <w:rsid w:val="002545E5"/>
    <w:rsid w:val="00254661"/>
    <w:rsid w:val="002547EF"/>
    <w:rsid w:val="00254D2C"/>
    <w:rsid w:val="00254D92"/>
    <w:rsid w:val="00255116"/>
    <w:rsid w:val="0025539D"/>
    <w:rsid w:val="002553C2"/>
    <w:rsid w:val="00255477"/>
    <w:rsid w:val="002555DB"/>
    <w:rsid w:val="002556D9"/>
    <w:rsid w:val="002556F5"/>
    <w:rsid w:val="002558A5"/>
    <w:rsid w:val="00255B39"/>
    <w:rsid w:val="00255C6C"/>
    <w:rsid w:val="00256374"/>
    <w:rsid w:val="00256487"/>
    <w:rsid w:val="00256633"/>
    <w:rsid w:val="002569E9"/>
    <w:rsid w:val="00256A97"/>
    <w:rsid w:val="00256C13"/>
    <w:rsid w:val="00256D02"/>
    <w:rsid w:val="002570DB"/>
    <w:rsid w:val="0025717B"/>
    <w:rsid w:val="002571BD"/>
    <w:rsid w:val="0025724F"/>
    <w:rsid w:val="0025744B"/>
    <w:rsid w:val="0025775E"/>
    <w:rsid w:val="00257767"/>
    <w:rsid w:val="0025777D"/>
    <w:rsid w:val="00257850"/>
    <w:rsid w:val="00260707"/>
    <w:rsid w:val="00260785"/>
    <w:rsid w:val="002607DE"/>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1F0F"/>
    <w:rsid w:val="00261F4D"/>
    <w:rsid w:val="0026219F"/>
    <w:rsid w:val="002621B2"/>
    <w:rsid w:val="0026227A"/>
    <w:rsid w:val="002622EB"/>
    <w:rsid w:val="00262937"/>
    <w:rsid w:val="00262984"/>
    <w:rsid w:val="002629EA"/>
    <w:rsid w:val="00262A28"/>
    <w:rsid w:val="00262B30"/>
    <w:rsid w:val="00262E0E"/>
    <w:rsid w:val="00263055"/>
    <w:rsid w:val="002630C8"/>
    <w:rsid w:val="002631BB"/>
    <w:rsid w:val="002631CF"/>
    <w:rsid w:val="0026353B"/>
    <w:rsid w:val="00263569"/>
    <w:rsid w:val="002637E5"/>
    <w:rsid w:val="002638C2"/>
    <w:rsid w:val="00263AAF"/>
    <w:rsid w:val="00263EA7"/>
    <w:rsid w:val="00263F2A"/>
    <w:rsid w:val="0026416C"/>
    <w:rsid w:val="002641D0"/>
    <w:rsid w:val="002642DD"/>
    <w:rsid w:val="002649D5"/>
    <w:rsid w:val="00264A50"/>
    <w:rsid w:val="002652C7"/>
    <w:rsid w:val="00265393"/>
    <w:rsid w:val="00265591"/>
    <w:rsid w:val="00265698"/>
    <w:rsid w:val="0026589B"/>
    <w:rsid w:val="00265965"/>
    <w:rsid w:val="00265CB5"/>
    <w:rsid w:val="00265CD2"/>
    <w:rsid w:val="00265DC1"/>
    <w:rsid w:val="00265E87"/>
    <w:rsid w:val="00265F6D"/>
    <w:rsid w:val="0026635F"/>
    <w:rsid w:val="0026643E"/>
    <w:rsid w:val="00266593"/>
    <w:rsid w:val="00266881"/>
    <w:rsid w:val="00266A66"/>
    <w:rsid w:val="00266B57"/>
    <w:rsid w:val="00266C17"/>
    <w:rsid w:val="00266FFB"/>
    <w:rsid w:val="00267030"/>
    <w:rsid w:val="00267382"/>
    <w:rsid w:val="002701CE"/>
    <w:rsid w:val="0027030C"/>
    <w:rsid w:val="002703B0"/>
    <w:rsid w:val="002704A9"/>
    <w:rsid w:val="002704DC"/>
    <w:rsid w:val="002705AC"/>
    <w:rsid w:val="00270846"/>
    <w:rsid w:val="00270872"/>
    <w:rsid w:val="002708E9"/>
    <w:rsid w:val="00270AED"/>
    <w:rsid w:val="00270B9F"/>
    <w:rsid w:val="00270D8F"/>
    <w:rsid w:val="00270E71"/>
    <w:rsid w:val="002710A4"/>
    <w:rsid w:val="00271298"/>
    <w:rsid w:val="0027145D"/>
    <w:rsid w:val="00271884"/>
    <w:rsid w:val="00272174"/>
    <w:rsid w:val="00272269"/>
    <w:rsid w:val="00272472"/>
    <w:rsid w:val="0027264B"/>
    <w:rsid w:val="0027267D"/>
    <w:rsid w:val="002726C9"/>
    <w:rsid w:val="00272AA8"/>
    <w:rsid w:val="00272BE5"/>
    <w:rsid w:val="00272EDD"/>
    <w:rsid w:val="0027319D"/>
    <w:rsid w:val="002734DA"/>
    <w:rsid w:val="002736F2"/>
    <w:rsid w:val="00273877"/>
    <w:rsid w:val="00273882"/>
    <w:rsid w:val="00273A05"/>
    <w:rsid w:val="00273D5B"/>
    <w:rsid w:val="00273E08"/>
    <w:rsid w:val="00274099"/>
    <w:rsid w:val="00274344"/>
    <w:rsid w:val="00274460"/>
    <w:rsid w:val="00274687"/>
    <w:rsid w:val="00274708"/>
    <w:rsid w:val="00274925"/>
    <w:rsid w:val="0027499D"/>
    <w:rsid w:val="002749D3"/>
    <w:rsid w:val="002749DD"/>
    <w:rsid w:val="00274A8F"/>
    <w:rsid w:val="00274BF9"/>
    <w:rsid w:val="00274F6F"/>
    <w:rsid w:val="002752E6"/>
    <w:rsid w:val="002754F2"/>
    <w:rsid w:val="0027557B"/>
    <w:rsid w:val="0027562F"/>
    <w:rsid w:val="00275879"/>
    <w:rsid w:val="00275E31"/>
    <w:rsid w:val="0027604E"/>
    <w:rsid w:val="00276123"/>
    <w:rsid w:val="00276152"/>
    <w:rsid w:val="00276628"/>
    <w:rsid w:val="002766A3"/>
    <w:rsid w:val="002767BD"/>
    <w:rsid w:val="00276952"/>
    <w:rsid w:val="00276A7D"/>
    <w:rsid w:val="00276C09"/>
    <w:rsid w:val="00276C37"/>
    <w:rsid w:val="00276D4E"/>
    <w:rsid w:val="002771E3"/>
    <w:rsid w:val="0027777A"/>
    <w:rsid w:val="00277CA8"/>
    <w:rsid w:val="00277E07"/>
    <w:rsid w:val="00277F53"/>
    <w:rsid w:val="0028031A"/>
    <w:rsid w:val="002803EF"/>
    <w:rsid w:val="00280421"/>
    <w:rsid w:val="00280485"/>
    <w:rsid w:val="0028075D"/>
    <w:rsid w:val="00280A64"/>
    <w:rsid w:val="00280B4B"/>
    <w:rsid w:val="00280FAA"/>
    <w:rsid w:val="002814AF"/>
    <w:rsid w:val="002816B9"/>
    <w:rsid w:val="00281AB3"/>
    <w:rsid w:val="00281B59"/>
    <w:rsid w:val="00281E39"/>
    <w:rsid w:val="00281FB5"/>
    <w:rsid w:val="0028214F"/>
    <w:rsid w:val="00282167"/>
    <w:rsid w:val="002821DD"/>
    <w:rsid w:val="00282279"/>
    <w:rsid w:val="002826BA"/>
    <w:rsid w:val="0028278E"/>
    <w:rsid w:val="0028280E"/>
    <w:rsid w:val="00282866"/>
    <w:rsid w:val="00282B37"/>
    <w:rsid w:val="00282C0A"/>
    <w:rsid w:val="00282CCF"/>
    <w:rsid w:val="002832E3"/>
    <w:rsid w:val="00283519"/>
    <w:rsid w:val="002836D2"/>
    <w:rsid w:val="002836D3"/>
    <w:rsid w:val="00283825"/>
    <w:rsid w:val="00283BE5"/>
    <w:rsid w:val="00283D87"/>
    <w:rsid w:val="00283DB8"/>
    <w:rsid w:val="00283FC5"/>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5DBC"/>
    <w:rsid w:val="0028606B"/>
    <w:rsid w:val="002864EA"/>
    <w:rsid w:val="00286523"/>
    <w:rsid w:val="002866F0"/>
    <w:rsid w:val="0028678F"/>
    <w:rsid w:val="002867EF"/>
    <w:rsid w:val="002868E0"/>
    <w:rsid w:val="00286963"/>
    <w:rsid w:val="00286B07"/>
    <w:rsid w:val="00286B59"/>
    <w:rsid w:val="00286FF0"/>
    <w:rsid w:val="00286FFF"/>
    <w:rsid w:val="0028702E"/>
    <w:rsid w:val="0028705A"/>
    <w:rsid w:val="002870C1"/>
    <w:rsid w:val="002872C0"/>
    <w:rsid w:val="00287337"/>
    <w:rsid w:val="00287355"/>
    <w:rsid w:val="00287821"/>
    <w:rsid w:val="00287EB9"/>
    <w:rsid w:val="00287EFC"/>
    <w:rsid w:val="00287F2C"/>
    <w:rsid w:val="00287F2F"/>
    <w:rsid w:val="00290156"/>
    <w:rsid w:val="002901F5"/>
    <w:rsid w:val="00290239"/>
    <w:rsid w:val="002903C5"/>
    <w:rsid w:val="002905C6"/>
    <w:rsid w:val="00290ACF"/>
    <w:rsid w:val="00290BFA"/>
    <w:rsid w:val="00290DB3"/>
    <w:rsid w:val="00290F95"/>
    <w:rsid w:val="002913AE"/>
    <w:rsid w:val="0029142D"/>
    <w:rsid w:val="00291616"/>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9F3"/>
    <w:rsid w:val="00293B86"/>
    <w:rsid w:val="00293C55"/>
    <w:rsid w:val="00293C76"/>
    <w:rsid w:val="00293D1C"/>
    <w:rsid w:val="00293EF4"/>
    <w:rsid w:val="00293FC9"/>
    <w:rsid w:val="0029411A"/>
    <w:rsid w:val="002943C4"/>
    <w:rsid w:val="002945D0"/>
    <w:rsid w:val="00294BDB"/>
    <w:rsid w:val="00294C93"/>
    <w:rsid w:val="00294CF1"/>
    <w:rsid w:val="00294ED5"/>
    <w:rsid w:val="002953AB"/>
    <w:rsid w:val="002956B4"/>
    <w:rsid w:val="0029597E"/>
    <w:rsid w:val="002959C7"/>
    <w:rsid w:val="00295A2A"/>
    <w:rsid w:val="00295A71"/>
    <w:rsid w:val="00295AF5"/>
    <w:rsid w:val="00295C81"/>
    <w:rsid w:val="0029626D"/>
    <w:rsid w:val="00296357"/>
    <w:rsid w:val="00296A37"/>
    <w:rsid w:val="00296D61"/>
    <w:rsid w:val="00296F94"/>
    <w:rsid w:val="002970D0"/>
    <w:rsid w:val="002973EF"/>
    <w:rsid w:val="002976A7"/>
    <w:rsid w:val="002979EF"/>
    <w:rsid w:val="00297DAD"/>
    <w:rsid w:val="00297E4B"/>
    <w:rsid w:val="002A0051"/>
    <w:rsid w:val="002A0190"/>
    <w:rsid w:val="002A01B1"/>
    <w:rsid w:val="002A01E2"/>
    <w:rsid w:val="002A05BE"/>
    <w:rsid w:val="002A06D0"/>
    <w:rsid w:val="002A0C21"/>
    <w:rsid w:val="002A0CF2"/>
    <w:rsid w:val="002A0DAC"/>
    <w:rsid w:val="002A0EEE"/>
    <w:rsid w:val="002A0FEF"/>
    <w:rsid w:val="002A10B2"/>
    <w:rsid w:val="002A11B8"/>
    <w:rsid w:val="002A12B0"/>
    <w:rsid w:val="002A14AC"/>
    <w:rsid w:val="002A160A"/>
    <w:rsid w:val="002A17F8"/>
    <w:rsid w:val="002A2036"/>
    <w:rsid w:val="002A204A"/>
    <w:rsid w:val="002A2148"/>
    <w:rsid w:val="002A23C2"/>
    <w:rsid w:val="002A2CBF"/>
    <w:rsid w:val="002A2CE1"/>
    <w:rsid w:val="002A2E44"/>
    <w:rsid w:val="002A2F98"/>
    <w:rsid w:val="002A2F99"/>
    <w:rsid w:val="002A2FC9"/>
    <w:rsid w:val="002A3153"/>
    <w:rsid w:val="002A36F6"/>
    <w:rsid w:val="002A37B9"/>
    <w:rsid w:val="002A37BE"/>
    <w:rsid w:val="002A3842"/>
    <w:rsid w:val="002A3897"/>
    <w:rsid w:val="002A3A91"/>
    <w:rsid w:val="002A3C05"/>
    <w:rsid w:val="002A3C9D"/>
    <w:rsid w:val="002A3FAC"/>
    <w:rsid w:val="002A42E8"/>
    <w:rsid w:val="002A4323"/>
    <w:rsid w:val="002A4421"/>
    <w:rsid w:val="002A460D"/>
    <w:rsid w:val="002A497D"/>
    <w:rsid w:val="002A4B1C"/>
    <w:rsid w:val="002A4B35"/>
    <w:rsid w:val="002A4BE8"/>
    <w:rsid w:val="002A4D78"/>
    <w:rsid w:val="002A4FEC"/>
    <w:rsid w:val="002A5342"/>
    <w:rsid w:val="002A5410"/>
    <w:rsid w:val="002A58A7"/>
    <w:rsid w:val="002A5B60"/>
    <w:rsid w:val="002A5BE9"/>
    <w:rsid w:val="002A5D51"/>
    <w:rsid w:val="002A5D9A"/>
    <w:rsid w:val="002A5DAF"/>
    <w:rsid w:val="002A5E94"/>
    <w:rsid w:val="002A5EF1"/>
    <w:rsid w:val="002A5F3D"/>
    <w:rsid w:val="002A5F81"/>
    <w:rsid w:val="002A61F8"/>
    <w:rsid w:val="002A62A9"/>
    <w:rsid w:val="002A66BC"/>
    <w:rsid w:val="002A67E8"/>
    <w:rsid w:val="002A6868"/>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B21"/>
    <w:rsid w:val="002B0C50"/>
    <w:rsid w:val="002B0C59"/>
    <w:rsid w:val="002B0D42"/>
    <w:rsid w:val="002B0D4B"/>
    <w:rsid w:val="002B0EDE"/>
    <w:rsid w:val="002B11A6"/>
    <w:rsid w:val="002B1296"/>
    <w:rsid w:val="002B14C1"/>
    <w:rsid w:val="002B1526"/>
    <w:rsid w:val="002B1586"/>
    <w:rsid w:val="002B164D"/>
    <w:rsid w:val="002B165C"/>
    <w:rsid w:val="002B18E7"/>
    <w:rsid w:val="002B1987"/>
    <w:rsid w:val="002B1B68"/>
    <w:rsid w:val="002B1C2F"/>
    <w:rsid w:val="002B1D84"/>
    <w:rsid w:val="002B1E75"/>
    <w:rsid w:val="002B1F3A"/>
    <w:rsid w:val="002B2141"/>
    <w:rsid w:val="002B2441"/>
    <w:rsid w:val="002B245B"/>
    <w:rsid w:val="002B26D7"/>
    <w:rsid w:val="002B282A"/>
    <w:rsid w:val="002B2832"/>
    <w:rsid w:val="002B28D3"/>
    <w:rsid w:val="002B28D5"/>
    <w:rsid w:val="002B28FD"/>
    <w:rsid w:val="002B2A20"/>
    <w:rsid w:val="002B2A9A"/>
    <w:rsid w:val="002B2BD0"/>
    <w:rsid w:val="002B2C0A"/>
    <w:rsid w:val="002B2D0C"/>
    <w:rsid w:val="002B305C"/>
    <w:rsid w:val="002B3086"/>
    <w:rsid w:val="002B31CC"/>
    <w:rsid w:val="002B323F"/>
    <w:rsid w:val="002B32C2"/>
    <w:rsid w:val="002B3351"/>
    <w:rsid w:val="002B347C"/>
    <w:rsid w:val="002B3753"/>
    <w:rsid w:val="002B389E"/>
    <w:rsid w:val="002B3947"/>
    <w:rsid w:val="002B39EF"/>
    <w:rsid w:val="002B3A03"/>
    <w:rsid w:val="002B3EF4"/>
    <w:rsid w:val="002B3F2D"/>
    <w:rsid w:val="002B3F78"/>
    <w:rsid w:val="002B40D1"/>
    <w:rsid w:val="002B4563"/>
    <w:rsid w:val="002B4580"/>
    <w:rsid w:val="002B46A9"/>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BA3"/>
    <w:rsid w:val="002B6C1C"/>
    <w:rsid w:val="002B72F2"/>
    <w:rsid w:val="002B737C"/>
    <w:rsid w:val="002B7444"/>
    <w:rsid w:val="002B7569"/>
    <w:rsid w:val="002B76CC"/>
    <w:rsid w:val="002B78B9"/>
    <w:rsid w:val="002B7A67"/>
    <w:rsid w:val="002B7AFC"/>
    <w:rsid w:val="002B7B64"/>
    <w:rsid w:val="002B7C31"/>
    <w:rsid w:val="002B7DD6"/>
    <w:rsid w:val="002C0014"/>
    <w:rsid w:val="002C011A"/>
    <w:rsid w:val="002C01B9"/>
    <w:rsid w:val="002C0252"/>
    <w:rsid w:val="002C04BD"/>
    <w:rsid w:val="002C0653"/>
    <w:rsid w:val="002C08AA"/>
    <w:rsid w:val="002C0E44"/>
    <w:rsid w:val="002C1163"/>
    <w:rsid w:val="002C11AC"/>
    <w:rsid w:val="002C1213"/>
    <w:rsid w:val="002C16C0"/>
    <w:rsid w:val="002C17D4"/>
    <w:rsid w:val="002C182F"/>
    <w:rsid w:val="002C1A6A"/>
    <w:rsid w:val="002C1B14"/>
    <w:rsid w:val="002C1D05"/>
    <w:rsid w:val="002C1F42"/>
    <w:rsid w:val="002C22ED"/>
    <w:rsid w:val="002C237C"/>
    <w:rsid w:val="002C25AC"/>
    <w:rsid w:val="002C273E"/>
    <w:rsid w:val="002C291A"/>
    <w:rsid w:val="002C2953"/>
    <w:rsid w:val="002C2A59"/>
    <w:rsid w:val="002C2BF2"/>
    <w:rsid w:val="002C2C68"/>
    <w:rsid w:val="002C2EA0"/>
    <w:rsid w:val="002C2EF5"/>
    <w:rsid w:val="002C2F26"/>
    <w:rsid w:val="002C30CD"/>
    <w:rsid w:val="002C3271"/>
    <w:rsid w:val="002C32BA"/>
    <w:rsid w:val="002C35C6"/>
    <w:rsid w:val="002C3836"/>
    <w:rsid w:val="002C3B67"/>
    <w:rsid w:val="002C3DB1"/>
    <w:rsid w:val="002C3E40"/>
    <w:rsid w:val="002C3F40"/>
    <w:rsid w:val="002C4064"/>
    <w:rsid w:val="002C4579"/>
    <w:rsid w:val="002C459F"/>
    <w:rsid w:val="002C496E"/>
    <w:rsid w:val="002C4994"/>
    <w:rsid w:val="002C4BF0"/>
    <w:rsid w:val="002C4FAD"/>
    <w:rsid w:val="002C5009"/>
    <w:rsid w:val="002C5257"/>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3CE"/>
    <w:rsid w:val="002C755D"/>
    <w:rsid w:val="002C7625"/>
    <w:rsid w:val="002C7701"/>
    <w:rsid w:val="002C777C"/>
    <w:rsid w:val="002C78A7"/>
    <w:rsid w:val="002C7BCC"/>
    <w:rsid w:val="002C7CEF"/>
    <w:rsid w:val="002C7D6B"/>
    <w:rsid w:val="002C7EDA"/>
    <w:rsid w:val="002D0499"/>
    <w:rsid w:val="002D09AE"/>
    <w:rsid w:val="002D0AE0"/>
    <w:rsid w:val="002D0B00"/>
    <w:rsid w:val="002D0B51"/>
    <w:rsid w:val="002D0CD8"/>
    <w:rsid w:val="002D12E4"/>
    <w:rsid w:val="002D179A"/>
    <w:rsid w:val="002D18B9"/>
    <w:rsid w:val="002D190E"/>
    <w:rsid w:val="002D1FA7"/>
    <w:rsid w:val="002D1FF1"/>
    <w:rsid w:val="002D23A8"/>
    <w:rsid w:val="002D28C4"/>
    <w:rsid w:val="002D2A35"/>
    <w:rsid w:val="002D2ACE"/>
    <w:rsid w:val="002D2AD5"/>
    <w:rsid w:val="002D2E3A"/>
    <w:rsid w:val="002D2E8A"/>
    <w:rsid w:val="002D2EA8"/>
    <w:rsid w:val="002D2ED5"/>
    <w:rsid w:val="002D31FC"/>
    <w:rsid w:val="002D3442"/>
    <w:rsid w:val="002D35C9"/>
    <w:rsid w:val="002D364B"/>
    <w:rsid w:val="002D38CE"/>
    <w:rsid w:val="002D39EA"/>
    <w:rsid w:val="002D3C57"/>
    <w:rsid w:val="002D3C6D"/>
    <w:rsid w:val="002D3DB3"/>
    <w:rsid w:val="002D3E99"/>
    <w:rsid w:val="002D3FA6"/>
    <w:rsid w:val="002D4362"/>
    <w:rsid w:val="002D4469"/>
    <w:rsid w:val="002D476F"/>
    <w:rsid w:val="002D47A4"/>
    <w:rsid w:val="002D48C0"/>
    <w:rsid w:val="002D4960"/>
    <w:rsid w:val="002D4969"/>
    <w:rsid w:val="002D4D13"/>
    <w:rsid w:val="002D4E2F"/>
    <w:rsid w:val="002D4F20"/>
    <w:rsid w:val="002D56BD"/>
    <w:rsid w:val="002D5773"/>
    <w:rsid w:val="002D5CC0"/>
    <w:rsid w:val="002D6597"/>
    <w:rsid w:val="002D65DB"/>
    <w:rsid w:val="002D66AE"/>
    <w:rsid w:val="002D6923"/>
    <w:rsid w:val="002D69E0"/>
    <w:rsid w:val="002D6B8B"/>
    <w:rsid w:val="002D6EAD"/>
    <w:rsid w:val="002D6EC3"/>
    <w:rsid w:val="002D6EFE"/>
    <w:rsid w:val="002D7006"/>
    <w:rsid w:val="002D73DB"/>
    <w:rsid w:val="002D76CD"/>
    <w:rsid w:val="002D774E"/>
    <w:rsid w:val="002D7855"/>
    <w:rsid w:val="002D78B9"/>
    <w:rsid w:val="002D7C9E"/>
    <w:rsid w:val="002D7DC6"/>
    <w:rsid w:val="002D7E44"/>
    <w:rsid w:val="002D7EA9"/>
    <w:rsid w:val="002D7FA6"/>
    <w:rsid w:val="002E0080"/>
    <w:rsid w:val="002E0164"/>
    <w:rsid w:val="002E01F8"/>
    <w:rsid w:val="002E036A"/>
    <w:rsid w:val="002E04D0"/>
    <w:rsid w:val="002E0C8A"/>
    <w:rsid w:val="002E0CB8"/>
    <w:rsid w:val="002E0CE3"/>
    <w:rsid w:val="002E0F0F"/>
    <w:rsid w:val="002E0F1F"/>
    <w:rsid w:val="002E0F3B"/>
    <w:rsid w:val="002E1188"/>
    <w:rsid w:val="002E1290"/>
    <w:rsid w:val="002E12E7"/>
    <w:rsid w:val="002E1909"/>
    <w:rsid w:val="002E1970"/>
    <w:rsid w:val="002E1ABD"/>
    <w:rsid w:val="002E1F3E"/>
    <w:rsid w:val="002E2334"/>
    <w:rsid w:val="002E24D9"/>
    <w:rsid w:val="002E261C"/>
    <w:rsid w:val="002E2A8C"/>
    <w:rsid w:val="002E2C21"/>
    <w:rsid w:val="002E2CCC"/>
    <w:rsid w:val="002E2E0F"/>
    <w:rsid w:val="002E305C"/>
    <w:rsid w:val="002E31D6"/>
    <w:rsid w:val="002E322D"/>
    <w:rsid w:val="002E347E"/>
    <w:rsid w:val="002E35FF"/>
    <w:rsid w:val="002E367C"/>
    <w:rsid w:val="002E3869"/>
    <w:rsid w:val="002E39B9"/>
    <w:rsid w:val="002E3B10"/>
    <w:rsid w:val="002E3B21"/>
    <w:rsid w:val="002E3DBA"/>
    <w:rsid w:val="002E400F"/>
    <w:rsid w:val="002E436E"/>
    <w:rsid w:val="002E43F9"/>
    <w:rsid w:val="002E459B"/>
    <w:rsid w:val="002E4B31"/>
    <w:rsid w:val="002E4D04"/>
    <w:rsid w:val="002E4DB3"/>
    <w:rsid w:val="002E503D"/>
    <w:rsid w:val="002E5146"/>
    <w:rsid w:val="002E52F1"/>
    <w:rsid w:val="002E5479"/>
    <w:rsid w:val="002E560F"/>
    <w:rsid w:val="002E56A4"/>
    <w:rsid w:val="002E57F3"/>
    <w:rsid w:val="002E589E"/>
    <w:rsid w:val="002E5A29"/>
    <w:rsid w:val="002E5BD2"/>
    <w:rsid w:val="002E6138"/>
    <w:rsid w:val="002E630D"/>
    <w:rsid w:val="002E637C"/>
    <w:rsid w:val="002E6408"/>
    <w:rsid w:val="002E6563"/>
    <w:rsid w:val="002E6614"/>
    <w:rsid w:val="002E6986"/>
    <w:rsid w:val="002E6A69"/>
    <w:rsid w:val="002E6C14"/>
    <w:rsid w:val="002E6C65"/>
    <w:rsid w:val="002E7237"/>
    <w:rsid w:val="002E728D"/>
    <w:rsid w:val="002E732D"/>
    <w:rsid w:val="002E73B5"/>
    <w:rsid w:val="002E7524"/>
    <w:rsid w:val="002E76B8"/>
    <w:rsid w:val="002E78CE"/>
    <w:rsid w:val="002E7A51"/>
    <w:rsid w:val="002E7A52"/>
    <w:rsid w:val="002E7AC4"/>
    <w:rsid w:val="002E7E18"/>
    <w:rsid w:val="002F0155"/>
    <w:rsid w:val="002F01A3"/>
    <w:rsid w:val="002F01CB"/>
    <w:rsid w:val="002F02A2"/>
    <w:rsid w:val="002F03EA"/>
    <w:rsid w:val="002F0553"/>
    <w:rsid w:val="002F0604"/>
    <w:rsid w:val="002F073C"/>
    <w:rsid w:val="002F0778"/>
    <w:rsid w:val="002F0A60"/>
    <w:rsid w:val="002F0AE0"/>
    <w:rsid w:val="002F0B49"/>
    <w:rsid w:val="002F0DA2"/>
    <w:rsid w:val="002F0E7F"/>
    <w:rsid w:val="002F152C"/>
    <w:rsid w:val="002F161D"/>
    <w:rsid w:val="002F1708"/>
    <w:rsid w:val="002F18B0"/>
    <w:rsid w:val="002F1BA7"/>
    <w:rsid w:val="002F1BE3"/>
    <w:rsid w:val="002F1D04"/>
    <w:rsid w:val="002F1F74"/>
    <w:rsid w:val="002F2002"/>
    <w:rsid w:val="002F217D"/>
    <w:rsid w:val="002F2254"/>
    <w:rsid w:val="002F256A"/>
    <w:rsid w:val="002F2609"/>
    <w:rsid w:val="002F27A9"/>
    <w:rsid w:val="002F27AB"/>
    <w:rsid w:val="002F2BC7"/>
    <w:rsid w:val="002F342D"/>
    <w:rsid w:val="002F39FD"/>
    <w:rsid w:val="002F3B47"/>
    <w:rsid w:val="002F3C33"/>
    <w:rsid w:val="002F3C39"/>
    <w:rsid w:val="002F3DCD"/>
    <w:rsid w:val="002F3DE1"/>
    <w:rsid w:val="002F3EBD"/>
    <w:rsid w:val="002F4024"/>
    <w:rsid w:val="002F415C"/>
    <w:rsid w:val="002F4239"/>
    <w:rsid w:val="002F4567"/>
    <w:rsid w:val="002F47AD"/>
    <w:rsid w:val="002F490E"/>
    <w:rsid w:val="002F4BAE"/>
    <w:rsid w:val="002F4CEA"/>
    <w:rsid w:val="002F4D1B"/>
    <w:rsid w:val="002F5311"/>
    <w:rsid w:val="002F532E"/>
    <w:rsid w:val="002F549A"/>
    <w:rsid w:val="002F54A9"/>
    <w:rsid w:val="002F5539"/>
    <w:rsid w:val="002F5885"/>
    <w:rsid w:val="002F5B59"/>
    <w:rsid w:val="002F5D10"/>
    <w:rsid w:val="002F607D"/>
    <w:rsid w:val="002F60DF"/>
    <w:rsid w:val="002F62DD"/>
    <w:rsid w:val="002F6455"/>
    <w:rsid w:val="002F65D5"/>
    <w:rsid w:val="002F6611"/>
    <w:rsid w:val="002F6723"/>
    <w:rsid w:val="002F6A54"/>
    <w:rsid w:val="002F6A96"/>
    <w:rsid w:val="002F6B5D"/>
    <w:rsid w:val="002F6CA5"/>
    <w:rsid w:val="002F6CF5"/>
    <w:rsid w:val="002F6D20"/>
    <w:rsid w:val="002F6D30"/>
    <w:rsid w:val="002F721F"/>
    <w:rsid w:val="002F738A"/>
    <w:rsid w:val="002F73F9"/>
    <w:rsid w:val="002F7449"/>
    <w:rsid w:val="002F74A6"/>
    <w:rsid w:val="002F7689"/>
    <w:rsid w:val="002F7946"/>
    <w:rsid w:val="002F7DFA"/>
    <w:rsid w:val="002F7E10"/>
    <w:rsid w:val="002F7E2C"/>
    <w:rsid w:val="002F7E98"/>
    <w:rsid w:val="0030002F"/>
    <w:rsid w:val="0030008D"/>
    <w:rsid w:val="00300317"/>
    <w:rsid w:val="0030056E"/>
    <w:rsid w:val="0030069B"/>
    <w:rsid w:val="00300A74"/>
    <w:rsid w:val="00300A96"/>
    <w:rsid w:val="00300D55"/>
    <w:rsid w:val="00300DCF"/>
    <w:rsid w:val="0030102A"/>
    <w:rsid w:val="0030115B"/>
    <w:rsid w:val="003012B5"/>
    <w:rsid w:val="00301318"/>
    <w:rsid w:val="0030141B"/>
    <w:rsid w:val="003014B6"/>
    <w:rsid w:val="00301B39"/>
    <w:rsid w:val="00301E27"/>
    <w:rsid w:val="00301E92"/>
    <w:rsid w:val="00301EB7"/>
    <w:rsid w:val="0030232B"/>
    <w:rsid w:val="0030252A"/>
    <w:rsid w:val="00302626"/>
    <w:rsid w:val="00302B1C"/>
    <w:rsid w:val="00302C90"/>
    <w:rsid w:val="00302ED1"/>
    <w:rsid w:val="00303063"/>
    <w:rsid w:val="003030C2"/>
    <w:rsid w:val="00303354"/>
    <w:rsid w:val="0030339F"/>
    <w:rsid w:val="003034B2"/>
    <w:rsid w:val="00303705"/>
    <w:rsid w:val="003038B1"/>
    <w:rsid w:val="003038D5"/>
    <w:rsid w:val="00303BE3"/>
    <w:rsid w:val="00303DD5"/>
    <w:rsid w:val="00303EDE"/>
    <w:rsid w:val="00304073"/>
    <w:rsid w:val="003040C1"/>
    <w:rsid w:val="0030471C"/>
    <w:rsid w:val="00304789"/>
    <w:rsid w:val="003048B2"/>
    <w:rsid w:val="0030495D"/>
    <w:rsid w:val="00304BE4"/>
    <w:rsid w:val="00304E07"/>
    <w:rsid w:val="003050D2"/>
    <w:rsid w:val="003051F5"/>
    <w:rsid w:val="00305304"/>
    <w:rsid w:val="003053B0"/>
    <w:rsid w:val="00305610"/>
    <w:rsid w:val="00305767"/>
    <w:rsid w:val="0030578B"/>
    <w:rsid w:val="00305917"/>
    <w:rsid w:val="003059D2"/>
    <w:rsid w:val="00305C5B"/>
    <w:rsid w:val="00305EE8"/>
    <w:rsid w:val="003062CF"/>
    <w:rsid w:val="003063E5"/>
    <w:rsid w:val="0030643B"/>
    <w:rsid w:val="003065A6"/>
    <w:rsid w:val="00306646"/>
    <w:rsid w:val="00306667"/>
    <w:rsid w:val="0030687C"/>
    <w:rsid w:val="00306A2B"/>
    <w:rsid w:val="00306A31"/>
    <w:rsid w:val="00306A76"/>
    <w:rsid w:val="00306A9B"/>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1E54"/>
    <w:rsid w:val="003120DC"/>
    <w:rsid w:val="003121A6"/>
    <w:rsid w:val="003122B6"/>
    <w:rsid w:val="003122F7"/>
    <w:rsid w:val="00312333"/>
    <w:rsid w:val="003124F1"/>
    <w:rsid w:val="00312589"/>
    <w:rsid w:val="0031260E"/>
    <w:rsid w:val="003127FC"/>
    <w:rsid w:val="003128B6"/>
    <w:rsid w:val="003129B7"/>
    <w:rsid w:val="00312A26"/>
    <w:rsid w:val="00312C66"/>
    <w:rsid w:val="00312D52"/>
    <w:rsid w:val="00312F2B"/>
    <w:rsid w:val="00313246"/>
    <w:rsid w:val="00313254"/>
    <w:rsid w:val="00313281"/>
    <w:rsid w:val="003134C0"/>
    <w:rsid w:val="00313592"/>
    <w:rsid w:val="003135A5"/>
    <w:rsid w:val="00313694"/>
    <w:rsid w:val="0031373E"/>
    <w:rsid w:val="0031383A"/>
    <w:rsid w:val="00313AEA"/>
    <w:rsid w:val="00313B4B"/>
    <w:rsid w:val="00313DB0"/>
    <w:rsid w:val="00313DB6"/>
    <w:rsid w:val="00313FBA"/>
    <w:rsid w:val="0031456A"/>
    <w:rsid w:val="00314621"/>
    <w:rsid w:val="0031485E"/>
    <w:rsid w:val="0031492D"/>
    <w:rsid w:val="00314930"/>
    <w:rsid w:val="0031498D"/>
    <w:rsid w:val="00314BAB"/>
    <w:rsid w:val="00314BD2"/>
    <w:rsid w:val="00314CE8"/>
    <w:rsid w:val="00314DAF"/>
    <w:rsid w:val="00314ECE"/>
    <w:rsid w:val="0031516C"/>
    <w:rsid w:val="00315304"/>
    <w:rsid w:val="003153AE"/>
    <w:rsid w:val="00315440"/>
    <w:rsid w:val="003157F1"/>
    <w:rsid w:val="003159CC"/>
    <w:rsid w:val="003159EF"/>
    <w:rsid w:val="00315AE1"/>
    <w:rsid w:val="00315B39"/>
    <w:rsid w:val="00315C7E"/>
    <w:rsid w:val="00315E20"/>
    <w:rsid w:val="00315E39"/>
    <w:rsid w:val="00316057"/>
    <w:rsid w:val="00316060"/>
    <w:rsid w:val="00316530"/>
    <w:rsid w:val="003166DA"/>
    <w:rsid w:val="0031687E"/>
    <w:rsid w:val="00316A2E"/>
    <w:rsid w:val="00317273"/>
    <w:rsid w:val="003172E3"/>
    <w:rsid w:val="00317557"/>
    <w:rsid w:val="00317621"/>
    <w:rsid w:val="00317666"/>
    <w:rsid w:val="00317698"/>
    <w:rsid w:val="003176DC"/>
    <w:rsid w:val="00317AE4"/>
    <w:rsid w:val="00317CA5"/>
    <w:rsid w:val="00317D37"/>
    <w:rsid w:val="00317F73"/>
    <w:rsid w:val="00317FE9"/>
    <w:rsid w:val="00320022"/>
    <w:rsid w:val="00320096"/>
    <w:rsid w:val="0032009C"/>
    <w:rsid w:val="003201C0"/>
    <w:rsid w:val="00320239"/>
    <w:rsid w:val="003203CE"/>
    <w:rsid w:val="003203DA"/>
    <w:rsid w:val="00320449"/>
    <w:rsid w:val="0032053D"/>
    <w:rsid w:val="00320552"/>
    <w:rsid w:val="00320937"/>
    <w:rsid w:val="00320C96"/>
    <w:rsid w:val="00320D5A"/>
    <w:rsid w:val="00320E2B"/>
    <w:rsid w:val="00320E7B"/>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3C"/>
    <w:rsid w:val="003232A4"/>
    <w:rsid w:val="003237AC"/>
    <w:rsid w:val="003237AE"/>
    <w:rsid w:val="00323905"/>
    <w:rsid w:val="00323A27"/>
    <w:rsid w:val="00323A35"/>
    <w:rsid w:val="00323B01"/>
    <w:rsid w:val="00323B79"/>
    <w:rsid w:val="00323CE3"/>
    <w:rsid w:val="00324254"/>
    <w:rsid w:val="0032429C"/>
    <w:rsid w:val="00324417"/>
    <w:rsid w:val="003244A9"/>
    <w:rsid w:val="003247C9"/>
    <w:rsid w:val="00324B2E"/>
    <w:rsid w:val="00324BBF"/>
    <w:rsid w:val="00324DC4"/>
    <w:rsid w:val="00324EDF"/>
    <w:rsid w:val="00324F5F"/>
    <w:rsid w:val="003253F0"/>
    <w:rsid w:val="003254F6"/>
    <w:rsid w:val="003257D9"/>
    <w:rsid w:val="00325880"/>
    <w:rsid w:val="00325893"/>
    <w:rsid w:val="00325AB7"/>
    <w:rsid w:val="00325D14"/>
    <w:rsid w:val="0032607D"/>
    <w:rsid w:val="00326116"/>
    <w:rsid w:val="00326222"/>
    <w:rsid w:val="003262DE"/>
    <w:rsid w:val="0032638C"/>
    <w:rsid w:val="003265E2"/>
    <w:rsid w:val="003268D0"/>
    <w:rsid w:val="003269CD"/>
    <w:rsid w:val="00326CB7"/>
    <w:rsid w:val="00326FBF"/>
    <w:rsid w:val="003273F0"/>
    <w:rsid w:val="003275B6"/>
    <w:rsid w:val="0032762C"/>
    <w:rsid w:val="003278A2"/>
    <w:rsid w:val="003279BC"/>
    <w:rsid w:val="00327A41"/>
    <w:rsid w:val="00327A82"/>
    <w:rsid w:val="00327C82"/>
    <w:rsid w:val="00327D4A"/>
    <w:rsid w:val="00327EED"/>
    <w:rsid w:val="00327FD6"/>
    <w:rsid w:val="0033002F"/>
    <w:rsid w:val="00330099"/>
    <w:rsid w:val="00330247"/>
    <w:rsid w:val="00330852"/>
    <w:rsid w:val="00330C07"/>
    <w:rsid w:val="00330EF2"/>
    <w:rsid w:val="00331192"/>
    <w:rsid w:val="003312E5"/>
    <w:rsid w:val="0033139A"/>
    <w:rsid w:val="0033140B"/>
    <w:rsid w:val="0033152D"/>
    <w:rsid w:val="003319DA"/>
    <w:rsid w:val="003319FA"/>
    <w:rsid w:val="00331A46"/>
    <w:rsid w:val="00331DC8"/>
    <w:rsid w:val="00331E96"/>
    <w:rsid w:val="00332651"/>
    <w:rsid w:val="0033290B"/>
    <w:rsid w:val="00332A43"/>
    <w:rsid w:val="00332B83"/>
    <w:rsid w:val="00332B8D"/>
    <w:rsid w:val="00332BB6"/>
    <w:rsid w:val="00332BE2"/>
    <w:rsid w:val="00332DC1"/>
    <w:rsid w:val="00332FCA"/>
    <w:rsid w:val="00333156"/>
    <w:rsid w:val="00333207"/>
    <w:rsid w:val="00333416"/>
    <w:rsid w:val="0033383F"/>
    <w:rsid w:val="00333B9D"/>
    <w:rsid w:val="00333D6E"/>
    <w:rsid w:val="00333F13"/>
    <w:rsid w:val="00333F8F"/>
    <w:rsid w:val="00334157"/>
    <w:rsid w:val="0033416E"/>
    <w:rsid w:val="00334198"/>
    <w:rsid w:val="00334560"/>
    <w:rsid w:val="00334758"/>
    <w:rsid w:val="003347B1"/>
    <w:rsid w:val="0033491C"/>
    <w:rsid w:val="00334A75"/>
    <w:rsid w:val="00334BA1"/>
    <w:rsid w:val="00334CC6"/>
    <w:rsid w:val="00334E61"/>
    <w:rsid w:val="00334E9B"/>
    <w:rsid w:val="00334FBE"/>
    <w:rsid w:val="0033509A"/>
    <w:rsid w:val="00335368"/>
    <w:rsid w:val="0033559F"/>
    <w:rsid w:val="00335684"/>
    <w:rsid w:val="003356F0"/>
    <w:rsid w:val="00335793"/>
    <w:rsid w:val="003357B3"/>
    <w:rsid w:val="00335BB7"/>
    <w:rsid w:val="00335F17"/>
    <w:rsid w:val="00335F9D"/>
    <w:rsid w:val="0033603E"/>
    <w:rsid w:val="0033651F"/>
    <w:rsid w:val="0033655D"/>
    <w:rsid w:val="0033661D"/>
    <w:rsid w:val="003366D5"/>
    <w:rsid w:val="00336865"/>
    <w:rsid w:val="003368C3"/>
    <w:rsid w:val="00336A79"/>
    <w:rsid w:val="00336D0A"/>
    <w:rsid w:val="00336E57"/>
    <w:rsid w:val="00337236"/>
    <w:rsid w:val="0033729E"/>
    <w:rsid w:val="00337348"/>
    <w:rsid w:val="00337430"/>
    <w:rsid w:val="00337553"/>
    <w:rsid w:val="00337606"/>
    <w:rsid w:val="00337704"/>
    <w:rsid w:val="00337729"/>
    <w:rsid w:val="003379D8"/>
    <w:rsid w:val="00337BE1"/>
    <w:rsid w:val="00337C0D"/>
    <w:rsid w:val="00337D62"/>
    <w:rsid w:val="00337F2F"/>
    <w:rsid w:val="00337FDA"/>
    <w:rsid w:val="003400CD"/>
    <w:rsid w:val="003401DA"/>
    <w:rsid w:val="003403DA"/>
    <w:rsid w:val="00340411"/>
    <w:rsid w:val="00340932"/>
    <w:rsid w:val="00340958"/>
    <w:rsid w:val="0034096D"/>
    <w:rsid w:val="00340A16"/>
    <w:rsid w:val="00340B26"/>
    <w:rsid w:val="00340D02"/>
    <w:rsid w:val="00340DF3"/>
    <w:rsid w:val="00340E88"/>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A46"/>
    <w:rsid w:val="00342E25"/>
    <w:rsid w:val="003433EB"/>
    <w:rsid w:val="00343416"/>
    <w:rsid w:val="00343433"/>
    <w:rsid w:val="003434B0"/>
    <w:rsid w:val="00343C09"/>
    <w:rsid w:val="00344541"/>
    <w:rsid w:val="00344619"/>
    <w:rsid w:val="003447E8"/>
    <w:rsid w:val="00344907"/>
    <w:rsid w:val="00344AD3"/>
    <w:rsid w:val="00344E33"/>
    <w:rsid w:val="00344EF6"/>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5CC1"/>
    <w:rsid w:val="00345D15"/>
    <w:rsid w:val="00345F8E"/>
    <w:rsid w:val="00345FB4"/>
    <w:rsid w:val="003460D3"/>
    <w:rsid w:val="003463B6"/>
    <w:rsid w:val="003466E0"/>
    <w:rsid w:val="0034670C"/>
    <w:rsid w:val="00346789"/>
    <w:rsid w:val="00346ADD"/>
    <w:rsid w:val="00346BE1"/>
    <w:rsid w:val="0034731F"/>
    <w:rsid w:val="00347460"/>
    <w:rsid w:val="0034758F"/>
    <w:rsid w:val="00347750"/>
    <w:rsid w:val="00347830"/>
    <w:rsid w:val="00347D43"/>
    <w:rsid w:val="00347E22"/>
    <w:rsid w:val="0035025D"/>
    <w:rsid w:val="0035031F"/>
    <w:rsid w:val="00350535"/>
    <w:rsid w:val="00350562"/>
    <w:rsid w:val="003505EC"/>
    <w:rsid w:val="0035074C"/>
    <w:rsid w:val="00350804"/>
    <w:rsid w:val="00350872"/>
    <w:rsid w:val="00350C49"/>
    <w:rsid w:val="00350D04"/>
    <w:rsid w:val="00350E42"/>
    <w:rsid w:val="003510A3"/>
    <w:rsid w:val="003511FF"/>
    <w:rsid w:val="00351342"/>
    <w:rsid w:val="0035136E"/>
    <w:rsid w:val="00351538"/>
    <w:rsid w:val="00351C82"/>
    <w:rsid w:val="00351D49"/>
    <w:rsid w:val="00351D5B"/>
    <w:rsid w:val="003520D3"/>
    <w:rsid w:val="00352132"/>
    <w:rsid w:val="003521B6"/>
    <w:rsid w:val="003521E6"/>
    <w:rsid w:val="00352466"/>
    <w:rsid w:val="003525F1"/>
    <w:rsid w:val="003525F5"/>
    <w:rsid w:val="00352777"/>
    <w:rsid w:val="00352AA0"/>
    <w:rsid w:val="00352B2A"/>
    <w:rsid w:val="00353517"/>
    <w:rsid w:val="00353706"/>
    <w:rsid w:val="00353746"/>
    <w:rsid w:val="00353A3C"/>
    <w:rsid w:val="00353AE3"/>
    <w:rsid w:val="00353F66"/>
    <w:rsid w:val="00354001"/>
    <w:rsid w:val="00354124"/>
    <w:rsid w:val="00354450"/>
    <w:rsid w:val="003544FD"/>
    <w:rsid w:val="003545E9"/>
    <w:rsid w:val="003545EF"/>
    <w:rsid w:val="00354633"/>
    <w:rsid w:val="0035494C"/>
    <w:rsid w:val="00354C79"/>
    <w:rsid w:val="00354EF5"/>
    <w:rsid w:val="003550A0"/>
    <w:rsid w:val="003553C4"/>
    <w:rsid w:val="003554D3"/>
    <w:rsid w:val="00355502"/>
    <w:rsid w:val="00355526"/>
    <w:rsid w:val="003555FD"/>
    <w:rsid w:val="00355925"/>
    <w:rsid w:val="00355BE9"/>
    <w:rsid w:val="00355BEE"/>
    <w:rsid w:val="00355C74"/>
    <w:rsid w:val="00355D34"/>
    <w:rsid w:val="00355DCA"/>
    <w:rsid w:val="00355F7F"/>
    <w:rsid w:val="00355FEF"/>
    <w:rsid w:val="00355FF5"/>
    <w:rsid w:val="00356036"/>
    <w:rsid w:val="0035619F"/>
    <w:rsid w:val="00356758"/>
    <w:rsid w:val="0035679A"/>
    <w:rsid w:val="003567D4"/>
    <w:rsid w:val="003568E9"/>
    <w:rsid w:val="00356951"/>
    <w:rsid w:val="00356CCC"/>
    <w:rsid w:val="00356EBB"/>
    <w:rsid w:val="00356FC8"/>
    <w:rsid w:val="0035716B"/>
    <w:rsid w:val="003571E9"/>
    <w:rsid w:val="00357574"/>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B74"/>
    <w:rsid w:val="00360DB8"/>
    <w:rsid w:val="00360E29"/>
    <w:rsid w:val="00360E3D"/>
    <w:rsid w:val="00360F41"/>
    <w:rsid w:val="00360F92"/>
    <w:rsid w:val="003610C1"/>
    <w:rsid w:val="003612CE"/>
    <w:rsid w:val="00361A28"/>
    <w:rsid w:val="00361A78"/>
    <w:rsid w:val="00361FF2"/>
    <w:rsid w:val="003620CF"/>
    <w:rsid w:val="003623B1"/>
    <w:rsid w:val="00362767"/>
    <w:rsid w:val="00362A1A"/>
    <w:rsid w:val="00362D7C"/>
    <w:rsid w:val="00362ED8"/>
    <w:rsid w:val="00362EE9"/>
    <w:rsid w:val="00362FEA"/>
    <w:rsid w:val="00363371"/>
    <w:rsid w:val="003636D0"/>
    <w:rsid w:val="0036387F"/>
    <w:rsid w:val="00363A46"/>
    <w:rsid w:val="00363B18"/>
    <w:rsid w:val="00363BF9"/>
    <w:rsid w:val="00363DBD"/>
    <w:rsid w:val="00364045"/>
    <w:rsid w:val="0036470B"/>
    <w:rsid w:val="00364A18"/>
    <w:rsid w:val="00364AA3"/>
    <w:rsid w:val="00364FEF"/>
    <w:rsid w:val="003651C3"/>
    <w:rsid w:val="003657AF"/>
    <w:rsid w:val="00365A0C"/>
    <w:rsid w:val="00365A62"/>
    <w:rsid w:val="00365DCA"/>
    <w:rsid w:val="00365E14"/>
    <w:rsid w:val="00365FEE"/>
    <w:rsid w:val="003660D4"/>
    <w:rsid w:val="003660DE"/>
    <w:rsid w:val="003666F9"/>
    <w:rsid w:val="00366A92"/>
    <w:rsid w:val="00366EA6"/>
    <w:rsid w:val="00366ED4"/>
    <w:rsid w:val="00366FD4"/>
    <w:rsid w:val="00366FE8"/>
    <w:rsid w:val="00367956"/>
    <w:rsid w:val="00367C7E"/>
    <w:rsid w:val="00367FFC"/>
    <w:rsid w:val="003700DF"/>
    <w:rsid w:val="00370153"/>
    <w:rsid w:val="00370167"/>
    <w:rsid w:val="0037024D"/>
    <w:rsid w:val="00370659"/>
    <w:rsid w:val="0037077A"/>
    <w:rsid w:val="00370879"/>
    <w:rsid w:val="00370BC3"/>
    <w:rsid w:val="00370BEB"/>
    <w:rsid w:val="00370D06"/>
    <w:rsid w:val="00370E6A"/>
    <w:rsid w:val="00371092"/>
    <w:rsid w:val="00371319"/>
    <w:rsid w:val="00371345"/>
    <w:rsid w:val="00371591"/>
    <w:rsid w:val="003718A0"/>
    <w:rsid w:val="00371B90"/>
    <w:rsid w:val="00371B93"/>
    <w:rsid w:val="00371C1E"/>
    <w:rsid w:val="00371D33"/>
    <w:rsid w:val="00372306"/>
    <w:rsid w:val="00372379"/>
    <w:rsid w:val="0037238D"/>
    <w:rsid w:val="0037255C"/>
    <w:rsid w:val="00372593"/>
    <w:rsid w:val="003730E2"/>
    <w:rsid w:val="003731B2"/>
    <w:rsid w:val="00373589"/>
    <w:rsid w:val="00373663"/>
    <w:rsid w:val="00373710"/>
    <w:rsid w:val="003739C7"/>
    <w:rsid w:val="00373DB4"/>
    <w:rsid w:val="00373DF3"/>
    <w:rsid w:val="00374361"/>
    <w:rsid w:val="003743C7"/>
    <w:rsid w:val="00374485"/>
    <w:rsid w:val="00374487"/>
    <w:rsid w:val="00374686"/>
    <w:rsid w:val="003747DA"/>
    <w:rsid w:val="0037486E"/>
    <w:rsid w:val="003748A1"/>
    <w:rsid w:val="00374AA3"/>
    <w:rsid w:val="00374BC8"/>
    <w:rsid w:val="00374E86"/>
    <w:rsid w:val="00375399"/>
    <w:rsid w:val="003753CF"/>
    <w:rsid w:val="00375CB1"/>
    <w:rsid w:val="00375D03"/>
    <w:rsid w:val="00375E07"/>
    <w:rsid w:val="00375E18"/>
    <w:rsid w:val="00376058"/>
    <w:rsid w:val="00376381"/>
    <w:rsid w:val="003765E7"/>
    <w:rsid w:val="00376607"/>
    <w:rsid w:val="00376708"/>
    <w:rsid w:val="00376761"/>
    <w:rsid w:val="00376880"/>
    <w:rsid w:val="00376ABE"/>
    <w:rsid w:val="00376BB1"/>
    <w:rsid w:val="00376BF2"/>
    <w:rsid w:val="00376C90"/>
    <w:rsid w:val="00376CF5"/>
    <w:rsid w:val="00376F2B"/>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124"/>
    <w:rsid w:val="00381529"/>
    <w:rsid w:val="003815F8"/>
    <w:rsid w:val="003816C0"/>
    <w:rsid w:val="003817A6"/>
    <w:rsid w:val="003818D8"/>
    <w:rsid w:val="00381AB9"/>
    <w:rsid w:val="00381CC7"/>
    <w:rsid w:val="00381D09"/>
    <w:rsid w:val="00382067"/>
    <w:rsid w:val="0038215B"/>
    <w:rsid w:val="003821E5"/>
    <w:rsid w:val="0038257A"/>
    <w:rsid w:val="00382713"/>
    <w:rsid w:val="00382C07"/>
    <w:rsid w:val="00382C5F"/>
    <w:rsid w:val="00382D94"/>
    <w:rsid w:val="00382F99"/>
    <w:rsid w:val="003830EF"/>
    <w:rsid w:val="00383258"/>
    <w:rsid w:val="0038327C"/>
    <w:rsid w:val="003832AC"/>
    <w:rsid w:val="00383482"/>
    <w:rsid w:val="00383518"/>
    <w:rsid w:val="00383689"/>
    <w:rsid w:val="0038386E"/>
    <w:rsid w:val="00383935"/>
    <w:rsid w:val="00383C21"/>
    <w:rsid w:val="00383DCA"/>
    <w:rsid w:val="00383E97"/>
    <w:rsid w:val="00384147"/>
    <w:rsid w:val="00384582"/>
    <w:rsid w:val="00384651"/>
    <w:rsid w:val="003846FC"/>
    <w:rsid w:val="00384712"/>
    <w:rsid w:val="003847F3"/>
    <w:rsid w:val="003849ED"/>
    <w:rsid w:val="00384B49"/>
    <w:rsid w:val="00384E9E"/>
    <w:rsid w:val="00384F95"/>
    <w:rsid w:val="00384FE2"/>
    <w:rsid w:val="0038538D"/>
    <w:rsid w:val="00385D5C"/>
    <w:rsid w:val="00385DC2"/>
    <w:rsid w:val="00385FFA"/>
    <w:rsid w:val="00386189"/>
    <w:rsid w:val="003861BE"/>
    <w:rsid w:val="003864FA"/>
    <w:rsid w:val="003865FA"/>
    <w:rsid w:val="0038693E"/>
    <w:rsid w:val="00386A1B"/>
    <w:rsid w:val="00386B0B"/>
    <w:rsid w:val="00386B15"/>
    <w:rsid w:val="00386CAE"/>
    <w:rsid w:val="0038713E"/>
    <w:rsid w:val="00387199"/>
    <w:rsid w:val="00387286"/>
    <w:rsid w:val="0038736D"/>
    <w:rsid w:val="0038762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1EF8"/>
    <w:rsid w:val="003925A1"/>
    <w:rsid w:val="00392648"/>
    <w:rsid w:val="00392718"/>
    <w:rsid w:val="00392B08"/>
    <w:rsid w:val="00392C63"/>
    <w:rsid w:val="00392E73"/>
    <w:rsid w:val="00392FD6"/>
    <w:rsid w:val="003935C2"/>
    <w:rsid w:val="00393666"/>
    <w:rsid w:val="00393AE3"/>
    <w:rsid w:val="00393BE0"/>
    <w:rsid w:val="00393C9F"/>
    <w:rsid w:val="00393EBE"/>
    <w:rsid w:val="0039409D"/>
    <w:rsid w:val="00394533"/>
    <w:rsid w:val="003946A2"/>
    <w:rsid w:val="00394D9F"/>
    <w:rsid w:val="00394FBE"/>
    <w:rsid w:val="00395483"/>
    <w:rsid w:val="003954DE"/>
    <w:rsid w:val="00395711"/>
    <w:rsid w:val="003957DF"/>
    <w:rsid w:val="003958D8"/>
    <w:rsid w:val="0039594B"/>
    <w:rsid w:val="00395A05"/>
    <w:rsid w:val="00395A1B"/>
    <w:rsid w:val="00395B07"/>
    <w:rsid w:val="00395B1F"/>
    <w:rsid w:val="00395BCF"/>
    <w:rsid w:val="00395E52"/>
    <w:rsid w:val="00395EE5"/>
    <w:rsid w:val="00396125"/>
    <w:rsid w:val="0039672B"/>
    <w:rsid w:val="0039680B"/>
    <w:rsid w:val="00396C9D"/>
    <w:rsid w:val="00396CB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577"/>
    <w:rsid w:val="003A065A"/>
    <w:rsid w:val="003A0A7C"/>
    <w:rsid w:val="003A0CD4"/>
    <w:rsid w:val="003A0D58"/>
    <w:rsid w:val="003A1110"/>
    <w:rsid w:val="003A11A8"/>
    <w:rsid w:val="003A1571"/>
    <w:rsid w:val="003A15CE"/>
    <w:rsid w:val="003A1632"/>
    <w:rsid w:val="003A1B90"/>
    <w:rsid w:val="003A1BEC"/>
    <w:rsid w:val="003A1CB9"/>
    <w:rsid w:val="003A1D8E"/>
    <w:rsid w:val="003A1E4E"/>
    <w:rsid w:val="003A1E74"/>
    <w:rsid w:val="003A207A"/>
    <w:rsid w:val="003A2095"/>
    <w:rsid w:val="003A2143"/>
    <w:rsid w:val="003A2189"/>
    <w:rsid w:val="003A2399"/>
    <w:rsid w:val="003A282B"/>
    <w:rsid w:val="003A2B4E"/>
    <w:rsid w:val="003A2C75"/>
    <w:rsid w:val="003A321C"/>
    <w:rsid w:val="003A32F8"/>
    <w:rsid w:val="003A362B"/>
    <w:rsid w:val="003A37D2"/>
    <w:rsid w:val="003A3873"/>
    <w:rsid w:val="003A3909"/>
    <w:rsid w:val="003A398B"/>
    <w:rsid w:val="003A3A15"/>
    <w:rsid w:val="003A3BB5"/>
    <w:rsid w:val="003A3CCC"/>
    <w:rsid w:val="003A3DC2"/>
    <w:rsid w:val="003A3E1D"/>
    <w:rsid w:val="003A3EC9"/>
    <w:rsid w:val="003A3F31"/>
    <w:rsid w:val="003A47B7"/>
    <w:rsid w:val="003A4BED"/>
    <w:rsid w:val="003A4E9C"/>
    <w:rsid w:val="003A5011"/>
    <w:rsid w:val="003A52AE"/>
    <w:rsid w:val="003A53A9"/>
    <w:rsid w:val="003A542D"/>
    <w:rsid w:val="003A5476"/>
    <w:rsid w:val="003A558B"/>
    <w:rsid w:val="003A596C"/>
    <w:rsid w:val="003A5D0F"/>
    <w:rsid w:val="003A5D37"/>
    <w:rsid w:val="003A5E05"/>
    <w:rsid w:val="003A5FEF"/>
    <w:rsid w:val="003A6418"/>
    <w:rsid w:val="003A6421"/>
    <w:rsid w:val="003A65AA"/>
    <w:rsid w:val="003A66B2"/>
    <w:rsid w:val="003A66CE"/>
    <w:rsid w:val="003A6AF1"/>
    <w:rsid w:val="003A6E6C"/>
    <w:rsid w:val="003A6FFB"/>
    <w:rsid w:val="003A7357"/>
    <w:rsid w:val="003A74EB"/>
    <w:rsid w:val="003A76C3"/>
    <w:rsid w:val="003A7778"/>
    <w:rsid w:val="003A797F"/>
    <w:rsid w:val="003A79EB"/>
    <w:rsid w:val="003A7A6B"/>
    <w:rsid w:val="003A7C51"/>
    <w:rsid w:val="003A7FDC"/>
    <w:rsid w:val="003B0560"/>
    <w:rsid w:val="003B0679"/>
    <w:rsid w:val="003B075F"/>
    <w:rsid w:val="003B0C25"/>
    <w:rsid w:val="003B0D28"/>
    <w:rsid w:val="003B0E3F"/>
    <w:rsid w:val="003B110C"/>
    <w:rsid w:val="003B1245"/>
    <w:rsid w:val="003B1295"/>
    <w:rsid w:val="003B161E"/>
    <w:rsid w:val="003B17D9"/>
    <w:rsid w:val="003B18DA"/>
    <w:rsid w:val="003B1B92"/>
    <w:rsid w:val="003B1EC5"/>
    <w:rsid w:val="003B22DF"/>
    <w:rsid w:val="003B23F0"/>
    <w:rsid w:val="003B2409"/>
    <w:rsid w:val="003B251A"/>
    <w:rsid w:val="003B27D7"/>
    <w:rsid w:val="003B2B29"/>
    <w:rsid w:val="003B2B4F"/>
    <w:rsid w:val="003B2C55"/>
    <w:rsid w:val="003B2EA3"/>
    <w:rsid w:val="003B3209"/>
    <w:rsid w:val="003B3374"/>
    <w:rsid w:val="003B343E"/>
    <w:rsid w:val="003B34D2"/>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169"/>
    <w:rsid w:val="003B616E"/>
    <w:rsid w:val="003B635C"/>
    <w:rsid w:val="003B67B9"/>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A8B"/>
    <w:rsid w:val="003C1C7E"/>
    <w:rsid w:val="003C1D94"/>
    <w:rsid w:val="003C1D96"/>
    <w:rsid w:val="003C26C8"/>
    <w:rsid w:val="003C2B3C"/>
    <w:rsid w:val="003C2EC7"/>
    <w:rsid w:val="003C310D"/>
    <w:rsid w:val="003C34E4"/>
    <w:rsid w:val="003C3546"/>
    <w:rsid w:val="003C362D"/>
    <w:rsid w:val="003C385C"/>
    <w:rsid w:val="003C3877"/>
    <w:rsid w:val="003C3966"/>
    <w:rsid w:val="003C3A5D"/>
    <w:rsid w:val="003C3AB3"/>
    <w:rsid w:val="003C3D68"/>
    <w:rsid w:val="003C3DAE"/>
    <w:rsid w:val="003C3DC0"/>
    <w:rsid w:val="003C3DC5"/>
    <w:rsid w:val="003C3DD6"/>
    <w:rsid w:val="003C3EF3"/>
    <w:rsid w:val="003C407D"/>
    <w:rsid w:val="003C41F6"/>
    <w:rsid w:val="003C4264"/>
    <w:rsid w:val="003C43D5"/>
    <w:rsid w:val="003C4586"/>
    <w:rsid w:val="003C47F1"/>
    <w:rsid w:val="003C48A5"/>
    <w:rsid w:val="003C4DA9"/>
    <w:rsid w:val="003C4EA0"/>
    <w:rsid w:val="003C4EC4"/>
    <w:rsid w:val="003C502F"/>
    <w:rsid w:val="003C5030"/>
    <w:rsid w:val="003C5345"/>
    <w:rsid w:val="003C53E6"/>
    <w:rsid w:val="003C555D"/>
    <w:rsid w:val="003C558E"/>
    <w:rsid w:val="003C5709"/>
    <w:rsid w:val="003C5BCD"/>
    <w:rsid w:val="003C5C81"/>
    <w:rsid w:val="003C5D3E"/>
    <w:rsid w:val="003C5FF1"/>
    <w:rsid w:val="003C6054"/>
    <w:rsid w:val="003C612D"/>
    <w:rsid w:val="003C64BF"/>
    <w:rsid w:val="003C68C0"/>
    <w:rsid w:val="003C6AF4"/>
    <w:rsid w:val="003C6CA0"/>
    <w:rsid w:val="003C6CBE"/>
    <w:rsid w:val="003C6E39"/>
    <w:rsid w:val="003C6E65"/>
    <w:rsid w:val="003C70EB"/>
    <w:rsid w:val="003C71B6"/>
    <w:rsid w:val="003C7498"/>
    <w:rsid w:val="003C7506"/>
    <w:rsid w:val="003C7530"/>
    <w:rsid w:val="003C761C"/>
    <w:rsid w:val="003C7793"/>
    <w:rsid w:val="003C79FB"/>
    <w:rsid w:val="003C7A08"/>
    <w:rsid w:val="003C7B49"/>
    <w:rsid w:val="003C7C01"/>
    <w:rsid w:val="003C7C17"/>
    <w:rsid w:val="003C7D07"/>
    <w:rsid w:val="003C7D14"/>
    <w:rsid w:val="003C7DA6"/>
    <w:rsid w:val="003C7F39"/>
    <w:rsid w:val="003D016A"/>
    <w:rsid w:val="003D0280"/>
    <w:rsid w:val="003D0382"/>
    <w:rsid w:val="003D039B"/>
    <w:rsid w:val="003D043B"/>
    <w:rsid w:val="003D06B2"/>
    <w:rsid w:val="003D077D"/>
    <w:rsid w:val="003D0782"/>
    <w:rsid w:val="003D09D8"/>
    <w:rsid w:val="003D0CA8"/>
    <w:rsid w:val="003D1049"/>
    <w:rsid w:val="003D10DC"/>
    <w:rsid w:val="003D161E"/>
    <w:rsid w:val="003D1667"/>
    <w:rsid w:val="003D18F5"/>
    <w:rsid w:val="003D1B51"/>
    <w:rsid w:val="003D1B71"/>
    <w:rsid w:val="003D1BE4"/>
    <w:rsid w:val="003D1C8F"/>
    <w:rsid w:val="003D1E0F"/>
    <w:rsid w:val="003D1E92"/>
    <w:rsid w:val="003D1ED1"/>
    <w:rsid w:val="003D1F4A"/>
    <w:rsid w:val="003D2014"/>
    <w:rsid w:val="003D2053"/>
    <w:rsid w:val="003D20B0"/>
    <w:rsid w:val="003D22AD"/>
    <w:rsid w:val="003D22CF"/>
    <w:rsid w:val="003D25EB"/>
    <w:rsid w:val="003D2678"/>
    <w:rsid w:val="003D26AE"/>
    <w:rsid w:val="003D2724"/>
    <w:rsid w:val="003D2766"/>
    <w:rsid w:val="003D2880"/>
    <w:rsid w:val="003D2CBF"/>
    <w:rsid w:val="003D2CE1"/>
    <w:rsid w:val="003D2DED"/>
    <w:rsid w:val="003D2FA0"/>
    <w:rsid w:val="003D31E3"/>
    <w:rsid w:val="003D3698"/>
    <w:rsid w:val="003D3A24"/>
    <w:rsid w:val="003D3D17"/>
    <w:rsid w:val="003D3FBF"/>
    <w:rsid w:val="003D4029"/>
    <w:rsid w:val="003D4143"/>
    <w:rsid w:val="003D444F"/>
    <w:rsid w:val="003D4551"/>
    <w:rsid w:val="003D45DE"/>
    <w:rsid w:val="003D466C"/>
    <w:rsid w:val="003D4675"/>
    <w:rsid w:val="003D4774"/>
    <w:rsid w:val="003D4970"/>
    <w:rsid w:val="003D4A31"/>
    <w:rsid w:val="003D4B5E"/>
    <w:rsid w:val="003D4B89"/>
    <w:rsid w:val="003D4BD7"/>
    <w:rsid w:val="003D4DE4"/>
    <w:rsid w:val="003D4F80"/>
    <w:rsid w:val="003D4FEE"/>
    <w:rsid w:val="003D50ED"/>
    <w:rsid w:val="003D52A4"/>
    <w:rsid w:val="003D52D8"/>
    <w:rsid w:val="003D52FC"/>
    <w:rsid w:val="003D5571"/>
    <w:rsid w:val="003D57AE"/>
    <w:rsid w:val="003D593F"/>
    <w:rsid w:val="003D5A05"/>
    <w:rsid w:val="003D664B"/>
    <w:rsid w:val="003D6720"/>
    <w:rsid w:val="003D6BAD"/>
    <w:rsid w:val="003D6D9F"/>
    <w:rsid w:val="003D6E81"/>
    <w:rsid w:val="003D6FEE"/>
    <w:rsid w:val="003D703E"/>
    <w:rsid w:val="003D7146"/>
    <w:rsid w:val="003D7252"/>
    <w:rsid w:val="003D72DC"/>
    <w:rsid w:val="003D73AF"/>
    <w:rsid w:val="003D743B"/>
    <w:rsid w:val="003D7552"/>
    <w:rsid w:val="003D7F08"/>
    <w:rsid w:val="003E00EB"/>
    <w:rsid w:val="003E0305"/>
    <w:rsid w:val="003E03A2"/>
    <w:rsid w:val="003E054C"/>
    <w:rsid w:val="003E0A3C"/>
    <w:rsid w:val="003E0BDD"/>
    <w:rsid w:val="003E0C19"/>
    <w:rsid w:val="003E0E6A"/>
    <w:rsid w:val="003E1035"/>
    <w:rsid w:val="003E120F"/>
    <w:rsid w:val="003E1210"/>
    <w:rsid w:val="003E13DB"/>
    <w:rsid w:val="003E15E3"/>
    <w:rsid w:val="003E16FD"/>
    <w:rsid w:val="003E1732"/>
    <w:rsid w:val="003E18D5"/>
    <w:rsid w:val="003E1A7E"/>
    <w:rsid w:val="003E1E86"/>
    <w:rsid w:val="003E1F7B"/>
    <w:rsid w:val="003E20E2"/>
    <w:rsid w:val="003E2216"/>
    <w:rsid w:val="003E2312"/>
    <w:rsid w:val="003E2315"/>
    <w:rsid w:val="003E2363"/>
    <w:rsid w:val="003E2393"/>
    <w:rsid w:val="003E2445"/>
    <w:rsid w:val="003E26EF"/>
    <w:rsid w:val="003E2A7F"/>
    <w:rsid w:val="003E2CC6"/>
    <w:rsid w:val="003E321E"/>
    <w:rsid w:val="003E3315"/>
    <w:rsid w:val="003E3460"/>
    <w:rsid w:val="003E363A"/>
    <w:rsid w:val="003E36F1"/>
    <w:rsid w:val="003E39F5"/>
    <w:rsid w:val="003E3A0A"/>
    <w:rsid w:val="003E3A76"/>
    <w:rsid w:val="003E3C24"/>
    <w:rsid w:val="003E3E88"/>
    <w:rsid w:val="003E40B5"/>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DA5"/>
    <w:rsid w:val="003E6F3E"/>
    <w:rsid w:val="003E6F3F"/>
    <w:rsid w:val="003E6FB1"/>
    <w:rsid w:val="003E7799"/>
    <w:rsid w:val="003E7909"/>
    <w:rsid w:val="003E799A"/>
    <w:rsid w:val="003E7B03"/>
    <w:rsid w:val="003E7B2B"/>
    <w:rsid w:val="003E7B92"/>
    <w:rsid w:val="003E7CC5"/>
    <w:rsid w:val="003E7D58"/>
    <w:rsid w:val="003E7F46"/>
    <w:rsid w:val="003E7F7D"/>
    <w:rsid w:val="003E8D9A"/>
    <w:rsid w:val="003E9CE3"/>
    <w:rsid w:val="003F0026"/>
    <w:rsid w:val="003F00FF"/>
    <w:rsid w:val="003F0280"/>
    <w:rsid w:val="003F03CF"/>
    <w:rsid w:val="003F03F7"/>
    <w:rsid w:val="003F0573"/>
    <w:rsid w:val="003F06B4"/>
    <w:rsid w:val="003F08EB"/>
    <w:rsid w:val="003F099C"/>
    <w:rsid w:val="003F0A0E"/>
    <w:rsid w:val="003F0CD2"/>
    <w:rsid w:val="003F0F83"/>
    <w:rsid w:val="003F10B9"/>
    <w:rsid w:val="003F1330"/>
    <w:rsid w:val="003F1761"/>
    <w:rsid w:val="003F1924"/>
    <w:rsid w:val="003F1DAF"/>
    <w:rsid w:val="003F1E66"/>
    <w:rsid w:val="003F1E6E"/>
    <w:rsid w:val="003F1F1C"/>
    <w:rsid w:val="003F214E"/>
    <w:rsid w:val="003F2225"/>
    <w:rsid w:val="003F2273"/>
    <w:rsid w:val="003F2279"/>
    <w:rsid w:val="003F251B"/>
    <w:rsid w:val="003F2536"/>
    <w:rsid w:val="003F257A"/>
    <w:rsid w:val="003F26B7"/>
    <w:rsid w:val="003F2EDF"/>
    <w:rsid w:val="003F3085"/>
    <w:rsid w:val="003F30C1"/>
    <w:rsid w:val="003F30E6"/>
    <w:rsid w:val="003F3137"/>
    <w:rsid w:val="003F31D9"/>
    <w:rsid w:val="003F32A4"/>
    <w:rsid w:val="003F3A25"/>
    <w:rsid w:val="003F3AFE"/>
    <w:rsid w:val="003F3DFC"/>
    <w:rsid w:val="003F3FD4"/>
    <w:rsid w:val="003F4072"/>
    <w:rsid w:val="003F4119"/>
    <w:rsid w:val="003F490F"/>
    <w:rsid w:val="003F491B"/>
    <w:rsid w:val="003F4B02"/>
    <w:rsid w:val="003F4B7F"/>
    <w:rsid w:val="003F4D8F"/>
    <w:rsid w:val="003F4DD2"/>
    <w:rsid w:val="003F4F89"/>
    <w:rsid w:val="003F4FF0"/>
    <w:rsid w:val="003F5042"/>
    <w:rsid w:val="003F52F2"/>
    <w:rsid w:val="003F5387"/>
    <w:rsid w:val="003F546A"/>
    <w:rsid w:val="003F58E2"/>
    <w:rsid w:val="003F5A98"/>
    <w:rsid w:val="003F62F4"/>
    <w:rsid w:val="003F6380"/>
    <w:rsid w:val="003F63D4"/>
    <w:rsid w:val="003F66F0"/>
    <w:rsid w:val="003F6779"/>
    <w:rsid w:val="003F6870"/>
    <w:rsid w:val="003F69AF"/>
    <w:rsid w:val="003F6C3E"/>
    <w:rsid w:val="003F6D8B"/>
    <w:rsid w:val="003F6DA4"/>
    <w:rsid w:val="003F6EF5"/>
    <w:rsid w:val="003F6F4B"/>
    <w:rsid w:val="003F723A"/>
    <w:rsid w:val="003F7350"/>
    <w:rsid w:val="003F74A3"/>
    <w:rsid w:val="003F74A4"/>
    <w:rsid w:val="003F761A"/>
    <w:rsid w:val="003F76B3"/>
    <w:rsid w:val="003F7DAC"/>
    <w:rsid w:val="003F7DCA"/>
    <w:rsid w:val="003F7EBE"/>
    <w:rsid w:val="003F7F11"/>
    <w:rsid w:val="0040024A"/>
    <w:rsid w:val="00400283"/>
    <w:rsid w:val="0040045D"/>
    <w:rsid w:val="0040075C"/>
    <w:rsid w:val="0040078F"/>
    <w:rsid w:val="00400825"/>
    <w:rsid w:val="00400B77"/>
    <w:rsid w:val="00400FC2"/>
    <w:rsid w:val="00401082"/>
    <w:rsid w:val="00401112"/>
    <w:rsid w:val="00401145"/>
    <w:rsid w:val="004011F8"/>
    <w:rsid w:val="00401698"/>
    <w:rsid w:val="004016DC"/>
    <w:rsid w:val="00402045"/>
    <w:rsid w:val="0040208C"/>
    <w:rsid w:val="004027DA"/>
    <w:rsid w:val="004028CB"/>
    <w:rsid w:val="00402CB5"/>
    <w:rsid w:val="00402E29"/>
    <w:rsid w:val="00402F18"/>
    <w:rsid w:val="004031E5"/>
    <w:rsid w:val="0040321F"/>
    <w:rsid w:val="00403239"/>
    <w:rsid w:val="0040346A"/>
    <w:rsid w:val="004034AC"/>
    <w:rsid w:val="00403541"/>
    <w:rsid w:val="00403544"/>
    <w:rsid w:val="00403C2F"/>
    <w:rsid w:val="00403E19"/>
    <w:rsid w:val="00404136"/>
    <w:rsid w:val="004045A3"/>
    <w:rsid w:val="00404619"/>
    <w:rsid w:val="00404BA0"/>
    <w:rsid w:val="00404FBB"/>
    <w:rsid w:val="0040522A"/>
    <w:rsid w:val="004053DD"/>
    <w:rsid w:val="00405402"/>
    <w:rsid w:val="004055FC"/>
    <w:rsid w:val="00405742"/>
    <w:rsid w:val="004057B1"/>
    <w:rsid w:val="00405812"/>
    <w:rsid w:val="00405A95"/>
    <w:rsid w:val="00405AD4"/>
    <w:rsid w:val="00405B0C"/>
    <w:rsid w:val="00405C52"/>
    <w:rsid w:val="00406278"/>
    <w:rsid w:val="00406291"/>
    <w:rsid w:val="0040648E"/>
    <w:rsid w:val="00406565"/>
    <w:rsid w:val="004067D3"/>
    <w:rsid w:val="004067D6"/>
    <w:rsid w:val="0040697F"/>
    <w:rsid w:val="00406AAE"/>
    <w:rsid w:val="00406BAD"/>
    <w:rsid w:val="00406D18"/>
    <w:rsid w:val="004070F7"/>
    <w:rsid w:val="00407247"/>
    <w:rsid w:val="004073B0"/>
    <w:rsid w:val="004076C1"/>
    <w:rsid w:val="00407C24"/>
    <w:rsid w:val="00407D55"/>
    <w:rsid w:val="004102CF"/>
    <w:rsid w:val="00410505"/>
    <w:rsid w:val="00410776"/>
    <w:rsid w:val="00410FB1"/>
    <w:rsid w:val="00411025"/>
    <w:rsid w:val="004112A7"/>
    <w:rsid w:val="004113F4"/>
    <w:rsid w:val="004119CB"/>
    <w:rsid w:val="00411A00"/>
    <w:rsid w:val="00411FD0"/>
    <w:rsid w:val="00412024"/>
    <w:rsid w:val="00412227"/>
    <w:rsid w:val="004122A2"/>
    <w:rsid w:val="0041232E"/>
    <w:rsid w:val="00412449"/>
    <w:rsid w:val="004125CF"/>
    <w:rsid w:val="004129E7"/>
    <w:rsid w:val="00412E41"/>
    <w:rsid w:val="00412EF6"/>
    <w:rsid w:val="0041310E"/>
    <w:rsid w:val="00413123"/>
    <w:rsid w:val="004131AA"/>
    <w:rsid w:val="0041328A"/>
    <w:rsid w:val="004132F0"/>
    <w:rsid w:val="00413310"/>
    <w:rsid w:val="0041355E"/>
    <w:rsid w:val="004135E4"/>
    <w:rsid w:val="00413602"/>
    <w:rsid w:val="0041397A"/>
    <w:rsid w:val="00413B90"/>
    <w:rsid w:val="00413B96"/>
    <w:rsid w:val="00413D43"/>
    <w:rsid w:val="00413E7C"/>
    <w:rsid w:val="00413EE8"/>
    <w:rsid w:val="00413F0B"/>
    <w:rsid w:val="004144BB"/>
    <w:rsid w:val="00414734"/>
    <w:rsid w:val="004147B5"/>
    <w:rsid w:val="00414A64"/>
    <w:rsid w:val="00414AE6"/>
    <w:rsid w:val="00414B73"/>
    <w:rsid w:val="00414BFA"/>
    <w:rsid w:val="00414C37"/>
    <w:rsid w:val="00414C52"/>
    <w:rsid w:val="00414CA4"/>
    <w:rsid w:val="00414D1E"/>
    <w:rsid w:val="00414D39"/>
    <w:rsid w:val="00414DDC"/>
    <w:rsid w:val="00414FAF"/>
    <w:rsid w:val="004152AB"/>
    <w:rsid w:val="004155F4"/>
    <w:rsid w:val="00415636"/>
    <w:rsid w:val="004158FA"/>
    <w:rsid w:val="00415B1F"/>
    <w:rsid w:val="00415B53"/>
    <w:rsid w:val="00415F04"/>
    <w:rsid w:val="0041603C"/>
    <w:rsid w:val="0041627D"/>
    <w:rsid w:val="00416292"/>
    <w:rsid w:val="004163C3"/>
    <w:rsid w:val="00416442"/>
    <w:rsid w:val="0041657F"/>
    <w:rsid w:val="0041668C"/>
    <w:rsid w:val="0041684D"/>
    <w:rsid w:val="004172A6"/>
    <w:rsid w:val="004172C2"/>
    <w:rsid w:val="00417905"/>
    <w:rsid w:val="00417A69"/>
    <w:rsid w:val="00417A83"/>
    <w:rsid w:val="00417B02"/>
    <w:rsid w:val="00417C26"/>
    <w:rsid w:val="00417C58"/>
    <w:rsid w:val="00417C96"/>
    <w:rsid w:val="00417F25"/>
    <w:rsid w:val="00420111"/>
    <w:rsid w:val="004202F4"/>
    <w:rsid w:val="00420548"/>
    <w:rsid w:val="00420863"/>
    <w:rsid w:val="00420B8A"/>
    <w:rsid w:val="00420F4C"/>
    <w:rsid w:val="00421089"/>
    <w:rsid w:val="0042144D"/>
    <w:rsid w:val="0042155D"/>
    <w:rsid w:val="0042187D"/>
    <w:rsid w:val="004219DB"/>
    <w:rsid w:val="00421AB0"/>
    <w:rsid w:val="00421FDA"/>
    <w:rsid w:val="0042204E"/>
    <w:rsid w:val="004223AB"/>
    <w:rsid w:val="0042249A"/>
    <w:rsid w:val="0042256D"/>
    <w:rsid w:val="00422600"/>
    <w:rsid w:val="00422950"/>
    <w:rsid w:val="00422A88"/>
    <w:rsid w:val="00422B57"/>
    <w:rsid w:val="00422D76"/>
    <w:rsid w:val="00422E0A"/>
    <w:rsid w:val="00422EAD"/>
    <w:rsid w:val="00423518"/>
    <w:rsid w:val="00423552"/>
    <w:rsid w:val="0042357B"/>
    <w:rsid w:val="0042358C"/>
    <w:rsid w:val="0042387C"/>
    <w:rsid w:val="004238B0"/>
    <w:rsid w:val="00423A2F"/>
    <w:rsid w:val="00423B14"/>
    <w:rsid w:val="00423B5D"/>
    <w:rsid w:val="00423FE9"/>
    <w:rsid w:val="00424473"/>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424"/>
    <w:rsid w:val="00426604"/>
    <w:rsid w:val="004269C2"/>
    <w:rsid w:val="00426A2E"/>
    <w:rsid w:val="00426F0A"/>
    <w:rsid w:val="0042718D"/>
    <w:rsid w:val="0042725D"/>
    <w:rsid w:val="004274FD"/>
    <w:rsid w:val="00427550"/>
    <w:rsid w:val="00427598"/>
    <w:rsid w:val="004275F0"/>
    <w:rsid w:val="004277DD"/>
    <w:rsid w:val="0042781C"/>
    <w:rsid w:val="0042786F"/>
    <w:rsid w:val="00427927"/>
    <w:rsid w:val="004279D6"/>
    <w:rsid w:val="00427AC1"/>
    <w:rsid w:val="00427EE2"/>
    <w:rsid w:val="00430172"/>
    <w:rsid w:val="00430245"/>
    <w:rsid w:val="0043042A"/>
    <w:rsid w:val="004305ED"/>
    <w:rsid w:val="0043068F"/>
    <w:rsid w:val="00430769"/>
    <w:rsid w:val="004309E3"/>
    <w:rsid w:val="00430C33"/>
    <w:rsid w:val="00430CF5"/>
    <w:rsid w:val="00430FB6"/>
    <w:rsid w:val="00431063"/>
    <w:rsid w:val="004311FB"/>
    <w:rsid w:val="004313E4"/>
    <w:rsid w:val="0043150F"/>
    <w:rsid w:val="00431620"/>
    <w:rsid w:val="00431763"/>
    <w:rsid w:val="00431988"/>
    <w:rsid w:val="00431A5B"/>
    <w:rsid w:val="00431EF3"/>
    <w:rsid w:val="00432206"/>
    <w:rsid w:val="00432321"/>
    <w:rsid w:val="004323F0"/>
    <w:rsid w:val="0043240D"/>
    <w:rsid w:val="00432588"/>
    <w:rsid w:val="004327AC"/>
    <w:rsid w:val="00432862"/>
    <w:rsid w:val="004328AF"/>
    <w:rsid w:val="00432A3C"/>
    <w:rsid w:val="00432DD6"/>
    <w:rsid w:val="00432DF8"/>
    <w:rsid w:val="00433009"/>
    <w:rsid w:val="00433190"/>
    <w:rsid w:val="004331B4"/>
    <w:rsid w:val="00433204"/>
    <w:rsid w:val="0043351B"/>
    <w:rsid w:val="00433822"/>
    <w:rsid w:val="00433991"/>
    <w:rsid w:val="00433B2E"/>
    <w:rsid w:val="00433F91"/>
    <w:rsid w:val="004342BE"/>
    <w:rsid w:val="00434344"/>
    <w:rsid w:val="004347FA"/>
    <w:rsid w:val="004348F2"/>
    <w:rsid w:val="00434E8A"/>
    <w:rsid w:val="0043505B"/>
    <w:rsid w:val="00435502"/>
    <w:rsid w:val="00435659"/>
    <w:rsid w:val="004358CE"/>
    <w:rsid w:val="00435927"/>
    <w:rsid w:val="00435A8C"/>
    <w:rsid w:val="00435BA6"/>
    <w:rsid w:val="00435C04"/>
    <w:rsid w:val="00435D70"/>
    <w:rsid w:val="00435D82"/>
    <w:rsid w:val="00436265"/>
    <w:rsid w:val="00436302"/>
    <w:rsid w:val="0043656A"/>
    <w:rsid w:val="004365CA"/>
    <w:rsid w:val="004365FC"/>
    <w:rsid w:val="0043689F"/>
    <w:rsid w:val="00436A7E"/>
    <w:rsid w:val="00436B0D"/>
    <w:rsid w:val="00436D64"/>
    <w:rsid w:val="00436DE8"/>
    <w:rsid w:val="00436F41"/>
    <w:rsid w:val="0043702A"/>
    <w:rsid w:val="0043720F"/>
    <w:rsid w:val="004373E2"/>
    <w:rsid w:val="00437428"/>
    <w:rsid w:val="00437474"/>
    <w:rsid w:val="00437551"/>
    <w:rsid w:val="00437619"/>
    <w:rsid w:val="00437779"/>
    <w:rsid w:val="00437C99"/>
    <w:rsid w:val="00440268"/>
    <w:rsid w:val="004404FC"/>
    <w:rsid w:val="00440836"/>
    <w:rsid w:val="00440999"/>
    <w:rsid w:val="00440A5F"/>
    <w:rsid w:val="00440AD1"/>
    <w:rsid w:val="00440FF5"/>
    <w:rsid w:val="0044109B"/>
    <w:rsid w:val="0044126A"/>
    <w:rsid w:val="004417A7"/>
    <w:rsid w:val="00441D00"/>
    <w:rsid w:val="00441F1F"/>
    <w:rsid w:val="00442120"/>
    <w:rsid w:val="0044212B"/>
    <w:rsid w:val="00442239"/>
    <w:rsid w:val="0044229F"/>
    <w:rsid w:val="0044231E"/>
    <w:rsid w:val="0044247F"/>
    <w:rsid w:val="0044276F"/>
    <w:rsid w:val="00442B45"/>
    <w:rsid w:val="00442FCE"/>
    <w:rsid w:val="00443007"/>
    <w:rsid w:val="00443040"/>
    <w:rsid w:val="00443099"/>
    <w:rsid w:val="00443217"/>
    <w:rsid w:val="004432E1"/>
    <w:rsid w:val="00443389"/>
    <w:rsid w:val="004434C2"/>
    <w:rsid w:val="004435DD"/>
    <w:rsid w:val="00443707"/>
    <w:rsid w:val="00443777"/>
    <w:rsid w:val="00443806"/>
    <w:rsid w:val="00443C57"/>
    <w:rsid w:val="00444100"/>
    <w:rsid w:val="004441C1"/>
    <w:rsid w:val="0044429C"/>
    <w:rsid w:val="004442EB"/>
    <w:rsid w:val="0044433C"/>
    <w:rsid w:val="00444596"/>
    <w:rsid w:val="004445BC"/>
    <w:rsid w:val="00444654"/>
    <w:rsid w:val="004447E4"/>
    <w:rsid w:val="00444867"/>
    <w:rsid w:val="00444893"/>
    <w:rsid w:val="00444D36"/>
    <w:rsid w:val="00444EF7"/>
    <w:rsid w:val="00444FF4"/>
    <w:rsid w:val="004452A4"/>
    <w:rsid w:val="004453D5"/>
    <w:rsid w:val="0044567A"/>
    <w:rsid w:val="00445958"/>
    <w:rsid w:val="00445982"/>
    <w:rsid w:val="00445AEF"/>
    <w:rsid w:val="00445CB6"/>
    <w:rsid w:val="00445ECB"/>
    <w:rsid w:val="00446121"/>
    <w:rsid w:val="00446180"/>
    <w:rsid w:val="004463A5"/>
    <w:rsid w:val="004463DE"/>
    <w:rsid w:val="00446488"/>
    <w:rsid w:val="004465CE"/>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542"/>
    <w:rsid w:val="00450B32"/>
    <w:rsid w:val="00450F4A"/>
    <w:rsid w:val="00451098"/>
    <w:rsid w:val="0045130C"/>
    <w:rsid w:val="00451649"/>
    <w:rsid w:val="004517F9"/>
    <w:rsid w:val="00451BC1"/>
    <w:rsid w:val="00451C44"/>
    <w:rsid w:val="00451D8B"/>
    <w:rsid w:val="0045212C"/>
    <w:rsid w:val="004521FA"/>
    <w:rsid w:val="00452256"/>
    <w:rsid w:val="00452369"/>
    <w:rsid w:val="00452433"/>
    <w:rsid w:val="004524BF"/>
    <w:rsid w:val="00452596"/>
    <w:rsid w:val="0045264B"/>
    <w:rsid w:val="0045294E"/>
    <w:rsid w:val="00452B7F"/>
    <w:rsid w:val="00452BCE"/>
    <w:rsid w:val="00452BDF"/>
    <w:rsid w:val="00452CEA"/>
    <w:rsid w:val="00452D55"/>
    <w:rsid w:val="00452D8E"/>
    <w:rsid w:val="004530E1"/>
    <w:rsid w:val="004531AD"/>
    <w:rsid w:val="0045321D"/>
    <w:rsid w:val="0045331A"/>
    <w:rsid w:val="004535B4"/>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4D73"/>
    <w:rsid w:val="0045529D"/>
    <w:rsid w:val="00455315"/>
    <w:rsid w:val="0045546A"/>
    <w:rsid w:val="00455552"/>
    <w:rsid w:val="004557D1"/>
    <w:rsid w:val="004559AE"/>
    <w:rsid w:val="00455AE9"/>
    <w:rsid w:val="00455BBF"/>
    <w:rsid w:val="00455DC2"/>
    <w:rsid w:val="00455E8A"/>
    <w:rsid w:val="004561A0"/>
    <w:rsid w:val="004563F6"/>
    <w:rsid w:val="0045646E"/>
    <w:rsid w:val="00456473"/>
    <w:rsid w:val="004567E3"/>
    <w:rsid w:val="00456991"/>
    <w:rsid w:val="004569EB"/>
    <w:rsid w:val="00456A18"/>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2FA3"/>
    <w:rsid w:val="0046311F"/>
    <w:rsid w:val="0046320A"/>
    <w:rsid w:val="0046321F"/>
    <w:rsid w:val="0046351C"/>
    <w:rsid w:val="00463559"/>
    <w:rsid w:val="00463569"/>
    <w:rsid w:val="00463635"/>
    <w:rsid w:val="00463889"/>
    <w:rsid w:val="0046438C"/>
    <w:rsid w:val="0046439A"/>
    <w:rsid w:val="00464904"/>
    <w:rsid w:val="00464928"/>
    <w:rsid w:val="00464A94"/>
    <w:rsid w:val="00464C44"/>
    <w:rsid w:val="00464CA8"/>
    <w:rsid w:val="00464DC5"/>
    <w:rsid w:val="00464E63"/>
    <w:rsid w:val="0046505F"/>
    <w:rsid w:val="0046532C"/>
    <w:rsid w:val="00465499"/>
    <w:rsid w:val="0046558F"/>
    <w:rsid w:val="00465674"/>
    <w:rsid w:val="0046586C"/>
    <w:rsid w:val="00465912"/>
    <w:rsid w:val="00465F42"/>
    <w:rsid w:val="0046623A"/>
    <w:rsid w:val="004662A7"/>
    <w:rsid w:val="004662AC"/>
    <w:rsid w:val="00466395"/>
    <w:rsid w:val="00466623"/>
    <w:rsid w:val="0046678F"/>
    <w:rsid w:val="00466831"/>
    <w:rsid w:val="0046699F"/>
    <w:rsid w:val="004669F3"/>
    <w:rsid w:val="00466B02"/>
    <w:rsid w:val="00466B59"/>
    <w:rsid w:val="00466DE8"/>
    <w:rsid w:val="00466DF7"/>
    <w:rsid w:val="00466E3C"/>
    <w:rsid w:val="0046770B"/>
    <w:rsid w:val="004677ED"/>
    <w:rsid w:val="00467819"/>
    <w:rsid w:val="004679CE"/>
    <w:rsid w:val="00467A8B"/>
    <w:rsid w:val="00467B83"/>
    <w:rsid w:val="00467B8D"/>
    <w:rsid w:val="00467CEF"/>
    <w:rsid w:val="00470120"/>
    <w:rsid w:val="00470186"/>
    <w:rsid w:val="00470402"/>
    <w:rsid w:val="004705D3"/>
    <w:rsid w:val="00470657"/>
    <w:rsid w:val="004706A7"/>
    <w:rsid w:val="00470AF8"/>
    <w:rsid w:val="00470EC6"/>
    <w:rsid w:val="00471011"/>
    <w:rsid w:val="00471175"/>
    <w:rsid w:val="004719F0"/>
    <w:rsid w:val="00471A8E"/>
    <w:rsid w:val="00471B26"/>
    <w:rsid w:val="00471B89"/>
    <w:rsid w:val="00471BCF"/>
    <w:rsid w:val="00471C58"/>
    <w:rsid w:val="00471D5D"/>
    <w:rsid w:val="00471D6A"/>
    <w:rsid w:val="00471DE5"/>
    <w:rsid w:val="00471E8D"/>
    <w:rsid w:val="0047216F"/>
    <w:rsid w:val="00472192"/>
    <w:rsid w:val="00472482"/>
    <w:rsid w:val="00472499"/>
    <w:rsid w:val="004725D4"/>
    <w:rsid w:val="00472701"/>
    <w:rsid w:val="00472A79"/>
    <w:rsid w:val="00472B5E"/>
    <w:rsid w:val="00472BA3"/>
    <w:rsid w:val="004732A9"/>
    <w:rsid w:val="004735B8"/>
    <w:rsid w:val="0047397E"/>
    <w:rsid w:val="00473A0E"/>
    <w:rsid w:val="00473B80"/>
    <w:rsid w:val="00473FC3"/>
    <w:rsid w:val="00474075"/>
    <w:rsid w:val="0047429D"/>
    <w:rsid w:val="004743C3"/>
    <w:rsid w:val="00474450"/>
    <w:rsid w:val="004745CC"/>
    <w:rsid w:val="004746CA"/>
    <w:rsid w:val="00474882"/>
    <w:rsid w:val="0047493A"/>
    <w:rsid w:val="0047497B"/>
    <w:rsid w:val="00474AEF"/>
    <w:rsid w:val="0047513D"/>
    <w:rsid w:val="00475220"/>
    <w:rsid w:val="0047525C"/>
    <w:rsid w:val="004754DF"/>
    <w:rsid w:val="004754F3"/>
    <w:rsid w:val="00475585"/>
    <w:rsid w:val="0047590E"/>
    <w:rsid w:val="00475A78"/>
    <w:rsid w:val="00475DCD"/>
    <w:rsid w:val="00475FAB"/>
    <w:rsid w:val="0047601E"/>
    <w:rsid w:val="00476174"/>
    <w:rsid w:val="004761FD"/>
    <w:rsid w:val="004762B6"/>
    <w:rsid w:val="00476367"/>
    <w:rsid w:val="0047684D"/>
    <w:rsid w:val="00476AA3"/>
    <w:rsid w:val="00476F86"/>
    <w:rsid w:val="0047700B"/>
    <w:rsid w:val="004770B7"/>
    <w:rsid w:val="00477138"/>
    <w:rsid w:val="0047721D"/>
    <w:rsid w:val="00477308"/>
    <w:rsid w:val="00477480"/>
    <w:rsid w:val="00477637"/>
    <w:rsid w:val="004777AC"/>
    <w:rsid w:val="00477833"/>
    <w:rsid w:val="00477A3F"/>
    <w:rsid w:val="00477E6E"/>
    <w:rsid w:val="004800AB"/>
    <w:rsid w:val="004801CF"/>
    <w:rsid w:val="004801E5"/>
    <w:rsid w:val="00480225"/>
    <w:rsid w:val="00480235"/>
    <w:rsid w:val="004803DA"/>
    <w:rsid w:val="00480583"/>
    <w:rsid w:val="004806A7"/>
    <w:rsid w:val="00480889"/>
    <w:rsid w:val="00480952"/>
    <w:rsid w:val="00480961"/>
    <w:rsid w:val="004809DD"/>
    <w:rsid w:val="00480E2B"/>
    <w:rsid w:val="004810C9"/>
    <w:rsid w:val="004811EA"/>
    <w:rsid w:val="004811EC"/>
    <w:rsid w:val="00481418"/>
    <w:rsid w:val="00481511"/>
    <w:rsid w:val="004815A6"/>
    <w:rsid w:val="00481667"/>
    <w:rsid w:val="00481923"/>
    <w:rsid w:val="00481A0D"/>
    <w:rsid w:val="00481BC4"/>
    <w:rsid w:val="00481E59"/>
    <w:rsid w:val="00481F76"/>
    <w:rsid w:val="00482446"/>
    <w:rsid w:val="00482894"/>
    <w:rsid w:val="004829FB"/>
    <w:rsid w:val="00482B1D"/>
    <w:rsid w:val="00482E06"/>
    <w:rsid w:val="00483145"/>
    <w:rsid w:val="0048336C"/>
    <w:rsid w:val="004834A0"/>
    <w:rsid w:val="0048374D"/>
    <w:rsid w:val="0048377A"/>
    <w:rsid w:val="00483A38"/>
    <w:rsid w:val="00483B24"/>
    <w:rsid w:val="00483BEA"/>
    <w:rsid w:val="00483BF9"/>
    <w:rsid w:val="00483E64"/>
    <w:rsid w:val="00483F80"/>
    <w:rsid w:val="00484108"/>
    <w:rsid w:val="00484380"/>
    <w:rsid w:val="00484669"/>
    <w:rsid w:val="004846B6"/>
    <w:rsid w:val="0048481C"/>
    <w:rsid w:val="00484ABF"/>
    <w:rsid w:val="00484BE3"/>
    <w:rsid w:val="00484CA8"/>
    <w:rsid w:val="00484CB7"/>
    <w:rsid w:val="00484DC7"/>
    <w:rsid w:val="00484DE1"/>
    <w:rsid w:val="00484EDC"/>
    <w:rsid w:val="00484F0B"/>
    <w:rsid w:val="00485039"/>
    <w:rsid w:val="004851DB"/>
    <w:rsid w:val="00485329"/>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2C5"/>
    <w:rsid w:val="004873ED"/>
    <w:rsid w:val="00487403"/>
    <w:rsid w:val="00487477"/>
    <w:rsid w:val="0048750E"/>
    <w:rsid w:val="0048762F"/>
    <w:rsid w:val="004878F8"/>
    <w:rsid w:val="00487B39"/>
    <w:rsid w:val="00487D90"/>
    <w:rsid w:val="00487F83"/>
    <w:rsid w:val="00487FD7"/>
    <w:rsid w:val="0049038A"/>
    <w:rsid w:val="00490428"/>
    <w:rsid w:val="004904EB"/>
    <w:rsid w:val="00490610"/>
    <w:rsid w:val="00490AE6"/>
    <w:rsid w:val="00490C68"/>
    <w:rsid w:val="00490F12"/>
    <w:rsid w:val="00490F8A"/>
    <w:rsid w:val="0049100F"/>
    <w:rsid w:val="00491376"/>
    <w:rsid w:val="004915C8"/>
    <w:rsid w:val="004915FC"/>
    <w:rsid w:val="00491705"/>
    <w:rsid w:val="00491A71"/>
    <w:rsid w:val="00491A8C"/>
    <w:rsid w:val="00491C70"/>
    <w:rsid w:val="00491CAA"/>
    <w:rsid w:val="00491E4E"/>
    <w:rsid w:val="00491FB1"/>
    <w:rsid w:val="0049201E"/>
    <w:rsid w:val="004921BC"/>
    <w:rsid w:val="0049225F"/>
    <w:rsid w:val="00492543"/>
    <w:rsid w:val="0049275C"/>
    <w:rsid w:val="0049297E"/>
    <w:rsid w:val="004929E5"/>
    <w:rsid w:val="00492FDE"/>
    <w:rsid w:val="0049315C"/>
    <w:rsid w:val="00493300"/>
    <w:rsid w:val="0049348A"/>
    <w:rsid w:val="0049358D"/>
    <w:rsid w:val="00493AD4"/>
    <w:rsid w:val="00493B36"/>
    <w:rsid w:val="00493B7D"/>
    <w:rsid w:val="00493BBF"/>
    <w:rsid w:val="00493BD8"/>
    <w:rsid w:val="00493E64"/>
    <w:rsid w:val="00494429"/>
    <w:rsid w:val="00494430"/>
    <w:rsid w:val="00494558"/>
    <w:rsid w:val="00494916"/>
    <w:rsid w:val="004949E6"/>
    <w:rsid w:val="004949F0"/>
    <w:rsid w:val="00494BE3"/>
    <w:rsid w:val="00494C11"/>
    <w:rsid w:val="00494D84"/>
    <w:rsid w:val="00494F8B"/>
    <w:rsid w:val="00495171"/>
    <w:rsid w:val="00495319"/>
    <w:rsid w:val="00495328"/>
    <w:rsid w:val="00495445"/>
    <w:rsid w:val="00495535"/>
    <w:rsid w:val="0049570C"/>
    <w:rsid w:val="00495871"/>
    <w:rsid w:val="004958EE"/>
    <w:rsid w:val="0049599C"/>
    <w:rsid w:val="00495FEF"/>
    <w:rsid w:val="00496029"/>
    <w:rsid w:val="004966B0"/>
    <w:rsid w:val="0049676D"/>
    <w:rsid w:val="00496AAC"/>
    <w:rsid w:val="00496B57"/>
    <w:rsid w:val="00496BDD"/>
    <w:rsid w:val="00497199"/>
    <w:rsid w:val="00497375"/>
    <w:rsid w:val="00497432"/>
    <w:rsid w:val="00497477"/>
    <w:rsid w:val="004974A7"/>
    <w:rsid w:val="00497949"/>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1DC8"/>
    <w:rsid w:val="004A21E3"/>
    <w:rsid w:val="004A24AB"/>
    <w:rsid w:val="004A2893"/>
    <w:rsid w:val="004A294E"/>
    <w:rsid w:val="004A2B0E"/>
    <w:rsid w:val="004A2C6A"/>
    <w:rsid w:val="004A2D5E"/>
    <w:rsid w:val="004A2D7A"/>
    <w:rsid w:val="004A3035"/>
    <w:rsid w:val="004A30F9"/>
    <w:rsid w:val="004A3721"/>
    <w:rsid w:val="004A3992"/>
    <w:rsid w:val="004A3C2C"/>
    <w:rsid w:val="004A40B6"/>
    <w:rsid w:val="004A4104"/>
    <w:rsid w:val="004A4253"/>
    <w:rsid w:val="004A4494"/>
    <w:rsid w:val="004A4866"/>
    <w:rsid w:val="004A4D61"/>
    <w:rsid w:val="004A4E18"/>
    <w:rsid w:val="004A51A8"/>
    <w:rsid w:val="004A52A7"/>
    <w:rsid w:val="004A52C6"/>
    <w:rsid w:val="004A5393"/>
    <w:rsid w:val="004A53A6"/>
    <w:rsid w:val="004A5ADB"/>
    <w:rsid w:val="004A5B7D"/>
    <w:rsid w:val="004A5BEE"/>
    <w:rsid w:val="004A5BF5"/>
    <w:rsid w:val="004A6120"/>
    <w:rsid w:val="004A612B"/>
    <w:rsid w:val="004A62CF"/>
    <w:rsid w:val="004A66FE"/>
    <w:rsid w:val="004A6738"/>
    <w:rsid w:val="004A6881"/>
    <w:rsid w:val="004A694F"/>
    <w:rsid w:val="004A69EB"/>
    <w:rsid w:val="004A6CEA"/>
    <w:rsid w:val="004A701B"/>
    <w:rsid w:val="004A707A"/>
    <w:rsid w:val="004A72E0"/>
    <w:rsid w:val="004A738F"/>
    <w:rsid w:val="004A7479"/>
    <w:rsid w:val="004A785D"/>
    <w:rsid w:val="004A78DB"/>
    <w:rsid w:val="004A7913"/>
    <w:rsid w:val="004A7E18"/>
    <w:rsid w:val="004B01DA"/>
    <w:rsid w:val="004B02BE"/>
    <w:rsid w:val="004B0557"/>
    <w:rsid w:val="004B0680"/>
    <w:rsid w:val="004B0B65"/>
    <w:rsid w:val="004B0CB9"/>
    <w:rsid w:val="004B0D64"/>
    <w:rsid w:val="004B0E6E"/>
    <w:rsid w:val="004B0EA9"/>
    <w:rsid w:val="004B0F75"/>
    <w:rsid w:val="004B11BD"/>
    <w:rsid w:val="004B1627"/>
    <w:rsid w:val="004B18F6"/>
    <w:rsid w:val="004B193E"/>
    <w:rsid w:val="004B1B07"/>
    <w:rsid w:val="004B20AC"/>
    <w:rsid w:val="004B2113"/>
    <w:rsid w:val="004B223C"/>
    <w:rsid w:val="004B22DC"/>
    <w:rsid w:val="004B2302"/>
    <w:rsid w:val="004B2368"/>
    <w:rsid w:val="004B23C8"/>
    <w:rsid w:val="004B2544"/>
    <w:rsid w:val="004B2677"/>
    <w:rsid w:val="004B2ED8"/>
    <w:rsid w:val="004B31A5"/>
    <w:rsid w:val="004B350D"/>
    <w:rsid w:val="004B3556"/>
    <w:rsid w:val="004B355B"/>
    <w:rsid w:val="004B3827"/>
    <w:rsid w:val="004B39F5"/>
    <w:rsid w:val="004B3C40"/>
    <w:rsid w:val="004B3E10"/>
    <w:rsid w:val="004B3E4E"/>
    <w:rsid w:val="004B3EF2"/>
    <w:rsid w:val="004B41F3"/>
    <w:rsid w:val="004B426F"/>
    <w:rsid w:val="004B4407"/>
    <w:rsid w:val="004B44FE"/>
    <w:rsid w:val="004B4B2D"/>
    <w:rsid w:val="004B4C6E"/>
    <w:rsid w:val="004B4D5D"/>
    <w:rsid w:val="004B4DAD"/>
    <w:rsid w:val="004B5493"/>
    <w:rsid w:val="004B54DD"/>
    <w:rsid w:val="004B560D"/>
    <w:rsid w:val="004B580C"/>
    <w:rsid w:val="004B586B"/>
    <w:rsid w:val="004B5B8E"/>
    <w:rsid w:val="004B5D12"/>
    <w:rsid w:val="004B5D3A"/>
    <w:rsid w:val="004B5F6D"/>
    <w:rsid w:val="004B5FAE"/>
    <w:rsid w:val="004B6171"/>
    <w:rsid w:val="004B619A"/>
    <w:rsid w:val="004B645F"/>
    <w:rsid w:val="004B661D"/>
    <w:rsid w:val="004B67E9"/>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764"/>
    <w:rsid w:val="004C0BCC"/>
    <w:rsid w:val="004C0DDB"/>
    <w:rsid w:val="004C0EEC"/>
    <w:rsid w:val="004C0F09"/>
    <w:rsid w:val="004C1018"/>
    <w:rsid w:val="004C1048"/>
    <w:rsid w:val="004C10C1"/>
    <w:rsid w:val="004C1479"/>
    <w:rsid w:val="004C1C45"/>
    <w:rsid w:val="004C1C74"/>
    <w:rsid w:val="004C2013"/>
    <w:rsid w:val="004C231D"/>
    <w:rsid w:val="004C257D"/>
    <w:rsid w:val="004C265E"/>
    <w:rsid w:val="004C26E8"/>
    <w:rsid w:val="004C276F"/>
    <w:rsid w:val="004C2861"/>
    <w:rsid w:val="004C2933"/>
    <w:rsid w:val="004C2B41"/>
    <w:rsid w:val="004C2DAF"/>
    <w:rsid w:val="004C2E6F"/>
    <w:rsid w:val="004C2FA4"/>
    <w:rsid w:val="004C2FDB"/>
    <w:rsid w:val="004C33AA"/>
    <w:rsid w:val="004C33F2"/>
    <w:rsid w:val="004C35A5"/>
    <w:rsid w:val="004C35F8"/>
    <w:rsid w:val="004C3634"/>
    <w:rsid w:val="004C38C3"/>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7E"/>
    <w:rsid w:val="004C45BE"/>
    <w:rsid w:val="004C4657"/>
    <w:rsid w:val="004C46CF"/>
    <w:rsid w:val="004C48F0"/>
    <w:rsid w:val="004C4A7E"/>
    <w:rsid w:val="004C4AF8"/>
    <w:rsid w:val="004C4CD3"/>
    <w:rsid w:val="004C4DF1"/>
    <w:rsid w:val="004C4E95"/>
    <w:rsid w:val="004C504E"/>
    <w:rsid w:val="004C5076"/>
    <w:rsid w:val="004C52D7"/>
    <w:rsid w:val="004C5449"/>
    <w:rsid w:val="004C5462"/>
    <w:rsid w:val="004C5485"/>
    <w:rsid w:val="004C58C0"/>
    <w:rsid w:val="004C5A0F"/>
    <w:rsid w:val="004C5D40"/>
    <w:rsid w:val="004C5DFA"/>
    <w:rsid w:val="004C6330"/>
    <w:rsid w:val="004C66F7"/>
    <w:rsid w:val="004C6A35"/>
    <w:rsid w:val="004C6DB9"/>
    <w:rsid w:val="004C6DE7"/>
    <w:rsid w:val="004C6E4F"/>
    <w:rsid w:val="004C731E"/>
    <w:rsid w:val="004C732D"/>
    <w:rsid w:val="004C75AE"/>
    <w:rsid w:val="004C75D2"/>
    <w:rsid w:val="004C7645"/>
    <w:rsid w:val="004C76B2"/>
    <w:rsid w:val="004C7825"/>
    <w:rsid w:val="004C7A52"/>
    <w:rsid w:val="004C7B3A"/>
    <w:rsid w:val="004C7BBC"/>
    <w:rsid w:val="004C7E10"/>
    <w:rsid w:val="004C7F7F"/>
    <w:rsid w:val="004D0264"/>
    <w:rsid w:val="004D03EE"/>
    <w:rsid w:val="004D04A2"/>
    <w:rsid w:val="004D066C"/>
    <w:rsid w:val="004D0A70"/>
    <w:rsid w:val="004D0BAC"/>
    <w:rsid w:val="004D0C78"/>
    <w:rsid w:val="004D0C84"/>
    <w:rsid w:val="004D0EFC"/>
    <w:rsid w:val="004D0F1C"/>
    <w:rsid w:val="004D1013"/>
    <w:rsid w:val="004D1167"/>
    <w:rsid w:val="004D1276"/>
    <w:rsid w:val="004D1484"/>
    <w:rsid w:val="004D162A"/>
    <w:rsid w:val="004D175D"/>
    <w:rsid w:val="004D1956"/>
    <w:rsid w:val="004D19FD"/>
    <w:rsid w:val="004D1AFB"/>
    <w:rsid w:val="004D1B80"/>
    <w:rsid w:val="004D1CC6"/>
    <w:rsid w:val="004D1E56"/>
    <w:rsid w:val="004D1EFF"/>
    <w:rsid w:val="004D1FA4"/>
    <w:rsid w:val="004D20E2"/>
    <w:rsid w:val="004D2289"/>
    <w:rsid w:val="004D230E"/>
    <w:rsid w:val="004D23CA"/>
    <w:rsid w:val="004D250E"/>
    <w:rsid w:val="004D27AB"/>
    <w:rsid w:val="004D281E"/>
    <w:rsid w:val="004D291A"/>
    <w:rsid w:val="004D29B6"/>
    <w:rsid w:val="004D2C53"/>
    <w:rsid w:val="004D2E3F"/>
    <w:rsid w:val="004D2F77"/>
    <w:rsid w:val="004D31B1"/>
    <w:rsid w:val="004D32EC"/>
    <w:rsid w:val="004D34B2"/>
    <w:rsid w:val="004D3884"/>
    <w:rsid w:val="004D3909"/>
    <w:rsid w:val="004D3B4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7A4"/>
    <w:rsid w:val="004D68D0"/>
    <w:rsid w:val="004D6944"/>
    <w:rsid w:val="004D6972"/>
    <w:rsid w:val="004D6B37"/>
    <w:rsid w:val="004D6D02"/>
    <w:rsid w:val="004D6E28"/>
    <w:rsid w:val="004D6ECB"/>
    <w:rsid w:val="004D72FE"/>
    <w:rsid w:val="004D73C8"/>
    <w:rsid w:val="004D74DE"/>
    <w:rsid w:val="004D762A"/>
    <w:rsid w:val="004D76A7"/>
    <w:rsid w:val="004D77A8"/>
    <w:rsid w:val="004D78A5"/>
    <w:rsid w:val="004D7A39"/>
    <w:rsid w:val="004D7BE6"/>
    <w:rsid w:val="004D7C24"/>
    <w:rsid w:val="004E0272"/>
    <w:rsid w:val="004E04F7"/>
    <w:rsid w:val="004E0630"/>
    <w:rsid w:val="004E07C7"/>
    <w:rsid w:val="004E0809"/>
    <w:rsid w:val="004E08D7"/>
    <w:rsid w:val="004E08F9"/>
    <w:rsid w:val="004E0999"/>
    <w:rsid w:val="004E0A2C"/>
    <w:rsid w:val="004E0ACE"/>
    <w:rsid w:val="004E0CCC"/>
    <w:rsid w:val="004E0D23"/>
    <w:rsid w:val="004E0E64"/>
    <w:rsid w:val="004E0F30"/>
    <w:rsid w:val="004E1199"/>
    <w:rsid w:val="004E164E"/>
    <w:rsid w:val="004E1813"/>
    <w:rsid w:val="004E181B"/>
    <w:rsid w:val="004E1902"/>
    <w:rsid w:val="004E1C6F"/>
    <w:rsid w:val="004E1E3F"/>
    <w:rsid w:val="004E1FB2"/>
    <w:rsid w:val="004E20D3"/>
    <w:rsid w:val="004E22A9"/>
    <w:rsid w:val="004E22C2"/>
    <w:rsid w:val="004E23B0"/>
    <w:rsid w:val="004E262E"/>
    <w:rsid w:val="004E2AD3"/>
    <w:rsid w:val="004E2B65"/>
    <w:rsid w:val="004E2CD5"/>
    <w:rsid w:val="004E2DAE"/>
    <w:rsid w:val="004E2E66"/>
    <w:rsid w:val="004E2E7B"/>
    <w:rsid w:val="004E2F24"/>
    <w:rsid w:val="004E31D6"/>
    <w:rsid w:val="004E353F"/>
    <w:rsid w:val="004E3662"/>
    <w:rsid w:val="004E396F"/>
    <w:rsid w:val="004E3A09"/>
    <w:rsid w:val="004E3E1F"/>
    <w:rsid w:val="004E3F62"/>
    <w:rsid w:val="004E3FE3"/>
    <w:rsid w:val="004E3FF8"/>
    <w:rsid w:val="004E426E"/>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A4B"/>
    <w:rsid w:val="004E5BCA"/>
    <w:rsid w:val="004E5C18"/>
    <w:rsid w:val="004E5D0E"/>
    <w:rsid w:val="004E5E84"/>
    <w:rsid w:val="004E5EEC"/>
    <w:rsid w:val="004E5EF2"/>
    <w:rsid w:val="004E5F67"/>
    <w:rsid w:val="004E62A4"/>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B8"/>
    <w:rsid w:val="004E7EDE"/>
    <w:rsid w:val="004E7F3A"/>
    <w:rsid w:val="004E7F45"/>
    <w:rsid w:val="004F0133"/>
    <w:rsid w:val="004F0137"/>
    <w:rsid w:val="004F0582"/>
    <w:rsid w:val="004F05C2"/>
    <w:rsid w:val="004F07B8"/>
    <w:rsid w:val="004F0857"/>
    <w:rsid w:val="004F09D8"/>
    <w:rsid w:val="004F0A91"/>
    <w:rsid w:val="004F0B9E"/>
    <w:rsid w:val="004F1066"/>
    <w:rsid w:val="004F107B"/>
    <w:rsid w:val="004F122F"/>
    <w:rsid w:val="004F1536"/>
    <w:rsid w:val="004F1976"/>
    <w:rsid w:val="004F1978"/>
    <w:rsid w:val="004F1B41"/>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3B5A"/>
    <w:rsid w:val="004F40C4"/>
    <w:rsid w:val="004F411F"/>
    <w:rsid w:val="004F428D"/>
    <w:rsid w:val="004F478A"/>
    <w:rsid w:val="004F49E7"/>
    <w:rsid w:val="004F4A68"/>
    <w:rsid w:val="004F4CA0"/>
    <w:rsid w:val="004F4DC5"/>
    <w:rsid w:val="004F5082"/>
    <w:rsid w:val="004F5203"/>
    <w:rsid w:val="004F5327"/>
    <w:rsid w:val="004F561C"/>
    <w:rsid w:val="004F56A1"/>
    <w:rsid w:val="004F5982"/>
    <w:rsid w:val="004F5B97"/>
    <w:rsid w:val="004F5C3F"/>
    <w:rsid w:val="004F612D"/>
    <w:rsid w:val="004F6440"/>
    <w:rsid w:val="004F651B"/>
    <w:rsid w:val="004F676C"/>
    <w:rsid w:val="004F6879"/>
    <w:rsid w:val="004F6A08"/>
    <w:rsid w:val="004F6B40"/>
    <w:rsid w:val="004F6BC5"/>
    <w:rsid w:val="004F6CA4"/>
    <w:rsid w:val="004F6CA7"/>
    <w:rsid w:val="004F6E47"/>
    <w:rsid w:val="004F6EC7"/>
    <w:rsid w:val="004F7210"/>
    <w:rsid w:val="004F73C5"/>
    <w:rsid w:val="004F764E"/>
    <w:rsid w:val="004F77CB"/>
    <w:rsid w:val="004F7856"/>
    <w:rsid w:val="004F79D8"/>
    <w:rsid w:val="004F7CF9"/>
    <w:rsid w:val="004F7DD8"/>
    <w:rsid w:val="00500176"/>
    <w:rsid w:val="00500556"/>
    <w:rsid w:val="005008A0"/>
    <w:rsid w:val="005008E7"/>
    <w:rsid w:val="00500980"/>
    <w:rsid w:val="005009ED"/>
    <w:rsid w:val="00500B8A"/>
    <w:rsid w:val="00500CE9"/>
    <w:rsid w:val="00500E99"/>
    <w:rsid w:val="005011E1"/>
    <w:rsid w:val="00501331"/>
    <w:rsid w:val="005013DB"/>
    <w:rsid w:val="0050140F"/>
    <w:rsid w:val="00501491"/>
    <w:rsid w:val="00501746"/>
    <w:rsid w:val="00501B33"/>
    <w:rsid w:val="00501B90"/>
    <w:rsid w:val="005023BF"/>
    <w:rsid w:val="0050246C"/>
    <w:rsid w:val="005026DB"/>
    <w:rsid w:val="00502AB4"/>
    <w:rsid w:val="00502BC6"/>
    <w:rsid w:val="00502F06"/>
    <w:rsid w:val="00503269"/>
    <w:rsid w:val="00503787"/>
    <w:rsid w:val="00503A93"/>
    <w:rsid w:val="00503C14"/>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031"/>
    <w:rsid w:val="00505100"/>
    <w:rsid w:val="0050524A"/>
    <w:rsid w:val="00505355"/>
    <w:rsid w:val="00505851"/>
    <w:rsid w:val="0050587B"/>
    <w:rsid w:val="00506000"/>
    <w:rsid w:val="00506182"/>
    <w:rsid w:val="005061C9"/>
    <w:rsid w:val="005061FC"/>
    <w:rsid w:val="00506253"/>
    <w:rsid w:val="00506405"/>
    <w:rsid w:val="005065AE"/>
    <w:rsid w:val="0050679C"/>
    <w:rsid w:val="00506AF1"/>
    <w:rsid w:val="00506D76"/>
    <w:rsid w:val="00506E95"/>
    <w:rsid w:val="005071DD"/>
    <w:rsid w:val="005077E2"/>
    <w:rsid w:val="00507812"/>
    <w:rsid w:val="005078B8"/>
    <w:rsid w:val="00507A6A"/>
    <w:rsid w:val="00507AED"/>
    <w:rsid w:val="00507BD7"/>
    <w:rsid w:val="00507BDE"/>
    <w:rsid w:val="00507C7F"/>
    <w:rsid w:val="00507DE8"/>
    <w:rsid w:val="00507DEA"/>
    <w:rsid w:val="00507FAD"/>
    <w:rsid w:val="00509EBB"/>
    <w:rsid w:val="0050FCE3"/>
    <w:rsid w:val="0051025B"/>
    <w:rsid w:val="00510375"/>
    <w:rsid w:val="00510385"/>
    <w:rsid w:val="0051043A"/>
    <w:rsid w:val="005104D6"/>
    <w:rsid w:val="0051062B"/>
    <w:rsid w:val="005107CE"/>
    <w:rsid w:val="00510812"/>
    <w:rsid w:val="00510E7A"/>
    <w:rsid w:val="00511270"/>
    <w:rsid w:val="00511337"/>
    <w:rsid w:val="0051170C"/>
    <w:rsid w:val="005118CB"/>
    <w:rsid w:val="00511A85"/>
    <w:rsid w:val="00511D99"/>
    <w:rsid w:val="00511E1C"/>
    <w:rsid w:val="00511F54"/>
    <w:rsid w:val="00511FCE"/>
    <w:rsid w:val="00512114"/>
    <w:rsid w:val="00512173"/>
    <w:rsid w:val="00512231"/>
    <w:rsid w:val="0051233B"/>
    <w:rsid w:val="0051253C"/>
    <w:rsid w:val="00512698"/>
    <w:rsid w:val="00512A50"/>
    <w:rsid w:val="00512EAF"/>
    <w:rsid w:val="005136ED"/>
    <w:rsid w:val="00513EAF"/>
    <w:rsid w:val="00513F8E"/>
    <w:rsid w:val="00513FFC"/>
    <w:rsid w:val="0051401A"/>
    <w:rsid w:val="0051401F"/>
    <w:rsid w:val="00514048"/>
    <w:rsid w:val="00514135"/>
    <w:rsid w:val="00514969"/>
    <w:rsid w:val="00514AA4"/>
    <w:rsid w:val="00514D04"/>
    <w:rsid w:val="0051500B"/>
    <w:rsid w:val="0051551E"/>
    <w:rsid w:val="0051590D"/>
    <w:rsid w:val="00515A05"/>
    <w:rsid w:val="00515BAE"/>
    <w:rsid w:val="00515C99"/>
    <w:rsid w:val="0051650E"/>
    <w:rsid w:val="005168DC"/>
    <w:rsid w:val="005168E3"/>
    <w:rsid w:val="00516A9C"/>
    <w:rsid w:val="00516AEC"/>
    <w:rsid w:val="00516C66"/>
    <w:rsid w:val="00516F9B"/>
    <w:rsid w:val="00516FC7"/>
    <w:rsid w:val="00517173"/>
    <w:rsid w:val="005171C6"/>
    <w:rsid w:val="0051728C"/>
    <w:rsid w:val="0051772D"/>
    <w:rsid w:val="0051781C"/>
    <w:rsid w:val="005178F2"/>
    <w:rsid w:val="00517AC4"/>
    <w:rsid w:val="00517DDF"/>
    <w:rsid w:val="00517EF0"/>
    <w:rsid w:val="00517F9E"/>
    <w:rsid w:val="00520243"/>
    <w:rsid w:val="0052062C"/>
    <w:rsid w:val="00520A2D"/>
    <w:rsid w:val="00520AE5"/>
    <w:rsid w:val="00520C49"/>
    <w:rsid w:val="00520D69"/>
    <w:rsid w:val="00520DAA"/>
    <w:rsid w:val="00520EB4"/>
    <w:rsid w:val="0052114C"/>
    <w:rsid w:val="005211E0"/>
    <w:rsid w:val="0052147E"/>
    <w:rsid w:val="0052152B"/>
    <w:rsid w:val="005217F5"/>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CE6"/>
    <w:rsid w:val="00522E00"/>
    <w:rsid w:val="00522E33"/>
    <w:rsid w:val="00522E51"/>
    <w:rsid w:val="00522EE7"/>
    <w:rsid w:val="00522F50"/>
    <w:rsid w:val="00522F6B"/>
    <w:rsid w:val="00523014"/>
    <w:rsid w:val="00523080"/>
    <w:rsid w:val="00523151"/>
    <w:rsid w:val="005236AC"/>
    <w:rsid w:val="005239A9"/>
    <w:rsid w:val="005239C6"/>
    <w:rsid w:val="00523A2C"/>
    <w:rsid w:val="00523A30"/>
    <w:rsid w:val="00523ED3"/>
    <w:rsid w:val="00523F50"/>
    <w:rsid w:val="005240B2"/>
    <w:rsid w:val="00524111"/>
    <w:rsid w:val="00524273"/>
    <w:rsid w:val="005244A3"/>
    <w:rsid w:val="005244BF"/>
    <w:rsid w:val="00524580"/>
    <w:rsid w:val="00524659"/>
    <w:rsid w:val="00524B42"/>
    <w:rsid w:val="00524D0F"/>
    <w:rsid w:val="0052501A"/>
    <w:rsid w:val="005253DE"/>
    <w:rsid w:val="00525495"/>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06"/>
    <w:rsid w:val="0052711F"/>
    <w:rsid w:val="00527171"/>
    <w:rsid w:val="0052735F"/>
    <w:rsid w:val="005274BE"/>
    <w:rsid w:val="00527589"/>
    <w:rsid w:val="00527666"/>
    <w:rsid w:val="0052766B"/>
    <w:rsid w:val="005276A7"/>
    <w:rsid w:val="005276D8"/>
    <w:rsid w:val="00527724"/>
    <w:rsid w:val="005277DD"/>
    <w:rsid w:val="0052787C"/>
    <w:rsid w:val="00527A1D"/>
    <w:rsid w:val="00527A8B"/>
    <w:rsid w:val="00527E12"/>
    <w:rsid w:val="00527F47"/>
    <w:rsid w:val="0053011C"/>
    <w:rsid w:val="0053033D"/>
    <w:rsid w:val="00530423"/>
    <w:rsid w:val="005304B5"/>
    <w:rsid w:val="00530658"/>
    <w:rsid w:val="0053074E"/>
    <w:rsid w:val="00530C80"/>
    <w:rsid w:val="00530E59"/>
    <w:rsid w:val="005310D1"/>
    <w:rsid w:val="005311A3"/>
    <w:rsid w:val="00531417"/>
    <w:rsid w:val="005315E5"/>
    <w:rsid w:val="005319B5"/>
    <w:rsid w:val="00531B55"/>
    <w:rsid w:val="00531CDD"/>
    <w:rsid w:val="00531FE2"/>
    <w:rsid w:val="005322CC"/>
    <w:rsid w:val="0053235C"/>
    <w:rsid w:val="005325B1"/>
    <w:rsid w:val="00532745"/>
    <w:rsid w:val="00532922"/>
    <w:rsid w:val="00532955"/>
    <w:rsid w:val="005329AC"/>
    <w:rsid w:val="00532AFB"/>
    <w:rsid w:val="00532B1A"/>
    <w:rsid w:val="00532C38"/>
    <w:rsid w:val="00532EF3"/>
    <w:rsid w:val="00532F20"/>
    <w:rsid w:val="00532F4D"/>
    <w:rsid w:val="00532F72"/>
    <w:rsid w:val="00532F7B"/>
    <w:rsid w:val="00532FA3"/>
    <w:rsid w:val="00533036"/>
    <w:rsid w:val="005330C7"/>
    <w:rsid w:val="00533118"/>
    <w:rsid w:val="00533161"/>
    <w:rsid w:val="00533473"/>
    <w:rsid w:val="0053348C"/>
    <w:rsid w:val="00533AF1"/>
    <w:rsid w:val="00533B14"/>
    <w:rsid w:val="00533E61"/>
    <w:rsid w:val="00533FD5"/>
    <w:rsid w:val="00534186"/>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78A"/>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42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03"/>
    <w:rsid w:val="005414BF"/>
    <w:rsid w:val="005419E0"/>
    <w:rsid w:val="00541A68"/>
    <w:rsid w:val="00541CAF"/>
    <w:rsid w:val="00541F96"/>
    <w:rsid w:val="00542077"/>
    <w:rsid w:val="00542230"/>
    <w:rsid w:val="00542246"/>
    <w:rsid w:val="00542474"/>
    <w:rsid w:val="00542500"/>
    <w:rsid w:val="00542B2B"/>
    <w:rsid w:val="00542C47"/>
    <w:rsid w:val="00542E04"/>
    <w:rsid w:val="00543143"/>
    <w:rsid w:val="005433FE"/>
    <w:rsid w:val="005435A1"/>
    <w:rsid w:val="0054362B"/>
    <w:rsid w:val="00543854"/>
    <w:rsid w:val="00543C08"/>
    <w:rsid w:val="00543C9A"/>
    <w:rsid w:val="00543D23"/>
    <w:rsid w:val="00544190"/>
    <w:rsid w:val="005444F6"/>
    <w:rsid w:val="005445E7"/>
    <w:rsid w:val="005445F6"/>
    <w:rsid w:val="005447BA"/>
    <w:rsid w:val="00544847"/>
    <w:rsid w:val="00544873"/>
    <w:rsid w:val="005448CD"/>
    <w:rsid w:val="00544A12"/>
    <w:rsid w:val="00544B8C"/>
    <w:rsid w:val="00545060"/>
    <w:rsid w:val="0054568C"/>
    <w:rsid w:val="00545A01"/>
    <w:rsid w:val="00545C0B"/>
    <w:rsid w:val="00545CF7"/>
    <w:rsid w:val="00545EC3"/>
    <w:rsid w:val="00545EEA"/>
    <w:rsid w:val="00545FA0"/>
    <w:rsid w:val="00546000"/>
    <w:rsid w:val="005462FB"/>
    <w:rsid w:val="005463A9"/>
    <w:rsid w:val="005464DE"/>
    <w:rsid w:val="005465BB"/>
    <w:rsid w:val="005466ED"/>
    <w:rsid w:val="005467A1"/>
    <w:rsid w:val="005468FB"/>
    <w:rsid w:val="00546ACC"/>
    <w:rsid w:val="00546CDF"/>
    <w:rsid w:val="00546D9D"/>
    <w:rsid w:val="00546D9F"/>
    <w:rsid w:val="00546DC5"/>
    <w:rsid w:val="00546EF3"/>
    <w:rsid w:val="00547012"/>
    <w:rsid w:val="00547245"/>
    <w:rsid w:val="005472E4"/>
    <w:rsid w:val="0054740F"/>
    <w:rsid w:val="005474CA"/>
    <w:rsid w:val="00547526"/>
    <w:rsid w:val="00547774"/>
    <w:rsid w:val="0054780D"/>
    <w:rsid w:val="00547940"/>
    <w:rsid w:val="00547952"/>
    <w:rsid w:val="005479DB"/>
    <w:rsid w:val="00547C08"/>
    <w:rsid w:val="00547D15"/>
    <w:rsid w:val="00547F89"/>
    <w:rsid w:val="005501BC"/>
    <w:rsid w:val="00550346"/>
    <w:rsid w:val="00550565"/>
    <w:rsid w:val="005506BB"/>
    <w:rsid w:val="00550788"/>
    <w:rsid w:val="00550919"/>
    <w:rsid w:val="00550978"/>
    <w:rsid w:val="00550AC0"/>
    <w:rsid w:val="00550EEB"/>
    <w:rsid w:val="005511A7"/>
    <w:rsid w:val="00551A59"/>
    <w:rsid w:val="00551C0D"/>
    <w:rsid w:val="00551C2D"/>
    <w:rsid w:val="005524A5"/>
    <w:rsid w:val="00552508"/>
    <w:rsid w:val="0055257A"/>
    <w:rsid w:val="00552735"/>
    <w:rsid w:val="0055273B"/>
    <w:rsid w:val="005527CF"/>
    <w:rsid w:val="00553266"/>
    <w:rsid w:val="005534FE"/>
    <w:rsid w:val="00553663"/>
    <w:rsid w:val="005536BC"/>
    <w:rsid w:val="00553911"/>
    <w:rsid w:val="00553B44"/>
    <w:rsid w:val="00553CF3"/>
    <w:rsid w:val="005540EE"/>
    <w:rsid w:val="00554489"/>
    <w:rsid w:val="005545F7"/>
    <w:rsid w:val="00554658"/>
    <w:rsid w:val="0055474B"/>
    <w:rsid w:val="005548F4"/>
    <w:rsid w:val="005549D6"/>
    <w:rsid w:val="00554C77"/>
    <w:rsid w:val="00554DA5"/>
    <w:rsid w:val="00554DD3"/>
    <w:rsid w:val="00555378"/>
    <w:rsid w:val="005554C9"/>
    <w:rsid w:val="00555720"/>
    <w:rsid w:val="00555831"/>
    <w:rsid w:val="00555968"/>
    <w:rsid w:val="00555A14"/>
    <w:rsid w:val="00555CD7"/>
    <w:rsid w:val="005564BC"/>
    <w:rsid w:val="0055656C"/>
    <w:rsid w:val="005566DC"/>
    <w:rsid w:val="00556AA7"/>
    <w:rsid w:val="00556E8D"/>
    <w:rsid w:val="00557235"/>
    <w:rsid w:val="00557635"/>
    <w:rsid w:val="00557741"/>
    <w:rsid w:val="00557785"/>
    <w:rsid w:val="005577BB"/>
    <w:rsid w:val="005578DF"/>
    <w:rsid w:val="00557BD0"/>
    <w:rsid w:val="00557BD1"/>
    <w:rsid w:val="00557D5B"/>
    <w:rsid w:val="00557DB6"/>
    <w:rsid w:val="00560091"/>
    <w:rsid w:val="005601A0"/>
    <w:rsid w:val="0056038A"/>
    <w:rsid w:val="00560569"/>
    <w:rsid w:val="0056058B"/>
    <w:rsid w:val="005607CF"/>
    <w:rsid w:val="00560B64"/>
    <w:rsid w:val="00560BF9"/>
    <w:rsid w:val="00560CDF"/>
    <w:rsid w:val="00560E81"/>
    <w:rsid w:val="00560FF4"/>
    <w:rsid w:val="005611B9"/>
    <w:rsid w:val="005612B3"/>
    <w:rsid w:val="005616CF"/>
    <w:rsid w:val="005619DF"/>
    <w:rsid w:val="00561B1B"/>
    <w:rsid w:val="005624C7"/>
    <w:rsid w:val="00562588"/>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4B22"/>
    <w:rsid w:val="00565231"/>
    <w:rsid w:val="005652FC"/>
    <w:rsid w:val="005653A9"/>
    <w:rsid w:val="00565C72"/>
    <w:rsid w:val="00565CDA"/>
    <w:rsid w:val="00565E5B"/>
    <w:rsid w:val="00565F1A"/>
    <w:rsid w:val="00565FDB"/>
    <w:rsid w:val="005661A7"/>
    <w:rsid w:val="0056626D"/>
    <w:rsid w:val="00566365"/>
    <w:rsid w:val="005663F2"/>
    <w:rsid w:val="005666F7"/>
    <w:rsid w:val="00566875"/>
    <w:rsid w:val="00566AD2"/>
    <w:rsid w:val="00566B47"/>
    <w:rsid w:val="00566D7A"/>
    <w:rsid w:val="00566DB2"/>
    <w:rsid w:val="00566E2A"/>
    <w:rsid w:val="0056711F"/>
    <w:rsid w:val="0056739D"/>
    <w:rsid w:val="005673ED"/>
    <w:rsid w:val="00567486"/>
    <w:rsid w:val="005677CF"/>
    <w:rsid w:val="005677E3"/>
    <w:rsid w:val="005677E9"/>
    <w:rsid w:val="005678FC"/>
    <w:rsid w:val="00567A4A"/>
    <w:rsid w:val="00567AF1"/>
    <w:rsid w:val="00567B29"/>
    <w:rsid w:val="00567EA3"/>
    <w:rsid w:val="00567FEC"/>
    <w:rsid w:val="005701AC"/>
    <w:rsid w:val="0057025C"/>
    <w:rsid w:val="0057043A"/>
    <w:rsid w:val="005704E4"/>
    <w:rsid w:val="00570552"/>
    <w:rsid w:val="00570941"/>
    <w:rsid w:val="00570A38"/>
    <w:rsid w:val="00570B00"/>
    <w:rsid w:val="00570B9D"/>
    <w:rsid w:val="00570BB3"/>
    <w:rsid w:val="00570D20"/>
    <w:rsid w:val="00570EF6"/>
    <w:rsid w:val="00571206"/>
    <w:rsid w:val="0057154B"/>
    <w:rsid w:val="00571604"/>
    <w:rsid w:val="005716DD"/>
    <w:rsid w:val="00571764"/>
    <w:rsid w:val="005717CA"/>
    <w:rsid w:val="00571891"/>
    <w:rsid w:val="00571F86"/>
    <w:rsid w:val="005720B7"/>
    <w:rsid w:val="00572111"/>
    <w:rsid w:val="0057228D"/>
    <w:rsid w:val="0057251C"/>
    <w:rsid w:val="005726A8"/>
    <w:rsid w:val="005729E0"/>
    <w:rsid w:val="00572AF3"/>
    <w:rsid w:val="00572C1B"/>
    <w:rsid w:val="00572C75"/>
    <w:rsid w:val="00572CB3"/>
    <w:rsid w:val="00572DC9"/>
    <w:rsid w:val="00572DF5"/>
    <w:rsid w:val="0057304A"/>
    <w:rsid w:val="0057317B"/>
    <w:rsid w:val="00573474"/>
    <w:rsid w:val="005734DA"/>
    <w:rsid w:val="0057356B"/>
    <w:rsid w:val="005735FA"/>
    <w:rsid w:val="00573A18"/>
    <w:rsid w:val="00573ACE"/>
    <w:rsid w:val="00574084"/>
    <w:rsid w:val="00574191"/>
    <w:rsid w:val="00574195"/>
    <w:rsid w:val="0057431B"/>
    <w:rsid w:val="00574412"/>
    <w:rsid w:val="00574543"/>
    <w:rsid w:val="00574640"/>
    <w:rsid w:val="00574918"/>
    <w:rsid w:val="00574F5B"/>
    <w:rsid w:val="00574F69"/>
    <w:rsid w:val="00574FC0"/>
    <w:rsid w:val="0057507B"/>
    <w:rsid w:val="005755A0"/>
    <w:rsid w:val="0057581D"/>
    <w:rsid w:val="0057588E"/>
    <w:rsid w:val="005758EF"/>
    <w:rsid w:val="00575AC1"/>
    <w:rsid w:val="00575B10"/>
    <w:rsid w:val="00575B6B"/>
    <w:rsid w:val="00575D2A"/>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77942"/>
    <w:rsid w:val="00580125"/>
    <w:rsid w:val="005801E2"/>
    <w:rsid w:val="00580213"/>
    <w:rsid w:val="00580530"/>
    <w:rsid w:val="0058090A"/>
    <w:rsid w:val="00580A09"/>
    <w:rsid w:val="00580B23"/>
    <w:rsid w:val="00580B2F"/>
    <w:rsid w:val="00580C25"/>
    <w:rsid w:val="0058128F"/>
    <w:rsid w:val="00581419"/>
    <w:rsid w:val="00581496"/>
    <w:rsid w:val="005818F9"/>
    <w:rsid w:val="00581A7A"/>
    <w:rsid w:val="00581BFD"/>
    <w:rsid w:val="00581C9E"/>
    <w:rsid w:val="00581CD4"/>
    <w:rsid w:val="005822B5"/>
    <w:rsid w:val="0058242D"/>
    <w:rsid w:val="005824F8"/>
    <w:rsid w:val="005825ED"/>
    <w:rsid w:val="00582678"/>
    <w:rsid w:val="00582697"/>
    <w:rsid w:val="005827EF"/>
    <w:rsid w:val="00582C8A"/>
    <w:rsid w:val="00582D91"/>
    <w:rsid w:val="00582EDE"/>
    <w:rsid w:val="00583039"/>
    <w:rsid w:val="005831E3"/>
    <w:rsid w:val="005831E6"/>
    <w:rsid w:val="0058336D"/>
    <w:rsid w:val="005833BA"/>
    <w:rsid w:val="0058345C"/>
    <w:rsid w:val="00583706"/>
    <w:rsid w:val="00583744"/>
    <w:rsid w:val="0058378D"/>
    <w:rsid w:val="005839A4"/>
    <w:rsid w:val="00583A14"/>
    <w:rsid w:val="00583DB3"/>
    <w:rsid w:val="00583E04"/>
    <w:rsid w:val="00583EFB"/>
    <w:rsid w:val="005841C3"/>
    <w:rsid w:val="005843E3"/>
    <w:rsid w:val="005844F5"/>
    <w:rsid w:val="005845E1"/>
    <w:rsid w:val="00584957"/>
    <w:rsid w:val="00584D47"/>
    <w:rsid w:val="00585344"/>
    <w:rsid w:val="00585639"/>
    <w:rsid w:val="005857F3"/>
    <w:rsid w:val="00585843"/>
    <w:rsid w:val="00585886"/>
    <w:rsid w:val="005859E1"/>
    <w:rsid w:val="00585BA1"/>
    <w:rsid w:val="00585BE7"/>
    <w:rsid w:val="00585CF1"/>
    <w:rsid w:val="00585CF3"/>
    <w:rsid w:val="00585DF4"/>
    <w:rsid w:val="00585E74"/>
    <w:rsid w:val="0058609C"/>
    <w:rsid w:val="005860E0"/>
    <w:rsid w:val="005861DB"/>
    <w:rsid w:val="00586371"/>
    <w:rsid w:val="005863E8"/>
    <w:rsid w:val="0058640C"/>
    <w:rsid w:val="00586585"/>
    <w:rsid w:val="005866A9"/>
    <w:rsid w:val="00586940"/>
    <w:rsid w:val="00586B03"/>
    <w:rsid w:val="00586B39"/>
    <w:rsid w:val="00586F4C"/>
    <w:rsid w:val="00587180"/>
    <w:rsid w:val="005871EA"/>
    <w:rsid w:val="005873FD"/>
    <w:rsid w:val="0058744F"/>
    <w:rsid w:val="005876F1"/>
    <w:rsid w:val="00587C94"/>
    <w:rsid w:val="00587CE5"/>
    <w:rsid w:val="00587D6A"/>
    <w:rsid w:val="00590035"/>
    <w:rsid w:val="00590178"/>
    <w:rsid w:val="00590615"/>
    <w:rsid w:val="00590737"/>
    <w:rsid w:val="00590842"/>
    <w:rsid w:val="00590AF2"/>
    <w:rsid w:val="00590D23"/>
    <w:rsid w:val="00590D4E"/>
    <w:rsid w:val="00590DDE"/>
    <w:rsid w:val="00591025"/>
    <w:rsid w:val="005913C3"/>
    <w:rsid w:val="005914A0"/>
    <w:rsid w:val="00591522"/>
    <w:rsid w:val="00591585"/>
    <w:rsid w:val="005918D8"/>
    <w:rsid w:val="00591AA5"/>
    <w:rsid w:val="00591B2F"/>
    <w:rsid w:val="00591C31"/>
    <w:rsid w:val="005925E5"/>
    <w:rsid w:val="00592651"/>
    <w:rsid w:val="0059272E"/>
    <w:rsid w:val="005927AB"/>
    <w:rsid w:val="00592AF8"/>
    <w:rsid w:val="00592D2A"/>
    <w:rsid w:val="00592EA1"/>
    <w:rsid w:val="00592F0D"/>
    <w:rsid w:val="0059306C"/>
    <w:rsid w:val="005930E7"/>
    <w:rsid w:val="005931EB"/>
    <w:rsid w:val="005933CC"/>
    <w:rsid w:val="005933E8"/>
    <w:rsid w:val="005934B8"/>
    <w:rsid w:val="005935C2"/>
    <w:rsid w:val="0059369A"/>
    <w:rsid w:val="00593889"/>
    <w:rsid w:val="00593901"/>
    <w:rsid w:val="0059397A"/>
    <w:rsid w:val="00593A33"/>
    <w:rsid w:val="00593C89"/>
    <w:rsid w:val="00593EEA"/>
    <w:rsid w:val="005940F3"/>
    <w:rsid w:val="0059412D"/>
    <w:rsid w:val="005942F6"/>
    <w:rsid w:val="00594379"/>
    <w:rsid w:val="0059450F"/>
    <w:rsid w:val="0059463B"/>
    <w:rsid w:val="00594738"/>
    <w:rsid w:val="00594802"/>
    <w:rsid w:val="0059492B"/>
    <w:rsid w:val="005949A3"/>
    <w:rsid w:val="0059517B"/>
    <w:rsid w:val="00595289"/>
    <w:rsid w:val="005954C8"/>
    <w:rsid w:val="00595620"/>
    <w:rsid w:val="00595748"/>
    <w:rsid w:val="005957B1"/>
    <w:rsid w:val="0059587C"/>
    <w:rsid w:val="00595C05"/>
    <w:rsid w:val="00595F31"/>
    <w:rsid w:val="00596099"/>
    <w:rsid w:val="005961B3"/>
    <w:rsid w:val="0059620C"/>
    <w:rsid w:val="00596380"/>
    <w:rsid w:val="005963F8"/>
    <w:rsid w:val="0059643C"/>
    <w:rsid w:val="00596643"/>
    <w:rsid w:val="00596767"/>
    <w:rsid w:val="005968A3"/>
    <w:rsid w:val="00596AC2"/>
    <w:rsid w:val="00596F69"/>
    <w:rsid w:val="00597112"/>
    <w:rsid w:val="005972EC"/>
    <w:rsid w:val="0059738A"/>
    <w:rsid w:val="005973F4"/>
    <w:rsid w:val="00597405"/>
    <w:rsid w:val="005977D0"/>
    <w:rsid w:val="00597A39"/>
    <w:rsid w:val="00597B39"/>
    <w:rsid w:val="00597B95"/>
    <w:rsid w:val="00597DCF"/>
    <w:rsid w:val="00597EFE"/>
    <w:rsid w:val="005A004C"/>
    <w:rsid w:val="005A0140"/>
    <w:rsid w:val="005A024B"/>
    <w:rsid w:val="005A028C"/>
    <w:rsid w:val="005A0483"/>
    <w:rsid w:val="005A057C"/>
    <w:rsid w:val="005A092A"/>
    <w:rsid w:val="005A0D13"/>
    <w:rsid w:val="005A0F60"/>
    <w:rsid w:val="005A120F"/>
    <w:rsid w:val="005A14B5"/>
    <w:rsid w:val="005A1520"/>
    <w:rsid w:val="005A1652"/>
    <w:rsid w:val="005A1CDB"/>
    <w:rsid w:val="005A1D2E"/>
    <w:rsid w:val="005A203D"/>
    <w:rsid w:val="005A20D8"/>
    <w:rsid w:val="005A2129"/>
    <w:rsid w:val="005A2175"/>
    <w:rsid w:val="005A21B4"/>
    <w:rsid w:val="005A21EF"/>
    <w:rsid w:val="005A2710"/>
    <w:rsid w:val="005A2782"/>
    <w:rsid w:val="005A2C95"/>
    <w:rsid w:val="005A2C9F"/>
    <w:rsid w:val="005A2CD0"/>
    <w:rsid w:val="005A2FFA"/>
    <w:rsid w:val="005A30E2"/>
    <w:rsid w:val="005A31C5"/>
    <w:rsid w:val="005A3254"/>
    <w:rsid w:val="005A36F3"/>
    <w:rsid w:val="005A37E3"/>
    <w:rsid w:val="005A37FF"/>
    <w:rsid w:val="005A3A35"/>
    <w:rsid w:val="005A3DFF"/>
    <w:rsid w:val="005A40BB"/>
    <w:rsid w:val="005A4247"/>
    <w:rsid w:val="005A475D"/>
    <w:rsid w:val="005A49C6"/>
    <w:rsid w:val="005A4ADF"/>
    <w:rsid w:val="005A4B7F"/>
    <w:rsid w:val="005A4B8C"/>
    <w:rsid w:val="005A4E79"/>
    <w:rsid w:val="005A4F85"/>
    <w:rsid w:val="005A51C2"/>
    <w:rsid w:val="005A5327"/>
    <w:rsid w:val="005A53F4"/>
    <w:rsid w:val="005A554D"/>
    <w:rsid w:val="005A582C"/>
    <w:rsid w:val="005A596C"/>
    <w:rsid w:val="005A5C4C"/>
    <w:rsid w:val="005A611A"/>
    <w:rsid w:val="005A6120"/>
    <w:rsid w:val="005A61BE"/>
    <w:rsid w:val="005A64A0"/>
    <w:rsid w:val="005A64AB"/>
    <w:rsid w:val="005A68E4"/>
    <w:rsid w:val="005A6B6D"/>
    <w:rsid w:val="005A6C1E"/>
    <w:rsid w:val="005A6E64"/>
    <w:rsid w:val="005A6EC3"/>
    <w:rsid w:val="005A71BE"/>
    <w:rsid w:val="005A725D"/>
    <w:rsid w:val="005A72B2"/>
    <w:rsid w:val="005A7909"/>
    <w:rsid w:val="005A792D"/>
    <w:rsid w:val="005A79EC"/>
    <w:rsid w:val="005A7B0B"/>
    <w:rsid w:val="005A7C87"/>
    <w:rsid w:val="005A7C95"/>
    <w:rsid w:val="005A7DAB"/>
    <w:rsid w:val="005A7FC6"/>
    <w:rsid w:val="005A7FF4"/>
    <w:rsid w:val="005B0B0B"/>
    <w:rsid w:val="005B0B37"/>
    <w:rsid w:val="005B0BAF"/>
    <w:rsid w:val="005B0BC8"/>
    <w:rsid w:val="005B0BD4"/>
    <w:rsid w:val="005B0E90"/>
    <w:rsid w:val="005B10F7"/>
    <w:rsid w:val="005B1452"/>
    <w:rsid w:val="005B159A"/>
    <w:rsid w:val="005B16A9"/>
    <w:rsid w:val="005B16B0"/>
    <w:rsid w:val="005B1769"/>
    <w:rsid w:val="005B1BE1"/>
    <w:rsid w:val="005B1CA6"/>
    <w:rsid w:val="005B1E13"/>
    <w:rsid w:val="005B1FA4"/>
    <w:rsid w:val="005B1FE2"/>
    <w:rsid w:val="005B2174"/>
    <w:rsid w:val="005B235A"/>
    <w:rsid w:val="005B254C"/>
    <w:rsid w:val="005B28D7"/>
    <w:rsid w:val="005B2BAD"/>
    <w:rsid w:val="005B331F"/>
    <w:rsid w:val="005B33E7"/>
    <w:rsid w:val="005B34FF"/>
    <w:rsid w:val="005B3562"/>
    <w:rsid w:val="005B3631"/>
    <w:rsid w:val="005B3B6C"/>
    <w:rsid w:val="005B3C35"/>
    <w:rsid w:val="005B3E2E"/>
    <w:rsid w:val="005B3E30"/>
    <w:rsid w:val="005B4125"/>
    <w:rsid w:val="005B4133"/>
    <w:rsid w:val="005B413A"/>
    <w:rsid w:val="005B414B"/>
    <w:rsid w:val="005B4197"/>
    <w:rsid w:val="005B4217"/>
    <w:rsid w:val="005B4428"/>
    <w:rsid w:val="005B4806"/>
    <w:rsid w:val="005B49D2"/>
    <w:rsid w:val="005B4A32"/>
    <w:rsid w:val="005B4D65"/>
    <w:rsid w:val="005B4EA6"/>
    <w:rsid w:val="005B4EA8"/>
    <w:rsid w:val="005B5092"/>
    <w:rsid w:val="005B511A"/>
    <w:rsid w:val="005B5196"/>
    <w:rsid w:val="005B52B2"/>
    <w:rsid w:val="005B558F"/>
    <w:rsid w:val="005B571C"/>
    <w:rsid w:val="005B5888"/>
    <w:rsid w:val="005B59E8"/>
    <w:rsid w:val="005B5A4F"/>
    <w:rsid w:val="005B5B70"/>
    <w:rsid w:val="005B5C82"/>
    <w:rsid w:val="005B5D91"/>
    <w:rsid w:val="005B5F63"/>
    <w:rsid w:val="005B5FF5"/>
    <w:rsid w:val="005B6099"/>
    <w:rsid w:val="005B6470"/>
    <w:rsid w:val="005B6B4F"/>
    <w:rsid w:val="005B6D2F"/>
    <w:rsid w:val="005B6D51"/>
    <w:rsid w:val="005B6FBB"/>
    <w:rsid w:val="005B7023"/>
    <w:rsid w:val="005B703A"/>
    <w:rsid w:val="005B70A2"/>
    <w:rsid w:val="005B70F1"/>
    <w:rsid w:val="005B7160"/>
    <w:rsid w:val="005B720B"/>
    <w:rsid w:val="005B72AD"/>
    <w:rsid w:val="005B7417"/>
    <w:rsid w:val="005B7802"/>
    <w:rsid w:val="005B7860"/>
    <w:rsid w:val="005B789A"/>
    <w:rsid w:val="005B7D38"/>
    <w:rsid w:val="005B7D65"/>
    <w:rsid w:val="005B7E9D"/>
    <w:rsid w:val="005C025B"/>
    <w:rsid w:val="005C02F2"/>
    <w:rsid w:val="005C0676"/>
    <w:rsid w:val="005C072F"/>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DE3"/>
    <w:rsid w:val="005C3E43"/>
    <w:rsid w:val="005C40DB"/>
    <w:rsid w:val="005C418F"/>
    <w:rsid w:val="005C41C5"/>
    <w:rsid w:val="005C41E5"/>
    <w:rsid w:val="005C4537"/>
    <w:rsid w:val="005C45F3"/>
    <w:rsid w:val="005C46DE"/>
    <w:rsid w:val="005C470B"/>
    <w:rsid w:val="005C488A"/>
    <w:rsid w:val="005C4B49"/>
    <w:rsid w:val="005C4BF5"/>
    <w:rsid w:val="005C4D1D"/>
    <w:rsid w:val="005C4E2D"/>
    <w:rsid w:val="005C5155"/>
    <w:rsid w:val="005C53D1"/>
    <w:rsid w:val="005C5613"/>
    <w:rsid w:val="005C5762"/>
    <w:rsid w:val="005C57FD"/>
    <w:rsid w:val="005C5CA8"/>
    <w:rsid w:val="005C5E21"/>
    <w:rsid w:val="005C6303"/>
    <w:rsid w:val="005C6690"/>
    <w:rsid w:val="005C66F6"/>
    <w:rsid w:val="005C689C"/>
    <w:rsid w:val="005C69F2"/>
    <w:rsid w:val="005C6A06"/>
    <w:rsid w:val="005C6BEA"/>
    <w:rsid w:val="005C6CAD"/>
    <w:rsid w:val="005C6D80"/>
    <w:rsid w:val="005C6E8A"/>
    <w:rsid w:val="005C70DC"/>
    <w:rsid w:val="005C73B0"/>
    <w:rsid w:val="005C7483"/>
    <w:rsid w:val="005C7711"/>
    <w:rsid w:val="005C79B5"/>
    <w:rsid w:val="005C7C43"/>
    <w:rsid w:val="005C7C8B"/>
    <w:rsid w:val="005C7E7C"/>
    <w:rsid w:val="005C7F01"/>
    <w:rsid w:val="005C7F21"/>
    <w:rsid w:val="005D004E"/>
    <w:rsid w:val="005D0166"/>
    <w:rsid w:val="005D017E"/>
    <w:rsid w:val="005D0431"/>
    <w:rsid w:val="005D068B"/>
    <w:rsid w:val="005D06F3"/>
    <w:rsid w:val="005D0709"/>
    <w:rsid w:val="005D08C4"/>
    <w:rsid w:val="005D0B5A"/>
    <w:rsid w:val="005D0C63"/>
    <w:rsid w:val="005D0F2B"/>
    <w:rsid w:val="005D10E3"/>
    <w:rsid w:val="005D1142"/>
    <w:rsid w:val="005D1307"/>
    <w:rsid w:val="005D13F7"/>
    <w:rsid w:val="005D1520"/>
    <w:rsid w:val="005D1534"/>
    <w:rsid w:val="005D18EB"/>
    <w:rsid w:val="005D1A0F"/>
    <w:rsid w:val="005D1A7D"/>
    <w:rsid w:val="005D1C82"/>
    <w:rsid w:val="005D1D61"/>
    <w:rsid w:val="005D1DDE"/>
    <w:rsid w:val="005D1EAC"/>
    <w:rsid w:val="005D1FE6"/>
    <w:rsid w:val="005D2633"/>
    <w:rsid w:val="005D2746"/>
    <w:rsid w:val="005D2A43"/>
    <w:rsid w:val="005D2A67"/>
    <w:rsid w:val="005D2E65"/>
    <w:rsid w:val="005D2FB5"/>
    <w:rsid w:val="005D3101"/>
    <w:rsid w:val="005D3885"/>
    <w:rsid w:val="005D3A19"/>
    <w:rsid w:val="005D3AC8"/>
    <w:rsid w:val="005D3C84"/>
    <w:rsid w:val="005D3CEB"/>
    <w:rsid w:val="005D3D27"/>
    <w:rsid w:val="005D3EC4"/>
    <w:rsid w:val="005D3FD1"/>
    <w:rsid w:val="005D46F5"/>
    <w:rsid w:val="005D47EC"/>
    <w:rsid w:val="005D4BB9"/>
    <w:rsid w:val="005D4C23"/>
    <w:rsid w:val="005D4D02"/>
    <w:rsid w:val="005D4FA3"/>
    <w:rsid w:val="005D5299"/>
    <w:rsid w:val="005D5596"/>
    <w:rsid w:val="005D56C5"/>
    <w:rsid w:val="005D56EE"/>
    <w:rsid w:val="005D582C"/>
    <w:rsid w:val="005D5B63"/>
    <w:rsid w:val="005D5CF3"/>
    <w:rsid w:val="005D5D90"/>
    <w:rsid w:val="005D5D97"/>
    <w:rsid w:val="005D6083"/>
    <w:rsid w:val="005D6309"/>
    <w:rsid w:val="005D6453"/>
    <w:rsid w:val="005D64E4"/>
    <w:rsid w:val="005D6638"/>
    <w:rsid w:val="005D67B1"/>
    <w:rsid w:val="005D6A52"/>
    <w:rsid w:val="005D6AF5"/>
    <w:rsid w:val="005D704A"/>
    <w:rsid w:val="005D70D6"/>
    <w:rsid w:val="005D72C2"/>
    <w:rsid w:val="005D735A"/>
    <w:rsid w:val="005D749A"/>
    <w:rsid w:val="005D75FF"/>
    <w:rsid w:val="005D7B5F"/>
    <w:rsid w:val="005D7C15"/>
    <w:rsid w:val="005D7C2A"/>
    <w:rsid w:val="005D7F58"/>
    <w:rsid w:val="005D7FFE"/>
    <w:rsid w:val="005D9CAE"/>
    <w:rsid w:val="005E0000"/>
    <w:rsid w:val="005E0119"/>
    <w:rsid w:val="005E01F4"/>
    <w:rsid w:val="005E0375"/>
    <w:rsid w:val="005E03A3"/>
    <w:rsid w:val="005E03B9"/>
    <w:rsid w:val="005E0436"/>
    <w:rsid w:val="005E061D"/>
    <w:rsid w:val="005E0915"/>
    <w:rsid w:val="005E100A"/>
    <w:rsid w:val="005E13A0"/>
    <w:rsid w:val="005E13E5"/>
    <w:rsid w:val="005E1465"/>
    <w:rsid w:val="005E180C"/>
    <w:rsid w:val="005E1814"/>
    <w:rsid w:val="005E19F2"/>
    <w:rsid w:val="005E1B66"/>
    <w:rsid w:val="005E1E07"/>
    <w:rsid w:val="005E208C"/>
    <w:rsid w:val="005E21FB"/>
    <w:rsid w:val="005E24C2"/>
    <w:rsid w:val="005E271F"/>
    <w:rsid w:val="005E2ADB"/>
    <w:rsid w:val="005E2F94"/>
    <w:rsid w:val="005E2FD6"/>
    <w:rsid w:val="005E31EE"/>
    <w:rsid w:val="005E32A6"/>
    <w:rsid w:val="005E3401"/>
    <w:rsid w:val="005E34B8"/>
    <w:rsid w:val="005E367C"/>
    <w:rsid w:val="005E377B"/>
    <w:rsid w:val="005E3817"/>
    <w:rsid w:val="005E3926"/>
    <w:rsid w:val="005E3965"/>
    <w:rsid w:val="005E3A0E"/>
    <w:rsid w:val="005E3AD5"/>
    <w:rsid w:val="005E3E05"/>
    <w:rsid w:val="005E4046"/>
    <w:rsid w:val="005E4181"/>
    <w:rsid w:val="005E4556"/>
    <w:rsid w:val="005E46BF"/>
    <w:rsid w:val="005E479E"/>
    <w:rsid w:val="005E497D"/>
    <w:rsid w:val="005E49FB"/>
    <w:rsid w:val="005E4A19"/>
    <w:rsid w:val="005E4A4C"/>
    <w:rsid w:val="005E4AAB"/>
    <w:rsid w:val="005E4B82"/>
    <w:rsid w:val="005E4C99"/>
    <w:rsid w:val="005E5074"/>
    <w:rsid w:val="005E50C5"/>
    <w:rsid w:val="005E510A"/>
    <w:rsid w:val="005E5216"/>
    <w:rsid w:val="005E5565"/>
    <w:rsid w:val="005E5925"/>
    <w:rsid w:val="005E5B41"/>
    <w:rsid w:val="005E5D55"/>
    <w:rsid w:val="005E5E27"/>
    <w:rsid w:val="005E5E4A"/>
    <w:rsid w:val="005E5EC3"/>
    <w:rsid w:val="005E61CE"/>
    <w:rsid w:val="005E622B"/>
    <w:rsid w:val="005E6300"/>
    <w:rsid w:val="005E63BF"/>
    <w:rsid w:val="005E64A4"/>
    <w:rsid w:val="005E6795"/>
    <w:rsid w:val="005E68E0"/>
    <w:rsid w:val="005E694D"/>
    <w:rsid w:val="005E6950"/>
    <w:rsid w:val="005E6964"/>
    <w:rsid w:val="005E6982"/>
    <w:rsid w:val="005E6B07"/>
    <w:rsid w:val="005E6B23"/>
    <w:rsid w:val="005E6D5D"/>
    <w:rsid w:val="005E6EA7"/>
    <w:rsid w:val="005E71F7"/>
    <w:rsid w:val="005E7476"/>
    <w:rsid w:val="005E75C6"/>
    <w:rsid w:val="005E79C2"/>
    <w:rsid w:val="005E7A4E"/>
    <w:rsid w:val="005E7BC9"/>
    <w:rsid w:val="005EB500"/>
    <w:rsid w:val="005F002F"/>
    <w:rsid w:val="005F00A7"/>
    <w:rsid w:val="005F032F"/>
    <w:rsid w:val="005F0359"/>
    <w:rsid w:val="005F05D6"/>
    <w:rsid w:val="005F0840"/>
    <w:rsid w:val="005F08F2"/>
    <w:rsid w:val="005F093E"/>
    <w:rsid w:val="005F0A76"/>
    <w:rsid w:val="005F0AF4"/>
    <w:rsid w:val="005F0C5B"/>
    <w:rsid w:val="005F0E6D"/>
    <w:rsid w:val="005F0EE0"/>
    <w:rsid w:val="005F1080"/>
    <w:rsid w:val="005F11B5"/>
    <w:rsid w:val="005F170E"/>
    <w:rsid w:val="005F17B1"/>
    <w:rsid w:val="005F183F"/>
    <w:rsid w:val="005F196B"/>
    <w:rsid w:val="005F1AA1"/>
    <w:rsid w:val="005F1C27"/>
    <w:rsid w:val="005F1F27"/>
    <w:rsid w:val="005F2105"/>
    <w:rsid w:val="005F2226"/>
    <w:rsid w:val="005F2281"/>
    <w:rsid w:val="005F24B0"/>
    <w:rsid w:val="005F261D"/>
    <w:rsid w:val="005F286E"/>
    <w:rsid w:val="005F29B0"/>
    <w:rsid w:val="005F2E18"/>
    <w:rsid w:val="005F2FF3"/>
    <w:rsid w:val="005F3647"/>
    <w:rsid w:val="005F3924"/>
    <w:rsid w:val="005F3AAE"/>
    <w:rsid w:val="005F3B31"/>
    <w:rsid w:val="005F3C36"/>
    <w:rsid w:val="005F3D53"/>
    <w:rsid w:val="005F3E36"/>
    <w:rsid w:val="005F3FD5"/>
    <w:rsid w:val="005F4091"/>
    <w:rsid w:val="005F40B1"/>
    <w:rsid w:val="005F422B"/>
    <w:rsid w:val="005F43E6"/>
    <w:rsid w:val="005F4430"/>
    <w:rsid w:val="005F4468"/>
    <w:rsid w:val="005F481B"/>
    <w:rsid w:val="005F4A68"/>
    <w:rsid w:val="005F4B20"/>
    <w:rsid w:val="005F5635"/>
    <w:rsid w:val="005F59D2"/>
    <w:rsid w:val="005F5B08"/>
    <w:rsid w:val="005F5C0E"/>
    <w:rsid w:val="005F5D81"/>
    <w:rsid w:val="005F5DDE"/>
    <w:rsid w:val="005F603A"/>
    <w:rsid w:val="005F6110"/>
    <w:rsid w:val="005F618C"/>
    <w:rsid w:val="005F6270"/>
    <w:rsid w:val="005F62FA"/>
    <w:rsid w:val="005F6310"/>
    <w:rsid w:val="005F63A9"/>
    <w:rsid w:val="005F63B7"/>
    <w:rsid w:val="005F63FA"/>
    <w:rsid w:val="005F644A"/>
    <w:rsid w:val="005F664E"/>
    <w:rsid w:val="005F66A2"/>
    <w:rsid w:val="005F6874"/>
    <w:rsid w:val="005F6935"/>
    <w:rsid w:val="005F6A62"/>
    <w:rsid w:val="005F6D0A"/>
    <w:rsid w:val="005F6DD7"/>
    <w:rsid w:val="005F6DE1"/>
    <w:rsid w:val="005F6F8C"/>
    <w:rsid w:val="005F708A"/>
    <w:rsid w:val="005F73A9"/>
    <w:rsid w:val="005F7458"/>
    <w:rsid w:val="005F74B9"/>
    <w:rsid w:val="005F7573"/>
    <w:rsid w:val="005F7760"/>
    <w:rsid w:val="005F7937"/>
    <w:rsid w:val="005F7A24"/>
    <w:rsid w:val="005F7B5D"/>
    <w:rsid w:val="005F7B7A"/>
    <w:rsid w:val="005F7D4F"/>
    <w:rsid w:val="005F7FA4"/>
    <w:rsid w:val="00600057"/>
    <w:rsid w:val="006005DC"/>
    <w:rsid w:val="0060078A"/>
    <w:rsid w:val="0060097D"/>
    <w:rsid w:val="006009F8"/>
    <w:rsid w:val="00600A67"/>
    <w:rsid w:val="00600AC1"/>
    <w:rsid w:val="00600BEC"/>
    <w:rsid w:val="00600DA6"/>
    <w:rsid w:val="00601062"/>
    <w:rsid w:val="006010B0"/>
    <w:rsid w:val="006010E6"/>
    <w:rsid w:val="00601495"/>
    <w:rsid w:val="00601699"/>
    <w:rsid w:val="00601946"/>
    <w:rsid w:val="006019FB"/>
    <w:rsid w:val="00601A43"/>
    <w:rsid w:val="00601A6B"/>
    <w:rsid w:val="00601BA0"/>
    <w:rsid w:val="00601DBC"/>
    <w:rsid w:val="00601E3E"/>
    <w:rsid w:val="00601FE0"/>
    <w:rsid w:val="00602207"/>
    <w:rsid w:val="006022AF"/>
    <w:rsid w:val="006023F4"/>
    <w:rsid w:val="006024B9"/>
    <w:rsid w:val="006024D5"/>
    <w:rsid w:val="006027F5"/>
    <w:rsid w:val="00602AF4"/>
    <w:rsid w:val="00602B52"/>
    <w:rsid w:val="00602F42"/>
    <w:rsid w:val="006031C5"/>
    <w:rsid w:val="00603230"/>
    <w:rsid w:val="00603254"/>
    <w:rsid w:val="00603325"/>
    <w:rsid w:val="00603378"/>
    <w:rsid w:val="00603512"/>
    <w:rsid w:val="0060372C"/>
    <w:rsid w:val="00603929"/>
    <w:rsid w:val="00603EFD"/>
    <w:rsid w:val="006040D9"/>
    <w:rsid w:val="0060419A"/>
    <w:rsid w:val="006043BC"/>
    <w:rsid w:val="00604594"/>
    <w:rsid w:val="006048C8"/>
    <w:rsid w:val="0060491C"/>
    <w:rsid w:val="00604C13"/>
    <w:rsid w:val="00604EA7"/>
    <w:rsid w:val="00604FA5"/>
    <w:rsid w:val="0060504A"/>
    <w:rsid w:val="006052EC"/>
    <w:rsid w:val="0060556C"/>
    <w:rsid w:val="0060568F"/>
    <w:rsid w:val="00605BD2"/>
    <w:rsid w:val="00605C83"/>
    <w:rsid w:val="0060618D"/>
    <w:rsid w:val="0060666F"/>
    <w:rsid w:val="0060685E"/>
    <w:rsid w:val="00606D05"/>
    <w:rsid w:val="00606D67"/>
    <w:rsid w:val="00606EF5"/>
    <w:rsid w:val="0060706C"/>
    <w:rsid w:val="00607109"/>
    <w:rsid w:val="006071FD"/>
    <w:rsid w:val="0060729B"/>
    <w:rsid w:val="006073F1"/>
    <w:rsid w:val="006075EF"/>
    <w:rsid w:val="0060764B"/>
    <w:rsid w:val="00607825"/>
    <w:rsid w:val="00607840"/>
    <w:rsid w:val="00607954"/>
    <w:rsid w:val="00607D3D"/>
    <w:rsid w:val="0061014E"/>
    <w:rsid w:val="00610264"/>
    <w:rsid w:val="00610294"/>
    <w:rsid w:val="006105CC"/>
    <w:rsid w:val="00610A6B"/>
    <w:rsid w:val="00610A6C"/>
    <w:rsid w:val="00610C17"/>
    <w:rsid w:val="00610C9C"/>
    <w:rsid w:val="00610F70"/>
    <w:rsid w:val="00611243"/>
    <w:rsid w:val="006112E1"/>
    <w:rsid w:val="006113F6"/>
    <w:rsid w:val="00611AB7"/>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EEC"/>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6315"/>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0DBE"/>
    <w:rsid w:val="00620F2F"/>
    <w:rsid w:val="00620F7F"/>
    <w:rsid w:val="006212FB"/>
    <w:rsid w:val="0062142D"/>
    <w:rsid w:val="0062156C"/>
    <w:rsid w:val="00621C21"/>
    <w:rsid w:val="00621E3C"/>
    <w:rsid w:val="00621F69"/>
    <w:rsid w:val="006220CD"/>
    <w:rsid w:val="006225E3"/>
    <w:rsid w:val="00622822"/>
    <w:rsid w:val="00622A15"/>
    <w:rsid w:val="00622C83"/>
    <w:rsid w:val="00622CC6"/>
    <w:rsid w:val="00622EF4"/>
    <w:rsid w:val="00622FD8"/>
    <w:rsid w:val="00623174"/>
    <w:rsid w:val="006232F3"/>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99C"/>
    <w:rsid w:val="00625AF0"/>
    <w:rsid w:val="00625B4C"/>
    <w:rsid w:val="00625DED"/>
    <w:rsid w:val="00626296"/>
    <w:rsid w:val="00626637"/>
    <w:rsid w:val="0062695E"/>
    <w:rsid w:val="00626D15"/>
    <w:rsid w:val="00626DD8"/>
    <w:rsid w:val="00627016"/>
    <w:rsid w:val="006270F9"/>
    <w:rsid w:val="00627112"/>
    <w:rsid w:val="00627118"/>
    <w:rsid w:val="00627396"/>
    <w:rsid w:val="006273B6"/>
    <w:rsid w:val="00627649"/>
    <w:rsid w:val="0062765B"/>
    <w:rsid w:val="00627843"/>
    <w:rsid w:val="006278C2"/>
    <w:rsid w:val="00627955"/>
    <w:rsid w:val="0062795A"/>
    <w:rsid w:val="00627EDF"/>
    <w:rsid w:val="006300DB"/>
    <w:rsid w:val="00630144"/>
    <w:rsid w:val="006303D4"/>
    <w:rsid w:val="006303DE"/>
    <w:rsid w:val="00630550"/>
    <w:rsid w:val="0063070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5D0"/>
    <w:rsid w:val="006327A0"/>
    <w:rsid w:val="00632824"/>
    <w:rsid w:val="00632950"/>
    <w:rsid w:val="00632C52"/>
    <w:rsid w:val="00632CEC"/>
    <w:rsid w:val="00632FC1"/>
    <w:rsid w:val="00633170"/>
    <w:rsid w:val="00633242"/>
    <w:rsid w:val="006333C4"/>
    <w:rsid w:val="00633405"/>
    <w:rsid w:val="00633445"/>
    <w:rsid w:val="00633487"/>
    <w:rsid w:val="0063351B"/>
    <w:rsid w:val="006336C7"/>
    <w:rsid w:val="00633733"/>
    <w:rsid w:val="00633AF5"/>
    <w:rsid w:val="00633D36"/>
    <w:rsid w:val="00633E9A"/>
    <w:rsid w:val="00634423"/>
    <w:rsid w:val="0063443B"/>
    <w:rsid w:val="006345E4"/>
    <w:rsid w:val="00634739"/>
    <w:rsid w:val="006348AD"/>
    <w:rsid w:val="00634974"/>
    <w:rsid w:val="006349BB"/>
    <w:rsid w:val="00634BD6"/>
    <w:rsid w:val="00634D2E"/>
    <w:rsid w:val="00634DB5"/>
    <w:rsid w:val="00635035"/>
    <w:rsid w:val="00635174"/>
    <w:rsid w:val="0063524B"/>
    <w:rsid w:val="0063532E"/>
    <w:rsid w:val="00635582"/>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895"/>
    <w:rsid w:val="00637D0F"/>
    <w:rsid w:val="00637F69"/>
    <w:rsid w:val="00640345"/>
    <w:rsid w:val="0064049B"/>
    <w:rsid w:val="0064069C"/>
    <w:rsid w:val="0064079A"/>
    <w:rsid w:val="00640898"/>
    <w:rsid w:val="0064096A"/>
    <w:rsid w:val="00640BB7"/>
    <w:rsid w:val="00640D9B"/>
    <w:rsid w:val="00640E63"/>
    <w:rsid w:val="00640E8A"/>
    <w:rsid w:val="00640F83"/>
    <w:rsid w:val="00640F90"/>
    <w:rsid w:val="0064135C"/>
    <w:rsid w:val="00641AD2"/>
    <w:rsid w:val="00641B72"/>
    <w:rsid w:val="00641C37"/>
    <w:rsid w:val="00641D4D"/>
    <w:rsid w:val="0064202C"/>
    <w:rsid w:val="00642082"/>
    <w:rsid w:val="00642206"/>
    <w:rsid w:val="00642230"/>
    <w:rsid w:val="00642282"/>
    <w:rsid w:val="00642550"/>
    <w:rsid w:val="006425CF"/>
    <w:rsid w:val="006426E7"/>
    <w:rsid w:val="00642F82"/>
    <w:rsid w:val="00642FC3"/>
    <w:rsid w:val="0064319C"/>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E2E"/>
    <w:rsid w:val="00645F9D"/>
    <w:rsid w:val="006460CB"/>
    <w:rsid w:val="00646129"/>
    <w:rsid w:val="00646470"/>
    <w:rsid w:val="00646646"/>
    <w:rsid w:val="006466C8"/>
    <w:rsid w:val="006467FA"/>
    <w:rsid w:val="006469FB"/>
    <w:rsid w:val="00646BB1"/>
    <w:rsid w:val="00646D7A"/>
    <w:rsid w:val="00646E72"/>
    <w:rsid w:val="00647150"/>
    <w:rsid w:val="0064723B"/>
    <w:rsid w:val="00647248"/>
    <w:rsid w:val="00647509"/>
    <w:rsid w:val="00647826"/>
    <w:rsid w:val="00647CD7"/>
    <w:rsid w:val="00647F02"/>
    <w:rsid w:val="0065007C"/>
    <w:rsid w:val="00650710"/>
    <w:rsid w:val="00650967"/>
    <w:rsid w:val="00650B3F"/>
    <w:rsid w:val="00650B7C"/>
    <w:rsid w:val="00650BC7"/>
    <w:rsid w:val="00650EB1"/>
    <w:rsid w:val="00650F39"/>
    <w:rsid w:val="00651075"/>
    <w:rsid w:val="00651557"/>
    <w:rsid w:val="00651584"/>
    <w:rsid w:val="0065169C"/>
    <w:rsid w:val="006517FC"/>
    <w:rsid w:val="0065195F"/>
    <w:rsid w:val="00651BB8"/>
    <w:rsid w:val="00651BFC"/>
    <w:rsid w:val="00651C83"/>
    <w:rsid w:val="00651F10"/>
    <w:rsid w:val="00651F4D"/>
    <w:rsid w:val="00652061"/>
    <w:rsid w:val="006520CC"/>
    <w:rsid w:val="00652119"/>
    <w:rsid w:val="00652413"/>
    <w:rsid w:val="00652716"/>
    <w:rsid w:val="00652780"/>
    <w:rsid w:val="006527C4"/>
    <w:rsid w:val="00652BCC"/>
    <w:rsid w:val="00652CE0"/>
    <w:rsid w:val="00652F2B"/>
    <w:rsid w:val="0065359B"/>
    <w:rsid w:val="00653D19"/>
    <w:rsid w:val="00653DCE"/>
    <w:rsid w:val="00653E68"/>
    <w:rsid w:val="006540DC"/>
    <w:rsid w:val="00654138"/>
    <w:rsid w:val="00654277"/>
    <w:rsid w:val="006542BC"/>
    <w:rsid w:val="006544AD"/>
    <w:rsid w:val="006548DF"/>
    <w:rsid w:val="006549A0"/>
    <w:rsid w:val="00654BDA"/>
    <w:rsid w:val="00654C97"/>
    <w:rsid w:val="00654CD7"/>
    <w:rsid w:val="00654CDE"/>
    <w:rsid w:val="00654EA6"/>
    <w:rsid w:val="0065527D"/>
    <w:rsid w:val="006557D6"/>
    <w:rsid w:val="006558F9"/>
    <w:rsid w:val="006559B1"/>
    <w:rsid w:val="006559CF"/>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E2E"/>
    <w:rsid w:val="00657E52"/>
    <w:rsid w:val="00657EC2"/>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5D"/>
    <w:rsid w:val="006632DA"/>
    <w:rsid w:val="006633AC"/>
    <w:rsid w:val="00663666"/>
    <w:rsid w:val="006639F5"/>
    <w:rsid w:val="0066413A"/>
    <w:rsid w:val="00664588"/>
    <w:rsid w:val="006646FA"/>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0C2"/>
    <w:rsid w:val="0066620F"/>
    <w:rsid w:val="00666247"/>
    <w:rsid w:val="00666468"/>
    <w:rsid w:val="006664F9"/>
    <w:rsid w:val="00666670"/>
    <w:rsid w:val="00666A7A"/>
    <w:rsid w:val="00666B07"/>
    <w:rsid w:val="00666BF8"/>
    <w:rsid w:val="0066796B"/>
    <w:rsid w:val="006679C7"/>
    <w:rsid w:val="00667C11"/>
    <w:rsid w:val="00667D93"/>
    <w:rsid w:val="00667FB7"/>
    <w:rsid w:val="006701A1"/>
    <w:rsid w:val="006701F7"/>
    <w:rsid w:val="006702E0"/>
    <w:rsid w:val="00670351"/>
    <w:rsid w:val="00670439"/>
    <w:rsid w:val="006704F6"/>
    <w:rsid w:val="006705F2"/>
    <w:rsid w:val="00670665"/>
    <w:rsid w:val="00670717"/>
    <w:rsid w:val="00670758"/>
    <w:rsid w:val="00670904"/>
    <w:rsid w:val="00670B22"/>
    <w:rsid w:val="00670B53"/>
    <w:rsid w:val="00670C72"/>
    <w:rsid w:val="00670E90"/>
    <w:rsid w:val="00670EA7"/>
    <w:rsid w:val="00670F51"/>
    <w:rsid w:val="00671190"/>
    <w:rsid w:val="00671300"/>
    <w:rsid w:val="006713DA"/>
    <w:rsid w:val="00671627"/>
    <w:rsid w:val="006718E5"/>
    <w:rsid w:val="00671A4A"/>
    <w:rsid w:val="00671B9D"/>
    <w:rsid w:val="00671CCF"/>
    <w:rsid w:val="00671E8B"/>
    <w:rsid w:val="006720DA"/>
    <w:rsid w:val="00672198"/>
    <w:rsid w:val="0067242A"/>
    <w:rsid w:val="00672690"/>
    <w:rsid w:val="00672A55"/>
    <w:rsid w:val="00672B2C"/>
    <w:rsid w:val="00672BCE"/>
    <w:rsid w:val="00672CB2"/>
    <w:rsid w:val="00672D0C"/>
    <w:rsid w:val="00672EC3"/>
    <w:rsid w:val="0067360E"/>
    <w:rsid w:val="00673790"/>
    <w:rsid w:val="00673873"/>
    <w:rsid w:val="00673B4A"/>
    <w:rsid w:val="00673C50"/>
    <w:rsid w:val="00673CBD"/>
    <w:rsid w:val="00673DC9"/>
    <w:rsid w:val="00673E57"/>
    <w:rsid w:val="00673EB6"/>
    <w:rsid w:val="00673F17"/>
    <w:rsid w:val="00673FED"/>
    <w:rsid w:val="006743C9"/>
    <w:rsid w:val="0067461B"/>
    <w:rsid w:val="006749BD"/>
    <w:rsid w:val="00674A16"/>
    <w:rsid w:val="00674C07"/>
    <w:rsid w:val="00674DF7"/>
    <w:rsid w:val="00674DFA"/>
    <w:rsid w:val="006750A5"/>
    <w:rsid w:val="006750DC"/>
    <w:rsid w:val="0067534F"/>
    <w:rsid w:val="00675480"/>
    <w:rsid w:val="00675588"/>
    <w:rsid w:val="0067560B"/>
    <w:rsid w:val="00675ED0"/>
    <w:rsid w:val="00676034"/>
    <w:rsid w:val="006769B0"/>
    <w:rsid w:val="00676A7C"/>
    <w:rsid w:val="00676B47"/>
    <w:rsid w:val="00676D51"/>
    <w:rsid w:val="00676D85"/>
    <w:rsid w:val="00676FB9"/>
    <w:rsid w:val="00677107"/>
    <w:rsid w:val="006775E8"/>
    <w:rsid w:val="00677674"/>
    <w:rsid w:val="006776C1"/>
    <w:rsid w:val="00677734"/>
    <w:rsid w:val="006777F1"/>
    <w:rsid w:val="00677E29"/>
    <w:rsid w:val="00677F74"/>
    <w:rsid w:val="006800A1"/>
    <w:rsid w:val="00680274"/>
    <w:rsid w:val="006804B0"/>
    <w:rsid w:val="006804D5"/>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040"/>
    <w:rsid w:val="0068205D"/>
    <w:rsid w:val="006824C4"/>
    <w:rsid w:val="006825BB"/>
    <w:rsid w:val="006825ED"/>
    <w:rsid w:val="0068265B"/>
    <w:rsid w:val="00682741"/>
    <w:rsid w:val="00682D78"/>
    <w:rsid w:val="00682F57"/>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8B5"/>
    <w:rsid w:val="00684A70"/>
    <w:rsid w:val="00684BAF"/>
    <w:rsid w:val="00684BDA"/>
    <w:rsid w:val="00684D16"/>
    <w:rsid w:val="00684DF1"/>
    <w:rsid w:val="00684E79"/>
    <w:rsid w:val="006850CE"/>
    <w:rsid w:val="00685148"/>
    <w:rsid w:val="00685166"/>
    <w:rsid w:val="00685400"/>
    <w:rsid w:val="0068557B"/>
    <w:rsid w:val="0068575E"/>
    <w:rsid w:val="0068596F"/>
    <w:rsid w:val="00685AE7"/>
    <w:rsid w:val="00686167"/>
    <w:rsid w:val="00686246"/>
    <w:rsid w:val="00686358"/>
    <w:rsid w:val="00686438"/>
    <w:rsid w:val="00686988"/>
    <w:rsid w:val="00686A31"/>
    <w:rsid w:val="00686A65"/>
    <w:rsid w:val="00686A8E"/>
    <w:rsid w:val="00686ED5"/>
    <w:rsid w:val="00686EE4"/>
    <w:rsid w:val="00686F33"/>
    <w:rsid w:val="006875C0"/>
    <w:rsid w:val="006876BC"/>
    <w:rsid w:val="00687779"/>
    <w:rsid w:val="00687ABA"/>
    <w:rsid w:val="00687B8F"/>
    <w:rsid w:val="00687B93"/>
    <w:rsid w:val="00687CC5"/>
    <w:rsid w:val="00687EE5"/>
    <w:rsid w:val="00687F75"/>
    <w:rsid w:val="006901BA"/>
    <w:rsid w:val="0069027A"/>
    <w:rsid w:val="0069027B"/>
    <w:rsid w:val="00690338"/>
    <w:rsid w:val="0069035B"/>
    <w:rsid w:val="00690403"/>
    <w:rsid w:val="0069051A"/>
    <w:rsid w:val="00690756"/>
    <w:rsid w:val="0069075E"/>
    <w:rsid w:val="00690799"/>
    <w:rsid w:val="0069079C"/>
    <w:rsid w:val="0069098E"/>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64B"/>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4AB"/>
    <w:rsid w:val="006946ED"/>
    <w:rsid w:val="00694744"/>
    <w:rsid w:val="0069477B"/>
    <w:rsid w:val="00694789"/>
    <w:rsid w:val="0069490C"/>
    <w:rsid w:val="00694AAE"/>
    <w:rsid w:val="00694B2E"/>
    <w:rsid w:val="00694B73"/>
    <w:rsid w:val="00694C1B"/>
    <w:rsid w:val="00695052"/>
    <w:rsid w:val="006952FA"/>
    <w:rsid w:val="006957BE"/>
    <w:rsid w:val="00695936"/>
    <w:rsid w:val="00695A17"/>
    <w:rsid w:val="00695C8D"/>
    <w:rsid w:val="00695EA2"/>
    <w:rsid w:val="00695F7E"/>
    <w:rsid w:val="00696191"/>
    <w:rsid w:val="006965A0"/>
    <w:rsid w:val="0069697F"/>
    <w:rsid w:val="0069740C"/>
    <w:rsid w:val="0069760B"/>
    <w:rsid w:val="006976F9"/>
    <w:rsid w:val="00697810"/>
    <w:rsid w:val="00697944"/>
    <w:rsid w:val="00697AF3"/>
    <w:rsid w:val="00697E17"/>
    <w:rsid w:val="00697EC0"/>
    <w:rsid w:val="00697F51"/>
    <w:rsid w:val="0069A7C7"/>
    <w:rsid w:val="006A06AF"/>
    <w:rsid w:val="006A09D2"/>
    <w:rsid w:val="006A0A8A"/>
    <w:rsid w:val="006A0BC7"/>
    <w:rsid w:val="006A0E90"/>
    <w:rsid w:val="006A0F29"/>
    <w:rsid w:val="006A0F2F"/>
    <w:rsid w:val="006A0F97"/>
    <w:rsid w:val="006A1082"/>
    <w:rsid w:val="006A11F9"/>
    <w:rsid w:val="006A1251"/>
    <w:rsid w:val="006A13AC"/>
    <w:rsid w:val="006A1411"/>
    <w:rsid w:val="006A188F"/>
    <w:rsid w:val="006A1BB3"/>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160"/>
    <w:rsid w:val="006A42AF"/>
    <w:rsid w:val="006A43FA"/>
    <w:rsid w:val="006A4B6F"/>
    <w:rsid w:val="006A514D"/>
    <w:rsid w:val="006A538E"/>
    <w:rsid w:val="006A53E5"/>
    <w:rsid w:val="006A54FF"/>
    <w:rsid w:val="006A5CF6"/>
    <w:rsid w:val="006A5EE7"/>
    <w:rsid w:val="006A5FC1"/>
    <w:rsid w:val="006A6008"/>
    <w:rsid w:val="006A63ED"/>
    <w:rsid w:val="006A6645"/>
    <w:rsid w:val="006A664B"/>
    <w:rsid w:val="006A668A"/>
    <w:rsid w:val="006A668E"/>
    <w:rsid w:val="006A6826"/>
    <w:rsid w:val="006A6CE5"/>
    <w:rsid w:val="006A6EDE"/>
    <w:rsid w:val="006A7018"/>
    <w:rsid w:val="006A7142"/>
    <w:rsid w:val="006A76D0"/>
    <w:rsid w:val="006A7831"/>
    <w:rsid w:val="006A7905"/>
    <w:rsid w:val="006A7D84"/>
    <w:rsid w:val="006B0088"/>
    <w:rsid w:val="006B04F9"/>
    <w:rsid w:val="006B0561"/>
    <w:rsid w:val="006B0667"/>
    <w:rsid w:val="006B08AB"/>
    <w:rsid w:val="006B0C76"/>
    <w:rsid w:val="006B10EB"/>
    <w:rsid w:val="006B1215"/>
    <w:rsid w:val="006B1294"/>
    <w:rsid w:val="006B19DC"/>
    <w:rsid w:val="006B1B2D"/>
    <w:rsid w:val="006B1DB0"/>
    <w:rsid w:val="006B2047"/>
    <w:rsid w:val="006B2049"/>
    <w:rsid w:val="006B20EA"/>
    <w:rsid w:val="006B2179"/>
    <w:rsid w:val="006B2231"/>
    <w:rsid w:val="006B233C"/>
    <w:rsid w:val="006B2381"/>
    <w:rsid w:val="006B2383"/>
    <w:rsid w:val="006B244F"/>
    <w:rsid w:val="006B26A2"/>
    <w:rsid w:val="006B2F12"/>
    <w:rsid w:val="006B2F51"/>
    <w:rsid w:val="006B2F6F"/>
    <w:rsid w:val="006B2FD8"/>
    <w:rsid w:val="006B3169"/>
    <w:rsid w:val="006B3243"/>
    <w:rsid w:val="006B34A0"/>
    <w:rsid w:val="006B34E6"/>
    <w:rsid w:val="006B3614"/>
    <w:rsid w:val="006B3DAD"/>
    <w:rsid w:val="006B3FAF"/>
    <w:rsid w:val="006B42B9"/>
    <w:rsid w:val="006B45E3"/>
    <w:rsid w:val="006B465B"/>
    <w:rsid w:val="006B46F3"/>
    <w:rsid w:val="006B46FC"/>
    <w:rsid w:val="006B480F"/>
    <w:rsid w:val="006B488E"/>
    <w:rsid w:val="006B48EB"/>
    <w:rsid w:val="006B4A2E"/>
    <w:rsid w:val="006B4B7D"/>
    <w:rsid w:val="006B4F45"/>
    <w:rsid w:val="006B4F5F"/>
    <w:rsid w:val="006B55F2"/>
    <w:rsid w:val="006B5759"/>
    <w:rsid w:val="006B5A44"/>
    <w:rsid w:val="006B5A75"/>
    <w:rsid w:val="006B5B05"/>
    <w:rsid w:val="006B5C21"/>
    <w:rsid w:val="006B5E71"/>
    <w:rsid w:val="006B5E72"/>
    <w:rsid w:val="006B5E97"/>
    <w:rsid w:val="006B5EBA"/>
    <w:rsid w:val="006B5F5B"/>
    <w:rsid w:val="006B5F8F"/>
    <w:rsid w:val="006B626C"/>
    <w:rsid w:val="006B63A4"/>
    <w:rsid w:val="006B6588"/>
    <w:rsid w:val="006B6707"/>
    <w:rsid w:val="006B691A"/>
    <w:rsid w:val="006B6FA7"/>
    <w:rsid w:val="006B7070"/>
    <w:rsid w:val="006B71B4"/>
    <w:rsid w:val="006B71D2"/>
    <w:rsid w:val="006B7310"/>
    <w:rsid w:val="006B75B2"/>
    <w:rsid w:val="006B7770"/>
    <w:rsid w:val="006B7D95"/>
    <w:rsid w:val="006C0097"/>
    <w:rsid w:val="006C0A54"/>
    <w:rsid w:val="006C0DC2"/>
    <w:rsid w:val="006C0DED"/>
    <w:rsid w:val="006C0EF8"/>
    <w:rsid w:val="006C0F28"/>
    <w:rsid w:val="006C1524"/>
    <w:rsid w:val="006C152F"/>
    <w:rsid w:val="006C15B9"/>
    <w:rsid w:val="006C15E1"/>
    <w:rsid w:val="006C1BCA"/>
    <w:rsid w:val="006C1C69"/>
    <w:rsid w:val="006C1C97"/>
    <w:rsid w:val="006C1CFE"/>
    <w:rsid w:val="006C1D9D"/>
    <w:rsid w:val="006C1E5A"/>
    <w:rsid w:val="006C1E90"/>
    <w:rsid w:val="006C1FCA"/>
    <w:rsid w:val="006C2114"/>
    <w:rsid w:val="006C2144"/>
    <w:rsid w:val="006C21BD"/>
    <w:rsid w:val="006C23FE"/>
    <w:rsid w:val="006C2A0D"/>
    <w:rsid w:val="006C2C27"/>
    <w:rsid w:val="006C2D83"/>
    <w:rsid w:val="006C2E7B"/>
    <w:rsid w:val="006C3062"/>
    <w:rsid w:val="006C3196"/>
    <w:rsid w:val="006C31DC"/>
    <w:rsid w:val="006C33C4"/>
    <w:rsid w:val="006C3787"/>
    <w:rsid w:val="006C378C"/>
    <w:rsid w:val="006C37CE"/>
    <w:rsid w:val="006C390E"/>
    <w:rsid w:val="006C3A1C"/>
    <w:rsid w:val="006C3EE6"/>
    <w:rsid w:val="006C3F7B"/>
    <w:rsid w:val="006C4156"/>
    <w:rsid w:val="006C4164"/>
    <w:rsid w:val="006C4318"/>
    <w:rsid w:val="006C43F2"/>
    <w:rsid w:val="006C4736"/>
    <w:rsid w:val="006C4740"/>
    <w:rsid w:val="006C4949"/>
    <w:rsid w:val="006C4B0A"/>
    <w:rsid w:val="006C4DBF"/>
    <w:rsid w:val="006C4F00"/>
    <w:rsid w:val="006C4F44"/>
    <w:rsid w:val="006C54FF"/>
    <w:rsid w:val="006C5597"/>
    <w:rsid w:val="006C5604"/>
    <w:rsid w:val="006C5887"/>
    <w:rsid w:val="006C5924"/>
    <w:rsid w:val="006C5A0B"/>
    <w:rsid w:val="006C5A2E"/>
    <w:rsid w:val="006C5B48"/>
    <w:rsid w:val="006C5EBF"/>
    <w:rsid w:val="006C6130"/>
    <w:rsid w:val="006C61CC"/>
    <w:rsid w:val="006C64A3"/>
    <w:rsid w:val="006C683D"/>
    <w:rsid w:val="006C6E34"/>
    <w:rsid w:val="006C70F2"/>
    <w:rsid w:val="006C734D"/>
    <w:rsid w:val="006C7514"/>
    <w:rsid w:val="006C79B8"/>
    <w:rsid w:val="006C7B5E"/>
    <w:rsid w:val="006C7F49"/>
    <w:rsid w:val="006C7F69"/>
    <w:rsid w:val="006D010B"/>
    <w:rsid w:val="006D039B"/>
    <w:rsid w:val="006D0418"/>
    <w:rsid w:val="006D067A"/>
    <w:rsid w:val="006D089D"/>
    <w:rsid w:val="006D09E5"/>
    <w:rsid w:val="006D0A51"/>
    <w:rsid w:val="006D0B63"/>
    <w:rsid w:val="006D0B9B"/>
    <w:rsid w:val="006D0BE2"/>
    <w:rsid w:val="006D0EEF"/>
    <w:rsid w:val="006D0F11"/>
    <w:rsid w:val="006D0F86"/>
    <w:rsid w:val="006D1129"/>
    <w:rsid w:val="006D1A5B"/>
    <w:rsid w:val="006D1C45"/>
    <w:rsid w:val="006D1E45"/>
    <w:rsid w:val="006D227B"/>
    <w:rsid w:val="006D2340"/>
    <w:rsid w:val="006D252A"/>
    <w:rsid w:val="006D2544"/>
    <w:rsid w:val="006D25B2"/>
    <w:rsid w:val="006D2765"/>
    <w:rsid w:val="006D28A4"/>
    <w:rsid w:val="006D2B78"/>
    <w:rsid w:val="006D35FD"/>
    <w:rsid w:val="006D375F"/>
    <w:rsid w:val="006D3802"/>
    <w:rsid w:val="006D381C"/>
    <w:rsid w:val="006D38D5"/>
    <w:rsid w:val="006D39BE"/>
    <w:rsid w:val="006D3F6A"/>
    <w:rsid w:val="006D427F"/>
    <w:rsid w:val="006D42AC"/>
    <w:rsid w:val="006D4560"/>
    <w:rsid w:val="006D45AD"/>
    <w:rsid w:val="006D4ECA"/>
    <w:rsid w:val="006D4F20"/>
    <w:rsid w:val="006D520C"/>
    <w:rsid w:val="006D5389"/>
    <w:rsid w:val="006D53AD"/>
    <w:rsid w:val="006D53F2"/>
    <w:rsid w:val="006D564E"/>
    <w:rsid w:val="006D5D29"/>
    <w:rsid w:val="006D5DCC"/>
    <w:rsid w:val="006D5E10"/>
    <w:rsid w:val="006D5E9C"/>
    <w:rsid w:val="006D5EB4"/>
    <w:rsid w:val="006D61F3"/>
    <w:rsid w:val="006D6727"/>
    <w:rsid w:val="006D677B"/>
    <w:rsid w:val="006D67B9"/>
    <w:rsid w:val="006D6957"/>
    <w:rsid w:val="006D69D0"/>
    <w:rsid w:val="006D6BE1"/>
    <w:rsid w:val="006D6C5E"/>
    <w:rsid w:val="006D6DD6"/>
    <w:rsid w:val="006D6E9F"/>
    <w:rsid w:val="006D7029"/>
    <w:rsid w:val="006D70CB"/>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7C4"/>
    <w:rsid w:val="006E0B10"/>
    <w:rsid w:val="006E0C2E"/>
    <w:rsid w:val="006E0CEC"/>
    <w:rsid w:val="006E0CEE"/>
    <w:rsid w:val="006E0F88"/>
    <w:rsid w:val="006E1103"/>
    <w:rsid w:val="006E11D1"/>
    <w:rsid w:val="006E12D5"/>
    <w:rsid w:val="006E12DE"/>
    <w:rsid w:val="006E13E5"/>
    <w:rsid w:val="006E15D6"/>
    <w:rsid w:val="006E1753"/>
    <w:rsid w:val="006E18E6"/>
    <w:rsid w:val="006E1B04"/>
    <w:rsid w:val="006E1B64"/>
    <w:rsid w:val="006E1F62"/>
    <w:rsid w:val="006E2030"/>
    <w:rsid w:val="006E20D0"/>
    <w:rsid w:val="006E21A0"/>
    <w:rsid w:val="006E2512"/>
    <w:rsid w:val="006E266D"/>
    <w:rsid w:val="006E275F"/>
    <w:rsid w:val="006E2760"/>
    <w:rsid w:val="006E27DC"/>
    <w:rsid w:val="006E2856"/>
    <w:rsid w:val="006E2866"/>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3C"/>
    <w:rsid w:val="006E465B"/>
    <w:rsid w:val="006E468A"/>
    <w:rsid w:val="006E4706"/>
    <w:rsid w:val="006E485B"/>
    <w:rsid w:val="006E4AA4"/>
    <w:rsid w:val="006E508E"/>
    <w:rsid w:val="006E5257"/>
    <w:rsid w:val="006E56CA"/>
    <w:rsid w:val="006E577A"/>
    <w:rsid w:val="006E5A52"/>
    <w:rsid w:val="006E5BBF"/>
    <w:rsid w:val="006E5FE3"/>
    <w:rsid w:val="006E60FC"/>
    <w:rsid w:val="006E625D"/>
    <w:rsid w:val="006E6498"/>
    <w:rsid w:val="006E6580"/>
    <w:rsid w:val="006E662B"/>
    <w:rsid w:val="006E6811"/>
    <w:rsid w:val="006E68AE"/>
    <w:rsid w:val="006E6A6E"/>
    <w:rsid w:val="006E6BC1"/>
    <w:rsid w:val="006E6C18"/>
    <w:rsid w:val="006E7200"/>
    <w:rsid w:val="006E736A"/>
    <w:rsid w:val="006E7759"/>
    <w:rsid w:val="006E78CA"/>
    <w:rsid w:val="006E7CA2"/>
    <w:rsid w:val="006E7D79"/>
    <w:rsid w:val="006F0134"/>
    <w:rsid w:val="006F0255"/>
    <w:rsid w:val="006F06BD"/>
    <w:rsid w:val="006F0996"/>
    <w:rsid w:val="006F0C04"/>
    <w:rsid w:val="006F0ECE"/>
    <w:rsid w:val="006F0F19"/>
    <w:rsid w:val="006F0FB2"/>
    <w:rsid w:val="006F14A6"/>
    <w:rsid w:val="006F1790"/>
    <w:rsid w:val="006F17A1"/>
    <w:rsid w:val="006F194E"/>
    <w:rsid w:val="006F1ABA"/>
    <w:rsid w:val="006F1B47"/>
    <w:rsid w:val="006F1BC6"/>
    <w:rsid w:val="006F1C88"/>
    <w:rsid w:val="006F1DF3"/>
    <w:rsid w:val="006F1E66"/>
    <w:rsid w:val="006F1EB8"/>
    <w:rsid w:val="006F1F9A"/>
    <w:rsid w:val="006F2441"/>
    <w:rsid w:val="006F24C1"/>
    <w:rsid w:val="006F2546"/>
    <w:rsid w:val="006F2574"/>
    <w:rsid w:val="006F2807"/>
    <w:rsid w:val="006F2810"/>
    <w:rsid w:val="006F2844"/>
    <w:rsid w:val="006F29DF"/>
    <w:rsid w:val="006F2B58"/>
    <w:rsid w:val="006F2CD6"/>
    <w:rsid w:val="006F2E81"/>
    <w:rsid w:val="006F2F43"/>
    <w:rsid w:val="006F2FD2"/>
    <w:rsid w:val="006F3075"/>
    <w:rsid w:val="006F30A7"/>
    <w:rsid w:val="006F31C9"/>
    <w:rsid w:val="006F3346"/>
    <w:rsid w:val="006F33E0"/>
    <w:rsid w:val="006F33F3"/>
    <w:rsid w:val="006F3443"/>
    <w:rsid w:val="006F35D9"/>
    <w:rsid w:val="006F35F0"/>
    <w:rsid w:val="006F37F6"/>
    <w:rsid w:val="006F3AEE"/>
    <w:rsid w:val="006F3DAE"/>
    <w:rsid w:val="006F3DE4"/>
    <w:rsid w:val="006F3E8F"/>
    <w:rsid w:val="006F3EF5"/>
    <w:rsid w:val="006F413D"/>
    <w:rsid w:val="006F4578"/>
    <w:rsid w:val="006F46BC"/>
    <w:rsid w:val="006F46D5"/>
    <w:rsid w:val="006F472C"/>
    <w:rsid w:val="006F47DB"/>
    <w:rsid w:val="006F4B07"/>
    <w:rsid w:val="006F4B21"/>
    <w:rsid w:val="006F4C52"/>
    <w:rsid w:val="006F4CA9"/>
    <w:rsid w:val="006F4D60"/>
    <w:rsid w:val="006F4EBB"/>
    <w:rsid w:val="006F4FA7"/>
    <w:rsid w:val="006F51EF"/>
    <w:rsid w:val="006F537B"/>
    <w:rsid w:val="006F55FB"/>
    <w:rsid w:val="006F59B6"/>
    <w:rsid w:val="006F5A51"/>
    <w:rsid w:val="006F5A85"/>
    <w:rsid w:val="006F5CA6"/>
    <w:rsid w:val="006F5DFC"/>
    <w:rsid w:val="006F5FC2"/>
    <w:rsid w:val="006F6345"/>
    <w:rsid w:val="006F667D"/>
    <w:rsid w:val="006F66C6"/>
    <w:rsid w:val="006F67EB"/>
    <w:rsid w:val="006F68ED"/>
    <w:rsid w:val="006F6B22"/>
    <w:rsid w:val="006F6D86"/>
    <w:rsid w:val="006F6F22"/>
    <w:rsid w:val="006F7014"/>
    <w:rsid w:val="006F7168"/>
    <w:rsid w:val="006F7179"/>
    <w:rsid w:val="006F749A"/>
    <w:rsid w:val="006F7672"/>
    <w:rsid w:val="006F76EB"/>
    <w:rsid w:val="006F78F8"/>
    <w:rsid w:val="006F7A27"/>
    <w:rsid w:val="006F7B57"/>
    <w:rsid w:val="006F7E08"/>
    <w:rsid w:val="006F7E6E"/>
    <w:rsid w:val="007000AD"/>
    <w:rsid w:val="0070014C"/>
    <w:rsid w:val="007001FC"/>
    <w:rsid w:val="0070046D"/>
    <w:rsid w:val="0070077F"/>
    <w:rsid w:val="0070081C"/>
    <w:rsid w:val="00700C6B"/>
    <w:rsid w:val="00700D0D"/>
    <w:rsid w:val="00700FD1"/>
    <w:rsid w:val="00701339"/>
    <w:rsid w:val="007014ED"/>
    <w:rsid w:val="00701850"/>
    <w:rsid w:val="0070185C"/>
    <w:rsid w:val="00701880"/>
    <w:rsid w:val="00701992"/>
    <w:rsid w:val="007021B6"/>
    <w:rsid w:val="007022DA"/>
    <w:rsid w:val="007025A3"/>
    <w:rsid w:val="007027BB"/>
    <w:rsid w:val="0070290A"/>
    <w:rsid w:val="00702963"/>
    <w:rsid w:val="007029E4"/>
    <w:rsid w:val="00702CC4"/>
    <w:rsid w:val="00702D98"/>
    <w:rsid w:val="007030C0"/>
    <w:rsid w:val="00703911"/>
    <w:rsid w:val="00703AE7"/>
    <w:rsid w:val="00703C33"/>
    <w:rsid w:val="00703DF1"/>
    <w:rsid w:val="00703EF0"/>
    <w:rsid w:val="00704090"/>
    <w:rsid w:val="007040BC"/>
    <w:rsid w:val="007041A8"/>
    <w:rsid w:val="00704754"/>
    <w:rsid w:val="00704A9D"/>
    <w:rsid w:val="00704B30"/>
    <w:rsid w:val="00704EB7"/>
    <w:rsid w:val="00705148"/>
    <w:rsid w:val="00705163"/>
    <w:rsid w:val="00705334"/>
    <w:rsid w:val="00705432"/>
    <w:rsid w:val="00705B7C"/>
    <w:rsid w:val="00705BA7"/>
    <w:rsid w:val="00705C6B"/>
    <w:rsid w:val="00705E89"/>
    <w:rsid w:val="007064A6"/>
    <w:rsid w:val="007066E5"/>
    <w:rsid w:val="007066E9"/>
    <w:rsid w:val="007067E8"/>
    <w:rsid w:val="00706A47"/>
    <w:rsid w:val="00706C5D"/>
    <w:rsid w:val="00706C6A"/>
    <w:rsid w:val="00706D8F"/>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A16"/>
    <w:rsid w:val="00710BBD"/>
    <w:rsid w:val="00710BDB"/>
    <w:rsid w:val="00710BE8"/>
    <w:rsid w:val="00710C3F"/>
    <w:rsid w:val="007110BE"/>
    <w:rsid w:val="0071170A"/>
    <w:rsid w:val="007117CC"/>
    <w:rsid w:val="00711872"/>
    <w:rsid w:val="00711BA3"/>
    <w:rsid w:val="00711D29"/>
    <w:rsid w:val="00711EBF"/>
    <w:rsid w:val="007120A7"/>
    <w:rsid w:val="0071225A"/>
    <w:rsid w:val="007123CE"/>
    <w:rsid w:val="00712716"/>
    <w:rsid w:val="0071285B"/>
    <w:rsid w:val="00712861"/>
    <w:rsid w:val="00713082"/>
    <w:rsid w:val="007130B7"/>
    <w:rsid w:val="00713119"/>
    <w:rsid w:val="0071320B"/>
    <w:rsid w:val="007137FD"/>
    <w:rsid w:val="0071383A"/>
    <w:rsid w:val="00713853"/>
    <w:rsid w:val="00713CF2"/>
    <w:rsid w:val="00713DEB"/>
    <w:rsid w:val="007143F3"/>
    <w:rsid w:val="00714BF5"/>
    <w:rsid w:val="00714BF9"/>
    <w:rsid w:val="00714E05"/>
    <w:rsid w:val="00714FFC"/>
    <w:rsid w:val="00715164"/>
    <w:rsid w:val="00715170"/>
    <w:rsid w:val="007152EC"/>
    <w:rsid w:val="007153AC"/>
    <w:rsid w:val="007153E4"/>
    <w:rsid w:val="007154A4"/>
    <w:rsid w:val="0071563C"/>
    <w:rsid w:val="0071577C"/>
    <w:rsid w:val="0071594E"/>
    <w:rsid w:val="007159B6"/>
    <w:rsid w:val="007159FE"/>
    <w:rsid w:val="00715C6B"/>
    <w:rsid w:val="00715FF2"/>
    <w:rsid w:val="0071622C"/>
    <w:rsid w:val="0071662B"/>
    <w:rsid w:val="007166F5"/>
    <w:rsid w:val="00716E15"/>
    <w:rsid w:val="00716E3E"/>
    <w:rsid w:val="00716E75"/>
    <w:rsid w:val="00716F18"/>
    <w:rsid w:val="007170A2"/>
    <w:rsid w:val="007170E8"/>
    <w:rsid w:val="0071726E"/>
    <w:rsid w:val="00717A17"/>
    <w:rsid w:val="00717B1C"/>
    <w:rsid w:val="00717CDF"/>
    <w:rsid w:val="00717DB6"/>
    <w:rsid w:val="00717F43"/>
    <w:rsid w:val="00717FB7"/>
    <w:rsid w:val="007200DC"/>
    <w:rsid w:val="007201CE"/>
    <w:rsid w:val="007203C3"/>
    <w:rsid w:val="00720B0F"/>
    <w:rsid w:val="00720B4C"/>
    <w:rsid w:val="00720B70"/>
    <w:rsid w:val="00720FA2"/>
    <w:rsid w:val="00721160"/>
    <w:rsid w:val="00721288"/>
    <w:rsid w:val="007212F3"/>
    <w:rsid w:val="00721485"/>
    <w:rsid w:val="007215CF"/>
    <w:rsid w:val="007216BC"/>
    <w:rsid w:val="007216E2"/>
    <w:rsid w:val="007218AE"/>
    <w:rsid w:val="00721AA9"/>
    <w:rsid w:val="00721C38"/>
    <w:rsid w:val="00721D1C"/>
    <w:rsid w:val="00721DD7"/>
    <w:rsid w:val="00721DD9"/>
    <w:rsid w:val="00721E2A"/>
    <w:rsid w:val="00721F42"/>
    <w:rsid w:val="00722013"/>
    <w:rsid w:val="00722202"/>
    <w:rsid w:val="0072248F"/>
    <w:rsid w:val="00722772"/>
    <w:rsid w:val="00722952"/>
    <w:rsid w:val="00722A40"/>
    <w:rsid w:val="00722D7F"/>
    <w:rsid w:val="00722F06"/>
    <w:rsid w:val="00722F09"/>
    <w:rsid w:val="00723000"/>
    <w:rsid w:val="007230BA"/>
    <w:rsid w:val="0072347B"/>
    <w:rsid w:val="007235E5"/>
    <w:rsid w:val="0072395D"/>
    <w:rsid w:val="00723B81"/>
    <w:rsid w:val="00723CAA"/>
    <w:rsid w:val="00723CF5"/>
    <w:rsid w:val="00723DC2"/>
    <w:rsid w:val="0072400C"/>
    <w:rsid w:val="007240FE"/>
    <w:rsid w:val="00724177"/>
    <w:rsid w:val="007241D9"/>
    <w:rsid w:val="007243D2"/>
    <w:rsid w:val="007245FF"/>
    <w:rsid w:val="007247A5"/>
    <w:rsid w:val="00724BD9"/>
    <w:rsid w:val="00724C9B"/>
    <w:rsid w:val="00724D1B"/>
    <w:rsid w:val="00724E60"/>
    <w:rsid w:val="00724E72"/>
    <w:rsid w:val="00725229"/>
    <w:rsid w:val="007253DD"/>
    <w:rsid w:val="007253FC"/>
    <w:rsid w:val="007255B9"/>
    <w:rsid w:val="00725900"/>
    <w:rsid w:val="00725B0B"/>
    <w:rsid w:val="00725B28"/>
    <w:rsid w:val="00725DAF"/>
    <w:rsid w:val="00725F4A"/>
    <w:rsid w:val="00726162"/>
    <w:rsid w:val="0072628F"/>
    <w:rsid w:val="007263D2"/>
    <w:rsid w:val="007264EA"/>
    <w:rsid w:val="0072687C"/>
    <w:rsid w:val="007268B5"/>
    <w:rsid w:val="007268E8"/>
    <w:rsid w:val="00726CCA"/>
    <w:rsid w:val="00726D42"/>
    <w:rsid w:val="00726F12"/>
    <w:rsid w:val="00726F2D"/>
    <w:rsid w:val="00726F89"/>
    <w:rsid w:val="007270A1"/>
    <w:rsid w:val="007270E5"/>
    <w:rsid w:val="007272FF"/>
    <w:rsid w:val="00727794"/>
    <w:rsid w:val="00727817"/>
    <w:rsid w:val="00727A5F"/>
    <w:rsid w:val="00727A62"/>
    <w:rsid w:val="00727A98"/>
    <w:rsid w:val="00727B1F"/>
    <w:rsid w:val="00727C84"/>
    <w:rsid w:val="00727F5B"/>
    <w:rsid w:val="00727FB2"/>
    <w:rsid w:val="00727FC1"/>
    <w:rsid w:val="00727FE3"/>
    <w:rsid w:val="007303CD"/>
    <w:rsid w:val="00730694"/>
    <w:rsid w:val="007308B0"/>
    <w:rsid w:val="00730B85"/>
    <w:rsid w:val="00730F37"/>
    <w:rsid w:val="007310B9"/>
    <w:rsid w:val="00731482"/>
    <w:rsid w:val="00731930"/>
    <w:rsid w:val="00731961"/>
    <w:rsid w:val="00731A74"/>
    <w:rsid w:val="00731B2F"/>
    <w:rsid w:val="00731F65"/>
    <w:rsid w:val="007320AA"/>
    <w:rsid w:val="007325C6"/>
    <w:rsid w:val="00732A9E"/>
    <w:rsid w:val="00732D4E"/>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A37"/>
    <w:rsid w:val="00735AAB"/>
    <w:rsid w:val="00735DD2"/>
    <w:rsid w:val="00735F06"/>
    <w:rsid w:val="00735FED"/>
    <w:rsid w:val="00736238"/>
    <w:rsid w:val="00736242"/>
    <w:rsid w:val="00736292"/>
    <w:rsid w:val="00736366"/>
    <w:rsid w:val="00736586"/>
    <w:rsid w:val="007365BF"/>
    <w:rsid w:val="007365E8"/>
    <w:rsid w:val="00736729"/>
    <w:rsid w:val="00736754"/>
    <w:rsid w:val="0073695D"/>
    <w:rsid w:val="00736C92"/>
    <w:rsid w:val="00736D88"/>
    <w:rsid w:val="0073703F"/>
    <w:rsid w:val="007371BF"/>
    <w:rsid w:val="007372CC"/>
    <w:rsid w:val="007372F5"/>
    <w:rsid w:val="007373E2"/>
    <w:rsid w:val="00737496"/>
    <w:rsid w:val="00737511"/>
    <w:rsid w:val="00737688"/>
    <w:rsid w:val="0073784B"/>
    <w:rsid w:val="007378A9"/>
    <w:rsid w:val="00737984"/>
    <w:rsid w:val="00737B32"/>
    <w:rsid w:val="00737DD0"/>
    <w:rsid w:val="00737E72"/>
    <w:rsid w:val="00737F5F"/>
    <w:rsid w:val="00737F77"/>
    <w:rsid w:val="00740160"/>
    <w:rsid w:val="00740545"/>
    <w:rsid w:val="007406A0"/>
    <w:rsid w:val="00740DB9"/>
    <w:rsid w:val="007410A5"/>
    <w:rsid w:val="00741135"/>
    <w:rsid w:val="007416E7"/>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152"/>
    <w:rsid w:val="0074326B"/>
    <w:rsid w:val="007434EA"/>
    <w:rsid w:val="00743634"/>
    <w:rsid w:val="00743772"/>
    <w:rsid w:val="00743851"/>
    <w:rsid w:val="00743ADC"/>
    <w:rsid w:val="00743B2F"/>
    <w:rsid w:val="00743D3E"/>
    <w:rsid w:val="00743DC3"/>
    <w:rsid w:val="00743E50"/>
    <w:rsid w:val="00743F1F"/>
    <w:rsid w:val="00743FBA"/>
    <w:rsid w:val="00744150"/>
    <w:rsid w:val="00744380"/>
    <w:rsid w:val="00744440"/>
    <w:rsid w:val="00744773"/>
    <w:rsid w:val="007448A8"/>
    <w:rsid w:val="007449E1"/>
    <w:rsid w:val="00744DB5"/>
    <w:rsid w:val="00744EAD"/>
    <w:rsid w:val="00745063"/>
    <w:rsid w:val="0074529B"/>
    <w:rsid w:val="007452CF"/>
    <w:rsid w:val="00745399"/>
    <w:rsid w:val="0074547B"/>
    <w:rsid w:val="007457CA"/>
    <w:rsid w:val="007458C6"/>
    <w:rsid w:val="00745A92"/>
    <w:rsid w:val="00745E03"/>
    <w:rsid w:val="00745E14"/>
    <w:rsid w:val="007461A5"/>
    <w:rsid w:val="0074631D"/>
    <w:rsid w:val="007464EC"/>
    <w:rsid w:val="00746562"/>
    <w:rsid w:val="00746615"/>
    <w:rsid w:val="00746623"/>
    <w:rsid w:val="007466C2"/>
    <w:rsid w:val="007467CD"/>
    <w:rsid w:val="00746A1F"/>
    <w:rsid w:val="00746DCD"/>
    <w:rsid w:val="00746DF2"/>
    <w:rsid w:val="007471EA"/>
    <w:rsid w:val="007479C8"/>
    <w:rsid w:val="00747A76"/>
    <w:rsid w:val="00747AB2"/>
    <w:rsid w:val="00747D9A"/>
    <w:rsid w:val="00747E9F"/>
    <w:rsid w:val="00747FCF"/>
    <w:rsid w:val="00750095"/>
    <w:rsid w:val="007501C0"/>
    <w:rsid w:val="007501E9"/>
    <w:rsid w:val="00750269"/>
    <w:rsid w:val="00750281"/>
    <w:rsid w:val="00750354"/>
    <w:rsid w:val="0075051E"/>
    <w:rsid w:val="007508E8"/>
    <w:rsid w:val="00750BCF"/>
    <w:rsid w:val="00750BE4"/>
    <w:rsid w:val="00750C62"/>
    <w:rsid w:val="00750D15"/>
    <w:rsid w:val="007510F4"/>
    <w:rsid w:val="0075112C"/>
    <w:rsid w:val="00751149"/>
    <w:rsid w:val="007512B7"/>
    <w:rsid w:val="007512D6"/>
    <w:rsid w:val="00751345"/>
    <w:rsid w:val="007513FF"/>
    <w:rsid w:val="00751604"/>
    <w:rsid w:val="0075161C"/>
    <w:rsid w:val="007516BF"/>
    <w:rsid w:val="0075182A"/>
    <w:rsid w:val="00751DA8"/>
    <w:rsid w:val="00751E3D"/>
    <w:rsid w:val="00751EDB"/>
    <w:rsid w:val="00752466"/>
    <w:rsid w:val="007524E0"/>
    <w:rsid w:val="00752905"/>
    <w:rsid w:val="00752E3C"/>
    <w:rsid w:val="0075305D"/>
    <w:rsid w:val="007532F6"/>
    <w:rsid w:val="0075330E"/>
    <w:rsid w:val="0075343F"/>
    <w:rsid w:val="00753689"/>
    <w:rsid w:val="00753AB6"/>
    <w:rsid w:val="00753B2B"/>
    <w:rsid w:val="00753B7C"/>
    <w:rsid w:val="00753BC3"/>
    <w:rsid w:val="00753C58"/>
    <w:rsid w:val="00753D54"/>
    <w:rsid w:val="00753E2E"/>
    <w:rsid w:val="00753F7B"/>
    <w:rsid w:val="00754004"/>
    <w:rsid w:val="00754091"/>
    <w:rsid w:val="00754366"/>
    <w:rsid w:val="007543D2"/>
    <w:rsid w:val="007543EF"/>
    <w:rsid w:val="00754827"/>
    <w:rsid w:val="007548AE"/>
    <w:rsid w:val="007549AA"/>
    <w:rsid w:val="00754B2F"/>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35D"/>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09D"/>
    <w:rsid w:val="007612ED"/>
    <w:rsid w:val="00761815"/>
    <w:rsid w:val="00761D17"/>
    <w:rsid w:val="00761D8F"/>
    <w:rsid w:val="00762159"/>
    <w:rsid w:val="0076221D"/>
    <w:rsid w:val="007623A5"/>
    <w:rsid w:val="00762407"/>
    <w:rsid w:val="0076254C"/>
    <w:rsid w:val="00762618"/>
    <w:rsid w:val="00762850"/>
    <w:rsid w:val="00762A19"/>
    <w:rsid w:val="00762B82"/>
    <w:rsid w:val="00762C82"/>
    <w:rsid w:val="00762D17"/>
    <w:rsid w:val="00762D83"/>
    <w:rsid w:val="00762D9E"/>
    <w:rsid w:val="00762DB7"/>
    <w:rsid w:val="00762E31"/>
    <w:rsid w:val="00762EC1"/>
    <w:rsid w:val="007631F6"/>
    <w:rsid w:val="0076330C"/>
    <w:rsid w:val="0076342B"/>
    <w:rsid w:val="00763499"/>
    <w:rsid w:val="0076364B"/>
    <w:rsid w:val="007637C2"/>
    <w:rsid w:val="007638E5"/>
    <w:rsid w:val="00763C56"/>
    <w:rsid w:val="0076413F"/>
    <w:rsid w:val="00764325"/>
    <w:rsid w:val="007643C0"/>
    <w:rsid w:val="007644C8"/>
    <w:rsid w:val="0076453E"/>
    <w:rsid w:val="0076474A"/>
    <w:rsid w:val="007647C2"/>
    <w:rsid w:val="007647E2"/>
    <w:rsid w:val="00764927"/>
    <w:rsid w:val="00764941"/>
    <w:rsid w:val="0076495D"/>
    <w:rsid w:val="007649A1"/>
    <w:rsid w:val="00764DFE"/>
    <w:rsid w:val="00764E36"/>
    <w:rsid w:val="007650E3"/>
    <w:rsid w:val="00765159"/>
    <w:rsid w:val="00765182"/>
    <w:rsid w:val="00765305"/>
    <w:rsid w:val="00765448"/>
    <w:rsid w:val="007655C5"/>
    <w:rsid w:val="00765647"/>
    <w:rsid w:val="007656E8"/>
    <w:rsid w:val="0076588B"/>
    <w:rsid w:val="00765AD6"/>
    <w:rsid w:val="00765D38"/>
    <w:rsid w:val="00766043"/>
    <w:rsid w:val="007663A5"/>
    <w:rsid w:val="00766532"/>
    <w:rsid w:val="007665FC"/>
    <w:rsid w:val="0076661E"/>
    <w:rsid w:val="00766657"/>
    <w:rsid w:val="007666B2"/>
    <w:rsid w:val="0076687D"/>
    <w:rsid w:val="00766AC7"/>
    <w:rsid w:val="00766C5A"/>
    <w:rsid w:val="00766D3E"/>
    <w:rsid w:val="00766EB6"/>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74"/>
    <w:rsid w:val="007704C1"/>
    <w:rsid w:val="00770672"/>
    <w:rsid w:val="007707CF"/>
    <w:rsid w:val="007707ED"/>
    <w:rsid w:val="00770821"/>
    <w:rsid w:val="0077085C"/>
    <w:rsid w:val="007708A5"/>
    <w:rsid w:val="0077096F"/>
    <w:rsid w:val="00770BF3"/>
    <w:rsid w:val="00770F90"/>
    <w:rsid w:val="00771474"/>
    <w:rsid w:val="0077192F"/>
    <w:rsid w:val="00771A67"/>
    <w:rsid w:val="00771B4C"/>
    <w:rsid w:val="00771CB6"/>
    <w:rsid w:val="00771E47"/>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DCC"/>
    <w:rsid w:val="00772F3E"/>
    <w:rsid w:val="00773039"/>
    <w:rsid w:val="007731AA"/>
    <w:rsid w:val="007731E1"/>
    <w:rsid w:val="00773261"/>
    <w:rsid w:val="007738E2"/>
    <w:rsid w:val="00773B5C"/>
    <w:rsid w:val="00773BC7"/>
    <w:rsid w:val="00773CD8"/>
    <w:rsid w:val="00773DC5"/>
    <w:rsid w:val="00773EA5"/>
    <w:rsid w:val="007743E1"/>
    <w:rsid w:val="007746ED"/>
    <w:rsid w:val="00774891"/>
    <w:rsid w:val="007749FA"/>
    <w:rsid w:val="00774D4C"/>
    <w:rsid w:val="00775125"/>
    <w:rsid w:val="007753CB"/>
    <w:rsid w:val="00775417"/>
    <w:rsid w:val="007754B7"/>
    <w:rsid w:val="00775805"/>
    <w:rsid w:val="00775C8B"/>
    <w:rsid w:val="0077639A"/>
    <w:rsid w:val="007763AE"/>
    <w:rsid w:val="007765A4"/>
    <w:rsid w:val="007768F7"/>
    <w:rsid w:val="00776946"/>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0E98"/>
    <w:rsid w:val="00781013"/>
    <w:rsid w:val="0078137B"/>
    <w:rsid w:val="00781569"/>
    <w:rsid w:val="0078162F"/>
    <w:rsid w:val="0078179C"/>
    <w:rsid w:val="00781965"/>
    <w:rsid w:val="00781BF7"/>
    <w:rsid w:val="00781C7D"/>
    <w:rsid w:val="00781E0D"/>
    <w:rsid w:val="00782098"/>
    <w:rsid w:val="00782153"/>
    <w:rsid w:val="00782346"/>
    <w:rsid w:val="00782896"/>
    <w:rsid w:val="007828F8"/>
    <w:rsid w:val="00782A10"/>
    <w:rsid w:val="00782B83"/>
    <w:rsid w:val="00782BF8"/>
    <w:rsid w:val="00782DDD"/>
    <w:rsid w:val="00782F2B"/>
    <w:rsid w:val="00782FB2"/>
    <w:rsid w:val="007830C0"/>
    <w:rsid w:val="007833A9"/>
    <w:rsid w:val="007833B0"/>
    <w:rsid w:val="00783472"/>
    <w:rsid w:val="00783498"/>
    <w:rsid w:val="00783557"/>
    <w:rsid w:val="00783B61"/>
    <w:rsid w:val="00783C79"/>
    <w:rsid w:val="00783FE0"/>
    <w:rsid w:val="00784069"/>
    <w:rsid w:val="00784126"/>
    <w:rsid w:val="0078418A"/>
    <w:rsid w:val="007841D8"/>
    <w:rsid w:val="00784253"/>
    <w:rsid w:val="00784448"/>
    <w:rsid w:val="0078446A"/>
    <w:rsid w:val="00784679"/>
    <w:rsid w:val="00784A6E"/>
    <w:rsid w:val="00784C4E"/>
    <w:rsid w:val="00784DE2"/>
    <w:rsid w:val="00785112"/>
    <w:rsid w:val="007851A6"/>
    <w:rsid w:val="0078530B"/>
    <w:rsid w:val="0078533C"/>
    <w:rsid w:val="007853DD"/>
    <w:rsid w:val="00785452"/>
    <w:rsid w:val="007857AA"/>
    <w:rsid w:val="00785BAC"/>
    <w:rsid w:val="00785C3A"/>
    <w:rsid w:val="00785CD8"/>
    <w:rsid w:val="00786126"/>
    <w:rsid w:val="007861AE"/>
    <w:rsid w:val="0078644E"/>
    <w:rsid w:val="00786641"/>
    <w:rsid w:val="007869DF"/>
    <w:rsid w:val="007869E6"/>
    <w:rsid w:val="00786ACE"/>
    <w:rsid w:val="00786BBD"/>
    <w:rsid w:val="00786E13"/>
    <w:rsid w:val="00786F2B"/>
    <w:rsid w:val="00787007"/>
    <w:rsid w:val="00787084"/>
    <w:rsid w:val="00787097"/>
    <w:rsid w:val="007870F7"/>
    <w:rsid w:val="0078722B"/>
    <w:rsid w:val="007873E6"/>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66B"/>
    <w:rsid w:val="007916C3"/>
    <w:rsid w:val="0079175D"/>
    <w:rsid w:val="0079177A"/>
    <w:rsid w:val="007917CD"/>
    <w:rsid w:val="00791827"/>
    <w:rsid w:val="0079183B"/>
    <w:rsid w:val="007919D9"/>
    <w:rsid w:val="00791CCC"/>
    <w:rsid w:val="00792032"/>
    <w:rsid w:val="0079226C"/>
    <w:rsid w:val="007927B0"/>
    <w:rsid w:val="007929DC"/>
    <w:rsid w:val="00792BD5"/>
    <w:rsid w:val="00792C43"/>
    <w:rsid w:val="00792F4B"/>
    <w:rsid w:val="00793037"/>
    <w:rsid w:val="00793354"/>
    <w:rsid w:val="00793641"/>
    <w:rsid w:val="007938FD"/>
    <w:rsid w:val="00793BFA"/>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2E"/>
    <w:rsid w:val="00795AC3"/>
    <w:rsid w:val="00795C8B"/>
    <w:rsid w:val="00796258"/>
    <w:rsid w:val="00796322"/>
    <w:rsid w:val="00796A15"/>
    <w:rsid w:val="00796DB5"/>
    <w:rsid w:val="00796F68"/>
    <w:rsid w:val="00797389"/>
    <w:rsid w:val="007973DD"/>
    <w:rsid w:val="00797491"/>
    <w:rsid w:val="00797512"/>
    <w:rsid w:val="007979E6"/>
    <w:rsid w:val="00797DAA"/>
    <w:rsid w:val="007A002C"/>
    <w:rsid w:val="007A0240"/>
    <w:rsid w:val="007A0391"/>
    <w:rsid w:val="007A03E8"/>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73"/>
    <w:rsid w:val="007A21DF"/>
    <w:rsid w:val="007A2413"/>
    <w:rsid w:val="007A262B"/>
    <w:rsid w:val="007A2698"/>
    <w:rsid w:val="007A2992"/>
    <w:rsid w:val="007A2F40"/>
    <w:rsid w:val="007A2F8C"/>
    <w:rsid w:val="007A3101"/>
    <w:rsid w:val="007A3114"/>
    <w:rsid w:val="007A317A"/>
    <w:rsid w:val="007A31B1"/>
    <w:rsid w:val="007A321C"/>
    <w:rsid w:val="007A3243"/>
    <w:rsid w:val="007A3251"/>
    <w:rsid w:val="007A3368"/>
    <w:rsid w:val="007A3660"/>
    <w:rsid w:val="007A367C"/>
    <w:rsid w:val="007A3694"/>
    <w:rsid w:val="007A3B94"/>
    <w:rsid w:val="007A3C5C"/>
    <w:rsid w:val="007A3EBB"/>
    <w:rsid w:val="007A4193"/>
    <w:rsid w:val="007A41A8"/>
    <w:rsid w:val="007A4380"/>
    <w:rsid w:val="007A44C6"/>
    <w:rsid w:val="007A47C6"/>
    <w:rsid w:val="007A4807"/>
    <w:rsid w:val="007A484C"/>
    <w:rsid w:val="007A4D5B"/>
    <w:rsid w:val="007A4EA4"/>
    <w:rsid w:val="007A5068"/>
    <w:rsid w:val="007A512C"/>
    <w:rsid w:val="007A570F"/>
    <w:rsid w:val="007A5772"/>
    <w:rsid w:val="007A57E0"/>
    <w:rsid w:val="007A57FE"/>
    <w:rsid w:val="007A5D7C"/>
    <w:rsid w:val="007A610A"/>
    <w:rsid w:val="007A661E"/>
    <w:rsid w:val="007A66C4"/>
    <w:rsid w:val="007A6746"/>
    <w:rsid w:val="007A6B11"/>
    <w:rsid w:val="007A7537"/>
    <w:rsid w:val="007A7538"/>
    <w:rsid w:val="007A7543"/>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3EF"/>
    <w:rsid w:val="007B152F"/>
    <w:rsid w:val="007B157B"/>
    <w:rsid w:val="007B161B"/>
    <w:rsid w:val="007B18C1"/>
    <w:rsid w:val="007B1B11"/>
    <w:rsid w:val="007B21A6"/>
    <w:rsid w:val="007B21CD"/>
    <w:rsid w:val="007B251B"/>
    <w:rsid w:val="007B28CA"/>
    <w:rsid w:val="007B2B64"/>
    <w:rsid w:val="007B2DD2"/>
    <w:rsid w:val="007B2DE8"/>
    <w:rsid w:val="007B2E96"/>
    <w:rsid w:val="007B323B"/>
    <w:rsid w:val="007B33FE"/>
    <w:rsid w:val="007B3756"/>
    <w:rsid w:val="007B3788"/>
    <w:rsid w:val="007B3C0D"/>
    <w:rsid w:val="007B3C41"/>
    <w:rsid w:val="007B3D48"/>
    <w:rsid w:val="007B3EF3"/>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5E86"/>
    <w:rsid w:val="007B5E93"/>
    <w:rsid w:val="007B6003"/>
    <w:rsid w:val="007B630A"/>
    <w:rsid w:val="007B65F7"/>
    <w:rsid w:val="007B6AFB"/>
    <w:rsid w:val="007B6B6F"/>
    <w:rsid w:val="007B6BB5"/>
    <w:rsid w:val="007B6BDA"/>
    <w:rsid w:val="007B6D07"/>
    <w:rsid w:val="007B6D5D"/>
    <w:rsid w:val="007B70C9"/>
    <w:rsid w:val="007B7267"/>
    <w:rsid w:val="007B751B"/>
    <w:rsid w:val="007B767D"/>
    <w:rsid w:val="007B77B7"/>
    <w:rsid w:val="007B7843"/>
    <w:rsid w:val="007B7A93"/>
    <w:rsid w:val="007B7ABD"/>
    <w:rsid w:val="007B7CE1"/>
    <w:rsid w:val="007C0359"/>
    <w:rsid w:val="007C04AB"/>
    <w:rsid w:val="007C0543"/>
    <w:rsid w:val="007C08A1"/>
    <w:rsid w:val="007C0929"/>
    <w:rsid w:val="007C09E5"/>
    <w:rsid w:val="007C0A01"/>
    <w:rsid w:val="007C0BD3"/>
    <w:rsid w:val="007C0C0B"/>
    <w:rsid w:val="007C0CAE"/>
    <w:rsid w:val="007C0D3D"/>
    <w:rsid w:val="007C0F85"/>
    <w:rsid w:val="007C0FD7"/>
    <w:rsid w:val="007C11C7"/>
    <w:rsid w:val="007C143B"/>
    <w:rsid w:val="007C15F1"/>
    <w:rsid w:val="007C18E0"/>
    <w:rsid w:val="007C1908"/>
    <w:rsid w:val="007C1B7B"/>
    <w:rsid w:val="007C1BCB"/>
    <w:rsid w:val="007C1E28"/>
    <w:rsid w:val="007C1EC3"/>
    <w:rsid w:val="007C209B"/>
    <w:rsid w:val="007C2240"/>
    <w:rsid w:val="007C23EC"/>
    <w:rsid w:val="007C259D"/>
    <w:rsid w:val="007C2752"/>
    <w:rsid w:val="007C2A0A"/>
    <w:rsid w:val="007C2C58"/>
    <w:rsid w:val="007C2D56"/>
    <w:rsid w:val="007C2D58"/>
    <w:rsid w:val="007C2FB0"/>
    <w:rsid w:val="007C34BC"/>
    <w:rsid w:val="007C3633"/>
    <w:rsid w:val="007C3A1C"/>
    <w:rsid w:val="007C3A4C"/>
    <w:rsid w:val="007C3B31"/>
    <w:rsid w:val="007C3DF1"/>
    <w:rsid w:val="007C3F0B"/>
    <w:rsid w:val="007C40C9"/>
    <w:rsid w:val="007C4105"/>
    <w:rsid w:val="007C4325"/>
    <w:rsid w:val="007C442F"/>
    <w:rsid w:val="007C44ED"/>
    <w:rsid w:val="007C450B"/>
    <w:rsid w:val="007C4585"/>
    <w:rsid w:val="007C45D1"/>
    <w:rsid w:val="007C49EC"/>
    <w:rsid w:val="007C4A08"/>
    <w:rsid w:val="007C4D25"/>
    <w:rsid w:val="007C5005"/>
    <w:rsid w:val="007C52E2"/>
    <w:rsid w:val="007C538C"/>
    <w:rsid w:val="007C5432"/>
    <w:rsid w:val="007C5879"/>
    <w:rsid w:val="007C595E"/>
    <w:rsid w:val="007C5A83"/>
    <w:rsid w:val="007C5B65"/>
    <w:rsid w:val="007C5E2A"/>
    <w:rsid w:val="007C5E8D"/>
    <w:rsid w:val="007C5EA0"/>
    <w:rsid w:val="007C626A"/>
    <w:rsid w:val="007C628E"/>
    <w:rsid w:val="007C6423"/>
    <w:rsid w:val="007C6680"/>
    <w:rsid w:val="007C6D4A"/>
    <w:rsid w:val="007C6DE6"/>
    <w:rsid w:val="007C6FF9"/>
    <w:rsid w:val="007C709E"/>
    <w:rsid w:val="007C710A"/>
    <w:rsid w:val="007C725F"/>
    <w:rsid w:val="007C76DF"/>
    <w:rsid w:val="007C7754"/>
    <w:rsid w:val="007C7873"/>
    <w:rsid w:val="007C7A47"/>
    <w:rsid w:val="007C7A73"/>
    <w:rsid w:val="007C7E60"/>
    <w:rsid w:val="007D0010"/>
    <w:rsid w:val="007D051A"/>
    <w:rsid w:val="007D0614"/>
    <w:rsid w:val="007D0858"/>
    <w:rsid w:val="007D0B87"/>
    <w:rsid w:val="007D110B"/>
    <w:rsid w:val="007D11C2"/>
    <w:rsid w:val="007D1289"/>
    <w:rsid w:val="007D17E6"/>
    <w:rsid w:val="007D1F3F"/>
    <w:rsid w:val="007D1FAD"/>
    <w:rsid w:val="007D2004"/>
    <w:rsid w:val="007D22B0"/>
    <w:rsid w:val="007D22F3"/>
    <w:rsid w:val="007D2482"/>
    <w:rsid w:val="007D2676"/>
    <w:rsid w:val="007D26A0"/>
    <w:rsid w:val="007D271D"/>
    <w:rsid w:val="007D2C1E"/>
    <w:rsid w:val="007D2F07"/>
    <w:rsid w:val="007D2F12"/>
    <w:rsid w:val="007D2F40"/>
    <w:rsid w:val="007D3095"/>
    <w:rsid w:val="007D31C9"/>
    <w:rsid w:val="007D3317"/>
    <w:rsid w:val="007D3438"/>
    <w:rsid w:val="007D3569"/>
    <w:rsid w:val="007D3938"/>
    <w:rsid w:val="007D3A7F"/>
    <w:rsid w:val="007D3B8D"/>
    <w:rsid w:val="007D3BD7"/>
    <w:rsid w:val="007D3C22"/>
    <w:rsid w:val="007D3D46"/>
    <w:rsid w:val="007D43AC"/>
    <w:rsid w:val="007D48A6"/>
    <w:rsid w:val="007D4909"/>
    <w:rsid w:val="007D4B50"/>
    <w:rsid w:val="007D4C37"/>
    <w:rsid w:val="007D4CBB"/>
    <w:rsid w:val="007D4FD9"/>
    <w:rsid w:val="007D5133"/>
    <w:rsid w:val="007D51C8"/>
    <w:rsid w:val="007D55CE"/>
    <w:rsid w:val="007D5B9F"/>
    <w:rsid w:val="007D5BF5"/>
    <w:rsid w:val="007D5DDF"/>
    <w:rsid w:val="007D5E18"/>
    <w:rsid w:val="007D5EBC"/>
    <w:rsid w:val="007D61AC"/>
    <w:rsid w:val="007D6267"/>
    <w:rsid w:val="007D6413"/>
    <w:rsid w:val="007D65C1"/>
    <w:rsid w:val="007D67F0"/>
    <w:rsid w:val="007D6E3B"/>
    <w:rsid w:val="007D72B5"/>
    <w:rsid w:val="007D742E"/>
    <w:rsid w:val="007D7520"/>
    <w:rsid w:val="007D7527"/>
    <w:rsid w:val="007D75AD"/>
    <w:rsid w:val="007D79A0"/>
    <w:rsid w:val="007D7B72"/>
    <w:rsid w:val="007D7DEC"/>
    <w:rsid w:val="007D7F0F"/>
    <w:rsid w:val="007E0331"/>
    <w:rsid w:val="007E03BA"/>
    <w:rsid w:val="007E0460"/>
    <w:rsid w:val="007E069A"/>
    <w:rsid w:val="007E070E"/>
    <w:rsid w:val="007E0732"/>
    <w:rsid w:val="007E0879"/>
    <w:rsid w:val="007E0A54"/>
    <w:rsid w:val="007E0B32"/>
    <w:rsid w:val="007E0EBA"/>
    <w:rsid w:val="007E11A2"/>
    <w:rsid w:val="007E1266"/>
    <w:rsid w:val="007E132D"/>
    <w:rsid w:val="007E13AE"/>
    <w:rsid w:val="007E14B9"/>
    <w:rsid w:val="007E17D6"/>
    <w:rsid w:val="007E1850"/>
    <w:rsid w:val="007E1A76"/>
    <w:rsid w:val="007E1FCD"/>
    <w:rsid w:val="007E21A7"/>
    <w:rsid w:val="007E2265"/>
    <w:rsid w:val="007E24CE"/>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BCC"/>
    <w:rsid w:val="007E3C9C"/>
    <w:rsid w:val="007E3EB8"/>
    <w:rsid w:val="007E3ECA"/>
    <w:rsid w:val="007E3EE3"/>
    <w:rsid w:val="007E40E6"/>
    <w:rsid w:val="007E4222"/>
    <w:rsid w:val="007E433A"/>
    <w:rsid w:val="007E444A"/>
    <w:rsid w:val="007E45A1"/>
    <w:rsid w:val="007E47D5"/>
    <w:rsid w:val="007E494F"/>
    <w:rsid w:val="007E4974"/>
    <w:rsid w:val="007E49E5"/>
    <w:rsid w:val="007E4B0B"/>
    <w:rsid w:val="007E4CFC"/>
    <w:rsid w:val="007E4E88"/>
    <w:rsid w:val="007E4EC2"/>
    <w:rsid w:val="007E4F54"/>
    <w:rsid w:val="007E5057"/>
    <w:rsid w:val="007E5155"/>
    <w:rsid w:val="007E5269"/>
    <w:rsid w:val="007E5562"/>
    <w:rsid w:val="007E5856"/>
    <w:rsid w:val="007E5BA2"/>
    <w:rsid w:val="007E5D08"/>
    <w:rsid w:val="007E6016"/>
    <w:rsid w:val="007E616A"/>
    <w:rsid w:val="007E6300"/>
    <w:rsid w:val="007E66D2"/>
    <w:rsid w:val="007E6755"/>
    <w:rsid w:val="007E67C3"/>
    <w:rsid w:val="007E6A61"/>
    <w:rsid w:val="007E6FDD"/>
    <w:rsid w:val="007E71B8"/>
    <w:rsid w:val="007E7383"/>
    <w:rsid w:val="007E7983"/>
    <w:rsid w:val="007E7A2C"/>
    <w:rsid w:val="007E7A57"/>
    <w:rsid w:val="007E7E71"/>
    <w:rsid w:val="007E7E7D"/>
    <w:rsid w:val="007E7F64"/>
    <w:rsid w:val="007E7FBA"/>
    <w:rsid w:val="007ECAA3"/>
    <w:rsid w:val="007F0289"/>
    <w:rsid w:val="007F052F"/>
    <w:rsid w:val="007F0623"/>
    <w:rsid w:val="007F07DA"/>
    <w:rsid w:val="007F107B"/>
    <w:rsid w:val="007F1098"/>
    <w:rsid w:val="007F1218"/>
    <w:rsid w:val="007F1379"/>
    <w:rsid w:val="007F13BA"/>
    <w:rsid w:val="007F16F2"/>
    <w:rsid w:val="007F185D"/>
    <w:rsid w:val="007F1908"/>
    <w:rsid w:val="007F1A05"/>
    <w:rsid w:val="007F1A0E"/>
    <w:rsid w:val="007F1A83"/>
    <w:rsid w:val="007F1B3C"/>
    <w:rsid w:val="007F1BCD"/>
    <w:rsid w:val="007F1BE4"/>
    <w:rsid w:val="007F1D0F"/>
    <w:rsid w:val="007F1ECB"/>
    <w:rsid w:val="007F1F22"/>
    <w:rsid w:val="007F1F60"/>
    <w:rsid w:val="007F1FD5"/>
    <w:rsid w:val="007F2057"/>
    <w:rsid w:val="007F21DF"/>
    <w:rsid w:val="007F223A"/>
    <w:rsid w:val="007F255E"/>
    <w:rsid w:val="007F2957"/>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4DA1"/>
    <w:rsid w:val="007F50A0"/>
    <w:rsid w:val="007F5235"/>
    <w:rsid w:val="007F524E"/>
    <w:rsid w:val="007F52FF"/>
    <w:rsid w:val="007F5353"/>
    <w:rsid w:val="007F54BF"/>
    <w:rsid w:val="007F57B0"/>
    <w:rsid w:val="007F57FE"/>
    <w:rsid w:val="007F5B7A"/>
    <w:rsid w:val="007F5CBA"/>
    <w:rsid w:val="007F5DEB"/>
    <w:rsid w:val="007F5EF0"/>
    <w:rsid w:val="007F607B"/>
    <w:rsid w:val="007F611D"/>
    <w:rsid w:val="007F6733"/>
    <w:rsid w:val="007F6772"/>
    <w:rsid w:val="007F686E"/>
    <w:rsid w:val="007F6E99"/>
    <w:rsid w:val="007F6EBF"/>
    <w:rsid w:val="007F6EF3"/>
    <w:rsid w:val="007F7423"/>
    <w:rsid w:val="007F7B3A"/>
    <w:rsid w:val="008003D6"/>
    <w:rsid w:val="008006E0"/>
    <w:rsid w:val="008009CB"/>
    <w:rsid w:val="00800A0E"/>
    <w:rsid w:val="00800CD2"/>
    <w:rsid w:val="00800DED"/>
    <w:rsid w:val="008012BC"/>
    <w:rsid w:val="008018D9"/>
    <w:rsid w:val="00801C92"/>
    <w:rsid w:val="00801DB9"/>
    <w:rsid w:val="00801F95"/>
    <w:rsid w:val="00801FB1"/>
    <w:rsid w:val="00802078"/>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3E"/>
    <w:rsid w:val="00804D50"/>
    <w:rsid w:val="00804DCE"/>
    <w:rsid w:val="00804F37"/>
    <w:rsid w:val="00804FCF"/>
    <w:rsid w:val="008051B7"/>
    <w:rsid w:val="008054D2"/>
    <w:rsid w:val="008055C0"/>
    <w:rsid w:val="00805C1D"/>
    <w:rsid w:val="00805D76"/>
    <w:rsid w:val="00806001"/>
    <w:rsid w:val="00806111"/>
    <w:rsid w:val="008061DC"/>
    <w:rsid w:val="0080641A"/>
    <w:rsid w:val="00806B9D"/>
    <w:rsid w:val="00806CCA"/>
    <w:rsid w:val="00806D34"/>
    <w:rsid w:val="00806ED0"/>
    <w:rsid w:val="00807161"/>
    <w:rsid w:val="008071B7"/>
    <w:rsid w:val="00807300"/>
    <w:rsid w:val="00807434"/>
    <w:rsid w:val="00807541"/>
    <w:rsid w:val="00807575"/>
    <w:rsid w:val="0080763B"/>
    <w:rsid w:val="008077DC"/>
    <w:rsid w:val="008078DD"/>
    <w:rsid w:val="00807FDA"/>
    <w:rsid w:val="00810068"/>
    <w:rsid w:val="0081021D"/>
    <w:rsid w:val="00810240"/>
    <w:rsid w:val="00810368"/>
    <w:rsid w:val="008103EC"/>
    <w:rsid w:val="008103FB"/>
    <w:rsid w:val="0081062A"/>
    <w:rsid w:val="0081065F"/>
    <w:rsid w:val="00810700"/>
    <w:rsid w:val="00810CF6"/>
    <w:rsid w:val="00810D24"/>
    <w:rsid w:val="008112FB"/>
    <w:rsid w:val="00811349"/>
    <w:rsid w:val="008113C5"/>
    <w:rsid w:val="008113E4"/>
    <w:rsid w:val="00811443"/>
    <w:rsid w:val="008115DB"/>
    <w:rsid w:val="008118F3"/>
    <w:rsid w:val="008118F9"/>
    <w:rsid w:val="00811B6B"/>
    <w:rsid w:val="00811BD9"/>
    <w:rsid w:val="00811F30"/>
    <w:rsid w:val="00811F74"/>
    <w:rsid w:val="00811F9F"/>
    <w:rsid w:val="00812141"/>
    <w:rsid w:val="00812287"/>
    <w:rsid w:val="008123C3"/>
    <w:rsid w:val="00812481"/>
    <w:rsid w:val="00812536"/>
    <w:rsid w:val="0081271A"/>
    <w:rsid w:val="00812862"/>
    <w:rsid w:val="00812AB7"/>
    <w:rsid w:val="00812AEF"/>
    <w:rsid w:val="00812F9A"/>
    <w:rsid w:val="00813003"/>
    <w:rsid w:val="008131C7"/>
    <w:rsid w:val="008131F2"/>
    <w:rsid w:val="00813234"/>
    <w:rsid w:val="0081357F"/>
    <w:rsid w:val="0081382D"/>
    <w:rsid w:val="008139B8"/>
    <w:rsid w:val="008139DE"/>
    <w:rsid w:val="008139DF"/>
    <w:rsid w:val="00813C00"/>
    <w:rsid w:val="00813E26"/>
    <w:rsid w:val="00813F8C"/>
    <w:rsid w:val="00814332"/>
    <w:rsid w:val="008143A6"/>
    <w:rsid w:val="008143C3"/>
    <w:rsid w:val="008147E5"/>
    <w:rsid w:val="00814867"/>
    <w:rsid w:val="008148FD"/>
    <w:rsid w:val="00814A19"/>
    <w:rsid w:val="008150A7"/>
    <w:rsid w:val="0081527E"/>
    <w:rsid w:val="00815390"/>
    <w:rsid w:val="008156DF"/>
    <w:rsid w:val="008157F7"/>
    <w:rsid w:val="0081586C"/>
    <w:rsid w:val="00815AF5"/>
    <w:rsid w:val="00815C8A"/>
    <w:rsid w:val="00815FFC"/>
    <w:rsid w:val="0081615E"/>
    <w:rsid w:val="00816221"/>
    <w:rsid w:val="008162A8"/>
    <w:rsid w:val="0081641D"/>
    <w:rsid w:val="00816496"/>
    <w:rsid w:val="00816510"/>
    <w:rsid w:val="0081655A"/>
    <w:rsid w:val="00816571"/>
    <w:rsid w:val="00816C59"/>
    <w:rsid w:val="00816CDD"/>
    <w:rsid w:val="00816D08"/>
    <w:rsid w:val="00816D3F"/>
    <w:rsid w:val="00816ED4"/>
    <w:rsid w:val="00817067"/>
    <w:rsid w:val="0081712B"/>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0FD2"/>
    <w:rsid w:val="0082123A"/>
    <w:rsid w:val="0082130A"/>
    <w:rsid w:val="008215AA"/>
    <w:rsid w:val="008217E8"/>
    <w:rsid w:val="00821FFC"/>
    <w:rsid w:val="00822110"/>
    <w:rsid w:val="0082244A"/>
    <w:rsid w:val="0082252A"/>
    <w:rsid w:val="00822901"/>
    <w:rsid w:val="00822A1E"/>
    <w:rsid w:val="00822AB3"/>
    <w:rsid w:val="00822CEA"/>
    <w:rsid w:val="00822D72"/>
    <w:rsid w:val="00822E31"/>
    <w:rsid w:val="00823303"/>
    <w:rsid w:val="0082340C"/>
    <w:rsid w:val="008234D9"/>
    <w:rsid w:val="00823D71"/>
    <w:rsid w:val="00824446"/>
    <w:rsid w:val="0082472E"/>
    <w:rsid w:val="00824B77"/>
    <w:rsid w:val="00824EB6"/>
    <w:rsid w:val="00825055"/>
    <w:rsid w:val="00825135"/>
    <w:rsid w:val="008253F0"/>
    <w:rsid w:val="00825410"/>
    <w:rsid w:val="00825860"/>
    <w:rsid w:val="00825886"/>
    <w:rsid w:val="008259DC"/>
    <w:rsid w:val="00825B70"/>
    <w:rsid w:val="00825DC9"/>
    <w:rsid w:val="00825F4B"/>
    <w:rsid w:val="008261BE"/>
    <w:rsid w:val="00826542"/>
    <w:rsid w:val="008267FF"/>
    <w:rsid w:val="00826833"/>
    <w:rsid w:val="00826A3E"/>
    <w:rsid w:val="00826B1A"/>
    <w:rsid w:val="00826DE9"/>
    <w:rsid w:val="008273F0"/>
    <w:rsid w:val="00827487"/>
    <w:rsid w:val="008276BA"/>
    <w:rsid w:val="008276CF"/>
    <w:rsid w:val="00827FBA"/>
    <w:rsid w:val="0082A289"/>
    <w:rsid w:val="008303D9"/>
    <w:rsid w:val="0083050F"/>
    <w:rsid w:val="0083059C"/>
    <w:rsid w:val="0083079E"/>
    <w:rsid w:val="0083080B"/>
    <w:rsid w:val="00830915"/>
    <w:rsid w:val="00830C46"/>
    <w:rsid w:val="00830CA0"/>
    <w:rsid w:val="00830F7A"/>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1F6E"/>
    <w:rsid w:val="00832206"/>
    <w:rsid w:val="0083237B"/>
    <w:rsid w:val="008325C2"/>
    <w:rsid w:val="00832AC1"/>
    <w:rsid w:val="00832C19"/>
    <w:rsid w:val="00832F45"/>
    <w:rsid w:val="0083312D"/>
    <w:rsid w:val="008334DD"/>
    <w:rsid w:val="008336F8"/>
    <w:rsid w:val="00833927"/>
    <w:rsid w:val="0083450C"/>
    <w:rsid w:val="008345AF"/>
    <w:rsid w:val="0083465F"/>
    <w:rsid w:val="00834817"/>
    <w:rsid w:val="00834AC4"/>
    <w:rsid w:val="00835235"/>
    <w:rsid w:val="0083536D"/>
    <w:rsid w:val="00835C0E"/>
    <w:rsid w:val="00835D1E"/>
    <w:rsid w:val="00835D76"/>
    <w:rsid w:val="00835E0B"/>
    <w:rsid w:val="00835E6C"/>
    <w:rsid w:val="00836034"/>
    <w:rsid w:val="00836380"/>
    <w:rsid w:val="008365F3"/>
    <w:rsid w:val="0083668E"/>
    <w:rsid w:val="00836754"/>
    <w:rsid w:val="00836771"/>
    <w:rsid w:val="008368EB"/>
    <w:rsid w:val="00836926"/>
    <w:rsid w:val="008369B5"/>
    <w:rsid w:val="008369BD"/>
    <w:rsid w:val="00836C4E"/>
    <w:rsid w:val="00836D49"/>
    <w:rsid w:val="00837135"/>
    <w:rsid w:val="0083715D"/>
    <w:rsid w:val="0083733E"/>
    <w:rsid w:val="00837766"/>
    <w:rsid w:val="00837A62"/>
    <w:rsid w:val="00837DB0"/>
    <w:rsid w:val="00837DB5"/>
    <w:rsid w:val="00837F28"/>
    <w:rsid w:val="00837FE0"/>
    <w:rsid w:val="0084017B"/>
    <w:rsid w:val="00840411"/>
    <w:rsid w:val="00840429"/>
    <w:rsid w:val="0084043C"/>
    <w:rsid w:val="008405DE"/>
    <w:rsid w:val="008405E6"/>
    <w:rsid w:val="0084064A"/>
    <w:rsid w:val="00840803"/>
    <w:rsid w:val="0084094B"/>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2CF5"/>
    <w:rsid w:val="00842DA7"/>
    <w:rsid w:val="0084342E"/>
    <w:rsid w:val="008435C9"/>
    <w:rsid w:val="0084380B"/>
    <w:rsid w:val="00843A8D"/>
    <w:rsid w:val="00843B95"/>
    <w:rsid w:val="00843BED"/>
    <w:rsid w:val="00843BF8"/>
    <w:rsid w:val="00843C84"/>
    <w:rsid w:val="00843EA8"/>
    <w:rsid w:val="00844051"/>
    <w:rsid w:val="0084410B"/>
    <w:rsid w:val="0084422A"/>
    <w:rsid w:val="008445D0"/>
    <w:rsid w:val="008447A3"/>
    <w:rsid w:val="00844B05"/>
    <w:rsid w:val="00844BA4"/>
    <w:rsid w:val="00844C37"/>
    <w:rsid w:val="00844FB4"/>
    <w:rsid w:val="00844FE0"/>
    <w:rsid w:val="008452FA"/>
    <w:rsid w:val="00845352"/>
    <w:rsid w:val="0084536A"/>
    <w:rsid w:val="008453E9"/>
    <w:rsid w:val="008454A5"/>
    <w:rsid w:val="008454B4"/>
    <w:rsid w:val="00845525"/>
    <w:rsid w:val="0084564F"/>
    <w:rsid w:val="00845823"/>
    <w:rsid w:val="00845843"/>
    <w:rsid w:val="00845C3D"/>
    <w:rsid w:val="00845E16"/>
    <w:rsid w:val="00845EDC"/>
    <w:rsid w:val="00846021"/>
    <w:rsid w:val="00846107"/>
    <w:rsid w:val="00846323"/>
    <w:rsid w:val="0084638C"/>
    <w:rsid w:val="008463B0"/>
    <w:rsid w:val="0084655B"/>
    <w:rsid w:val="00846A05"/>
    <w:rsid w:val="00846CAF"/>
    <w:rsid w:val="008473E5"/>
    <w:rsid w:val="00847551"/>
    <w:rsid w:val="0084787E"/>
    <w:rsid w:val="008478FF"/>
    <w:rsid w:val="00847FDE"/>
    <w:rsid w:val="008500DB"/>
    <w:rsid w:val="008500EF"/>
    <w:rsid w:val="00850296"/>
    <w:rsid w:val="008502A6"/>
    <w:rsid w:val="008507BB"/>
    <w:rsid w:val="00850905"/>
    <w:rsid w:val="00850AC0"/>
    <w:rsid w:val="00850BBE"/>
    <w:rsid w:val="00850DBF"/>
    <w:rsid w:val="00850E80"/>
    <w:rsid w:val="00850EB6"/>
    <w:rsid w:val="0085106C"/>
    <w:rsid w:val="008510F6"/>
    <w:rsid w:val="0085115E"/>
    <w:rsid w:val="0085117B"/>
    <w:rsid w:val="0085124D"/>
    <w:rsid w:val="0085129A"/>
    <w:rsid w:val="0085144C"/>
    <w:rsid w:val="008516FB"/>
    <w:rsid w:val="008517EC"/>
    <w:rsid w:val="00851B6B"/>
    <w:rsid w:val="00851C87"/>
    <w:rsid w:val="008520E8"/>
    <w:rsid w:val="008520EA"/>
    <w:rsid w:val="00852366"/>
    <w:rsid w:val="00852E1A"/>
    <w:rsid w:val="00853207"/>
    <w:rsid w:val="00853313"/>
    <w:rsid w:val="008534BA"/>
    <w:rsid w:val="008535E6"/>
    <w:rsid w:val="008537B1"/>
    <w:rsid w:val="00853A87"/>
    <w:rsid w:val="00853B43"/>
    <w:rsid w:val="00853D56"/>
    <w:rsid w:val="00853F9E"/>
    <w:rsid w:val="0085411A"/>
    <w:rsid w:val="008541A6"/>
    <w:rsid w:val="0085444D"/>
    <w:rsid w:val="008549EA"/>
    <w:rsid w:val="00854BE5"/>
    <w:rsid w:val="00854C5F"/>
    <w:rsid w:val="00854CDD"/>
    <w:rsid w:val="00854EA9"/>
    <w:rsid w:val="00854F82"/>
    <w:rsid w:val="00854F8F"/>
    <w:rsid w:val="00855078"/>
    <w:rsid w:val="0085513B"/>
    <w:rsid w:val="008554E8"/>
    <w:rsid w:val="0085552E"/>
    <w:rsid w:val="00855BA8"/>
    <w:rsid w:val="008562C5"/>
    <w:rsid w:val="008563C4"/>
    <w:rsid w:val="00856515"/>
    <w:rsid w:val="00856586"/>
    <w:rsid w:val="008565FF"/>
    <w:rsid w:val="00856703"/>
    <w:rsid w:val="008567C7"/>
    <w:rsid w:val="00856AC3"/>
    <w:rsid w:val="008570B5"/>
    <w:rsid w:val="00857197"/>
    <w:rsid w:val="008572E7"/>
    <w:rsid w:val="008578D1"/>
    <w:rsid w:val="00857A11"/>
    <w:rsid w:val="00857A6A"/>
    <w:rsid w:val="00857BE5"/>
    <w:rsid w:val="00857D28"/>
    <w:rsid w:val="0086013A"/>
    <w:rsid w:val="008601CD"/>
    <w:rsid w:val="008605D1"/>
    <w:rsid w:val="008607B8"/>
    <w:rsid w:val="00860AB3"/>
    <w:rsid w:val="00860C68"/>
    <w:rsid w:val="00860C84"/>
    <w:rsid w:val="00860C9A"/>
    <w:rsid w:val="008611F3"/>
    <w:rsid w:val="00861665"/>
    <w:rsid w:val="00861896"/>
    <w:rsid w:val="008618BB"/>
    <w:rsid w:val="008619CD"/>
    <w:rsid w:val="00861C58"/>
    <w:rsid w:val="00861CD1"/>
    <w:rsid w:val="00861D98"/>
    <w:rsid w:val="00862365"/>
    <w:rsid w:val="008623AC"/>
    <w:rsid w:val="008624C9"/>
    <w:rsid w:val="008627B7"/>
    <w:rsid w:val="00862D7E"/>
    <w:rsid w:val="00863123"/>
    <w:rsid w:val="00863137"/>
    <w:rsid w:val="008631D6"/>
    <w:rsid w:val="0086394F"/>
    <w:rsid w:val="00863C00"/>
    <w:rsid w:val="00863E5F"/>
    <w:rsid w:val="0086403D"/>
    <w:rsid w:val="00864141"/>
    <w:rsid w:val="00864163"/>
    <w:rsid w:val="008641F8"/>
    <w:rsid w:val="0086447C"/>
    <w:rsid w:val="008649F6"/>
    <w:rsid w:val="00864A43"/>
    <w:rsid w:val="00864D66"/>
    <w:rsid w:val="00864D6D"/>
    <w:rsid w:val="00864DBD"/>
    <w:rsid w:val="00864F01"/>
    <w:rsid w:val="0086500A"/>
    <w:rsid w:val="008653CD"/>
    <w:rsid w:val="008653DE"/>
    <w:rsid w:val="008654C0"/>
    <w:rsid w:val="00865787"/>
    <w:rsid w:val="008657A7"/>
    <w:rsid w:val="00865AEE"/>
    <w:rsid w:val="00865E4C"/>
    <w:rsid w:val="00865E51"/>
    <w:rsid w:val="0086615E"/>
    <w:rsid w:val="008663AA"/>
    <w:rsid w:val="008663C0"/>
    <w:rsid w:val="0086661E"/>
    <w:rsid w:val="008666A6"/>
    <w:rsid w:val="00866974"/>
    <w:rsid w:val="00866E60"/>
    <w:rsid w:val="00867277"/>
    <w:rsid w:val="00867697"/>
    <w:rsid w:val="00867736"/>
    <w:rsid w:val="00867787"/>
    <w:rsid w:val="0086783F"/>
    <w:rsid w:val="00867B01"/>
    <w:rsid w:val="00867B37"/>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1C8C"/>
    <w:rsid w:val="00871F8C"/>
    <w:rsid w:val="00872255"/>
    <w:rsid w:val="0087238A"/>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A89"/>
    <w:rsid w:val="00873D1E"/>
    <w:rsid w:val="00873F56"/>
    <w:rsid w:val="00874230"/>
    <w:rsid w:val="00874526"/>
    <w:rsid w:val="00874685"/>
    <w:rsid w:val="00874A2E"/>
    <w:rsid w:val="00874B2A"/>
    <w:rsid w:val="00874CE7"/>
    <w:rsid w:val="00874D9B"/>
    <w:rsid w:val="00874F6D"/>
    <w:rsid w:val="0087512E"/>
    <w:rsid w:val="00875132"/>
    <w:rsid w:val="00875749"/>
    <w:rsid w:val="008757F7"/>
    <w:rsid w:val="008758D0"/>
    <w:rsid w:val="00875981"/>
    <w:rsid w:val="00875D4F"/>
    <w:rsid w:val="008766E9"/>
    <w:rsid w:val="008767B1"/>
    <w:rsid w:val="00876A50"/>
    <w:rsid w:val="00876BA3"/>
    <w:rsid w:val="00876C34"/>
    <w:rsid w:val="00876DD3"/>
    <w:rsid w:val="00876E22"/>
    <w:rsid w:val="008771D4"/>
    <w:rsid w:val="00877445"/>
    <w:rsid w:val="008776B0"/>
    <w:rsid w:val="0087796D"/>
    <w:rsid w:val="008779C4"/>
    <w:rsid w:val="00877CDE"/>
    <w:rsid w:val="008800DB"/>
    <w:rsid w:val="00880282"/>
    <w:rsid w:val="008802DB"/>
    <w:rsid w:val="00880466"/>
    <w:rsid w:val="008805A8"/>
    <w:rsid w:val="00880A07"/>
    <w:rsid w:val="00880A7F"/>
    <w:rsid w:val="0088118A"/>
    <w:rsid w:val="008811FE"/>
    <w:rsid w:val="00881243"/>
    <w:rsid w:val="0088129E"/>
    <w:rsid w:val="0088168B"/>
    <w:rsid w:val="00881735"/>
    <w:rsid w:val="008817E5"/>
    <w:rsid w:val="00881A89"/>
    <w:rsid w:val="00881CD4"/>
    <w:rsid w:val="00881E2A"/>
    <w:rsid w:val="00881F6E"/>
    <w:rsid w:val="00882180"/>
    <w:rsid w:val="0088235A"/>
    <w:rsid w:val="008824E0"/>
    <w:rsid w:val="008824FB"/>
    <w:rsid w:val="008826D2"/>
    <w:rsid w:val="008826DA"/>
    <w:rsid w:val="00882857"/>
    <w:rsid w:val="00882952"/>
    <w:rsid w:val="00882D38"/>
    <w:rsid w:val="00882D4F"/>
    <w:rsid w:val="00882F0C"/>
    <w:rsid w:val="00882FC3"/>
    <w:rsid w:val="00883001"/>
    <w:rsid w:val="00883112"/>
    <w:rsid w:val="00883150"/>
    <w:rsid w:val="0088321E"/>
    <w:rsid w:val="0088324C"/>
    <w:rsid w:val="00883851"/>
    <w:rsid w:val="00883995"/>
    <w:rsid w:val="00883F45"/>
    <w:rsid w:val="008844C1"/>
    <w:rsid w:val="00884853"/>
    <w:rsid w:val="0088486E"/>
    <w:rsid w:val="00884B0B"/>
    <w:rsid w:val="00884B49"/>
    <w:rsid w:val="00884B6D"/>
    <w:rsid w:val="00884FFC"/>
    <w:rsid w:val="0088502A"/>
    <w:rsid w:val="00885191"/>
    <w:rsid w:val="008854B9"/>
    <w:rsid w:val="0088568C"/>
    <w:rsid w:val="00885A64"/>
    <w:rsid w:val="00885AB4"/>
    <w:rsid w:val="00885C75"/>
    <w:rsid w:val="00885CCA"/>
    <w:rsid w:val="00885D49"/>
    <w:rsid w:val="00885F1E"/>
    <w:rsid w:val="00886569"/>
    <w:rsid w:val="008866A3"/>
    <w:rsid w:val="0088694C"/>
    <w:rsid w:val="00886A8C"/>
    <w:rsid w:val="00886ABE"/>
    <w:rsid w:val="00886F66"/>
    <w:rsid w:val="008872AB"/>
    <w:rsid w:val="00887801"/>
    <w:rsid w:val="00887815"/>
    <w:rsid w:val="0088790D"/>
    <w:rsid w:val="00887AB5"/>
    <w:rsid w:val="00887B30"/>
    <w:rsid w:val="00887B68"/>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683"/>
    <w:rsid w:val="00891794"/>
    <w:rsid w:val="008917F2"/>
    <w:rsid w:val="008917FA"/>
    <w:rsid w:val="00891C5F"/>
    <w:rsid w:val="00891DC4"/>
    <w:rsid w:val="00891E49"/>
    <w:rsid w:val="00892006"/>
    <w:rsid w:val="0089222D"/>
    <w:rsid w:val="00892279"/>
    <w:rsid w:val="008923EC"/>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89B"/>
    <w:rsid w:val="00893A38"/>
    <w:rsid w:val="00893BB8"/>
    <w:rsid w:val="00893E0F"/>
    <w:rsid w:val="0089413F"/>
    <w:rsid w:val="008944F3"/>
    <w:rsid w:val="0089464D"/>
    <w:rsid w:val="0089476C"/>
    <w:rsid w:val="00894935"/>
    <w:rsid w:val="00894A8E"/>
    <w:rsid w:val="00894BD7"/>
    <w:rsid w:val="00894CBE"/>
    <w:rsid w:val="00894EA8"/>
    <w:rsid w:val="00894EAD"/>
    <w:rsid w:val="00894F19"/>
    <w:rsid w:val="00895021"/>
    <w:rsid w:val="0089502C"/>
    <w:rsid w:val="008950D7"/>
    <w:rsid w:val="008950F0"/>
    <w:rsid w:val="0089519E"/>
    <w:rsid w:val="0089539F"/>
    <w:rsid w:val="008953C5"/>
    <w:rsid w:val="008954E2"/>
    <w:rsid w:val="008955BA"/>
    <w:rsid w:val="00895865"/>
    <w:rsid w:val="00895A52"/>
    <w:rsid w:val="00895ABA"/>
    <w:rsid w:val="00895DF1"/>
    <w:rsid w:val="00896943"/>
    <w:rsid w:val="00896986"/>
    <w:rsid w:val="00896A9B"/>
    <w:rsid w:val="00896B40"/>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8F1"/>
    <w:rsid w:val="008A0969"/>
    <w:rsid w:val="008A0B36"/>
    <w:rsid w:val="008A0BB4"/>
    <w:rsid w:val="008A0CFC"/>
    <w:rsid w:val="008A0EA6"/>
    <w:rsid w:val="008A0EFA"/>
    <w:rsid w:val="008A0F09"/>
    <w:rsid w:val="008A0F33"/>
    <w:rsid w:val="008A1428"/>
    <w:rsid w:val="008A14EB"/>
    <w:rsid w:val="008A177E"/>
    <w:rsid w:val="008A1846"/>
    <w:rsid w:val="008A1AA1"/>
    <w:rsid w:val="008A1AA9"/>
    <w:rsid w:val="008A1B3E"/>
    <w:rsid w:val="008A1B4C"/>
    <w:rsid w:val="008A1B8E"/>
    <w:rsid w:val="008A1C13"/>
    <w:rsid w:val="008A1C5A"/>
    <w:rsid w:val="008A1E18"/>
    <w:rsid w:val="008A1E82"/>
    <w:rsid w:val="008A1E8E"/>
    <w:rsid w:val="008A1F91"/>
    <w:rsid w:val="008A1FB4"/>
    <w:rsid w:val="008A20A2"/>
    <w:rsid w:val="008A24EB"/>
    <w:rsid w:val="008A285A"/>
    <w:rsid w:val="008A29EB"/>
    <w:rsid w:val="008A29F1"/>
    <w:rsid w:val="008A29FD"/>
    <w:rsid w:val="008A2AB7"/>
    <w:rsid w:val="008A30BA"/>
    <w:rsid w:val="008A3198"/>
    <w:rsid w:val="008A3260"/>
    <w:rsid w:val="008A3337"/>
    <w:rsid w:val="008A33A0"/>
    <w:rsid w:val="008A360C"/>
    <w:rsid w:val="008A37A8"/>
    <w:rsid w:val="008A395C"/>
    <w:rsid w:val="008A397A"/>
    <w:rsid w:val="008A3C02"/>
    <w:rsid w:val="008A3D20"/>
    <w:rsid w:val="008A4127"/>
    <w:rsid w:val="008A42F8"/>
    <w:rsid w:val="008A434B"/>
    <w:rsid w:val="008A43F9"/>
    <w:rsid w:val="008A48CD"/>
    <w:rsid w:val="008A48F2"/>
    <w:rsid w:val="008A49D3"/>
    <w:rsid w:val="008A4FC0"/>
    <w:rsid w:val="008A50B3"/>
    <w:rsid w:val="008A51C2"/>
    <w:rsid w:val="008A5239"/>
    <w:rsid w:val="008A534E"/>
    <w:rsid w:val="008A55A6"/>
    <w:rsid w:val="008A577F"/>
    <w:rsid w:val="008A59B1"/>
    <w:rsid w:val="008A5BE7"/>
    <w:rsid w:val="008A5C98"/>
    <w:rsid w:val="008A5EB7"/>
    <w:rsid w:val="008A60D7"/>
    <w:rsid w:val="008A62FA"/>
    <w:rsid w:val="008A63DE"/>
    <w:rsid w:val="008A65BE"/>
    <w:rsid w:val="008A6864"/>
    <w:rsid w:val="008A6891"/>
    <w:rsid w:val="008A693D"/>
    <w:rsid w:val="008A6B56"/>
    <w:rsid w:val="008A6B97"/>
    <w:rsid w:val="008A6BF3"/>
    <w:rsid w:val="008A6E2B"/>
    <w:rsid w:val="008A6F1C"/>
    <w:rsid w:val="008A74E0"/>
    <w:rsid w:val="008A762B"/>
    <w:rsid w:val="008A76FC"/>
    <w:rsid w:val="008A7B6C"/>
    <w:rsid w:val="008A7D2C"/>
    <w:rsid w:val="008A7DB3"/>
    <w:rsid w:val="008B02D9"/>
    <w:rsid w:val="008B03D2"/>
    <w:rsid w:val="008B0468"/>
    <w:rsid w:val="008B05A9"/>
    <w:rsid w:val="008B078C"/>
    <w:rsid w:val="008B079C"/>
    <w:rsid w:val="008B0819"/>
    <w:rsid w:val="008B0999"/>
    <w:rsid w:val="008B0CBE"/>
    <w:rsid w:val="008B0E05"/>
    <w:rsid w:val="008B0EA8"/>
    <w:rsid w:val="008B10D9"/>
    <w:rsid w:val="008B13B8"/>
    <w:rsid w:val="008B1616"/>
    <w:rsid w:val="008B1790"/>
    <w:rsid w:val="008B180C"/>
    <w:rsid w:val="008B186E"/>
    <w:rsid w:val="008B1975"/>
    <w:rsid w:val="008B1A20"/>
    <w:rsid w:val="008B1B18"/>
    <w:rsid w:val="008B1B46"/>
    <w:rsid w:val="008B1C70"/>
    <w:rsid w:val="008B1F8F"/>
    <w:rsid w:val="008B20C0"/>
    <w:rsid w:val="008B21FF"/>
    <w:rsid w:val="008B240E"/>
    <w:rsid w:val="008B2570"/>
    <w:rsid w:val="008B2736"/>
    <w:rsid w:val="008B27A4"/>
    <w:rsid w:val="008B27B7"/>
    <w:rsid w:val="008B28A6"/>
    <w:rsid w:val="008B29BB"/>
    <w:rsid w:val="008B2C52"/>
    <w:rsid w:val="008B2EFA"/>
    <w:rsid w:val="008B2F45"/>
    <w:rsid w:val="008B2FAD"/>
    <w:rsid w:val="008B2FB4"/>
    <w:rsid w:val="008B2FE7"/>
    <w:rsid w:val="008B34DD"/>
    <w:rsid w:val="008B35BC"/>
    <w:rsid w:val="008B35DC"/>
    <w:rsid w:val="008B3B56"/>
    <w:rsid w:val="008B3CE7"/>
    <w:rsid w:val="008B3D0A"/>
    <w:rsid w:val="008B3F8D"/>
    <w:rsid w:val="008B418B"/>
    <w:rsid w:val="008B43E4"/>
    <w:rsid w:val="008B451A"/>
    <w:rsid w:val="008B4769"/>
    <w:rsid w:val="008B4832"/>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BCB"/>
    <w:rsid w:val="008B6CF4"/>
    <w:rsid w:val="008B72D5"/>
    <w:rsid w:val="008B72F6"/>
    <w:rsid w:val="008B7301"/>
    <w:rsid w:val="008B7433"/>
    <w:rsid w:val="008B75CB"/>
    <w:rsid w:val="008B769C"/>
    <w:rsid w:val="008B76F5"/>
    <w:rsid w:val="008B78C7"/>
    <w:rsid w:val="008B78FB"/>
    <w:rsid w:val="008B7BA0"/>
    <w:rsid w:val="008B7CFD"/>
    <w:rsid w:val="008B7DD2"/>
    <w:rsid w:val="008B7E89"/>
    <w:rsid w:val="008C0029"/>
    <w:rsid w:val="008C0231"/>
    <w:rsid w:val="008C0283"/>
    <w:rsid w:val="008C02D2"/>
    <w:rsid w:val="008C03B5"/>
    <w:rsid w:val="008C0428"/>
    <w:rsid w:val="008C0638"/>
    <w:rsid w:val="008C06AC"/>
    <w:rsid w:val="008C079A"/>
    <w:rsid w:val="008C0827"/>
    <w:rsid w:val="008C08DD"/>
    <w:rsid w:val="008C0CD6"/>
    <w:rsid w:val="008C0DAE"/>
    <w:rsid w:val="008C0DD4"/>
    <w:rsid w:val="008C0F63"/>
    <w:rsid w:val="008C1595"/>
    <w:rsid w:val="008C1A55"/>
    <w:rsid w:val="008C1B18"/>
    <w:rsid w:val="008C1B2C"/>
    <w:rsid w:val="008C1C3E"/>
    <w:rsid w:val="008C1D5B"/>
    <w:rsid w:val="008C1EA5"/>
    <w:rsid w:val="008C2595"/>
    <w:rsid w:val="008C260A"/>
    <w:rsid w:val="008C2869"/>
    <w:rsid w:val="008C29B6"/>
    <w:rsid w:val="008C2A66"/>
    <w:rsid w:val="008C2AF0"/>
    <w:rsid w:val="008C2B60"/>
    <w:rsid w:val="008C2C05"/>
    <w:rsid w:val="008C30DD"/>
    <w:rsid w:val="008C315A"/>
    <w:rsid w:val="008C31D5"/>
    <w:rsid w:val="008C337A"/>
    <w:rsid w:val="008C34A4"/>
    <w:rsid w:val="008C361B"/>
    <w:rsid w:val="008C3714"/>
    <w:rsid w:val="008C389E"/>
    <w:rsid w:val="008C38A4"/>
    <w:rsid w:val="008C38BF"/>
    <w:rsid w:val="008C39AA"/>
    <w:rsid w:val="008C3B41"/>
    <w:rsid w:val="008C3C6D"/>
    <w:rsid w:val="008C3C83"/>
    <w:rsid w:val="008C3E35"/>
    <w:rsid w:val="008C41CB"/>
    <w:rsid w:val="008C4322"/>
    <w:rsid w:val="008C44B8"/>
    <w:rsid w:val="008C455E"/>
    <w:rsid w:val="008C470E"/>
    <w:rsid w:val="008C4866"/>
    <w:rsid w:val="008C4986"/>
    <w:rsid w:val="008C4BF0"/>
    <w:rsid w:val="008C4D3D"/>
    <w:rsid w:val="008C4E2D"/>
    <w:rsid w:val="008C519E"/>
    <w:rsid w:val="008C52AF"/>
    <w:rsid w:val="008C5573"/>
    <w:rsid w:val="008C558E"/>
    <w:rsid w:val="008C55D6"/>
    <w:rsid w:val="008C565D"/>
    <w:rsid w:val="008C5752"/>
    <w:rsid w:val="008C5775"/>
    <w:rsid w:val="008C57D3"/>
    <w:rsid w:val="008C5859"/>
    <w:rsid w:val="008C59C4"/>
    <w:rsid w:val="008C5B0B"/>
    <w:rsid w:val="008C5B53"/>
    <w:rsid w:val="008C5C25"/>
    <w:rsid w:val="008C5C46"/>
    <w:rsid w:val="008C60A8"/>
    <w:rsid w:val="008C6145"/>
    <w:rsid w:val="008C63BA"/>
    <w:rsid w:val="008C66E2"/>
    <w:rsid w:val="008C67A4"/>
    <w:rsid w:val="008C67C0"/>
    <w:rsid w:val="008C6BEE"/>
    <w:rsid w:val="008C703C"/>
    <w:rsid w:val="008C7065"/>
    <w:rsid w:val="008C7139"/>
    <w:rsid w:val="008C7450"/>
    <w:rsid w:val="008C76E1"/>
    <w:rsid w:val="008C7880"/>
    <w:rsid w:val="008C7A9F"/>
    <w:rsid w:val="008C7B30"/>
    <w:rsid w:val="008C7C32"/>
    <w:rsid w:val="008C7C5C"/>
    <w:rsid w:val="008C7CFB"/>
    <w:rsid w:val="008D00D6"/>
    <w:rsid w:val="008D0191"/>
    <w:rsid w:val="008D01F0"/>
    <w:rsid w:val="008D08AE"/>
    <w:rsid w:val="008D0DA3"/>
    <w:rsid w:val="008D0DBB"/>
    <w:rsid w:val="008D0FBC"/>
    <w:rsid w:val="008D14CE"/>
    <w:rsid w:val="008D163A"/>
    <w:rsid w:val="008D16B0"/>
    <w:rsid w:val="008D175D"/>
    <w:rsid w:val="008D1800"/>
    <w:rsid w:val="008D1A81"/>
    <w:rsid w:val="008D1AEB"/>
    <w:rsid w:val="008D1EFA"/>
    <w:rsid w:val="008D20C3"/>
    <w:rsid w:val="008D20EC"/>
    <w:rsid w:val="008D2179"/>
    <w:rsid w:val="008D228B"/>
    <w:rsid w:val="008D26CE"/>
    <w:rsid w:val="008D26EA"/>
    <w:rsid w:val="008D289A"/>
    <w:rsid w:val="008D2AAB"/>
    <w:rsid w:val="008D36BE"/>
    <w:rsid w:val="008D38B1"/>
    <w:rsid w:val="008D38C6"/>
    <w:rsid w:val="008D3A23"/>
    <w:rsid w:val="008D3A59"/>
    <w:rsid w:val="008D3A65"/>
    <w:rsid w:val="008D3B8B"/>
    <w:rsid w:val="008D3F70"/>
    <w:rsid w:val="008D4054"/>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07"/>
    <w:rsid w:val="008D4D56"/>
    <w:rsid w:val="008D4E19"/>
    <w:rsid w:val="008D4F73"/>
    <w:rsid w:val="008D513A"/>
    <w:rsid w:val="008D54ED"/>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60C"/>
    <w:rsid w:val="008D6855"/>
    <w:rsid w:val="008D69DD"/>
    <w:rsid w:val="008D6AB3"/>
    <w:rsid w:val="008D6D32"/>
    <w:rsid w:val="008D6D95"/>
    <w:rsid w:val="008D6EA3"/>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1C8"/>
    <w:rsid w:val="008E1409"/>
    <w:rsid w:val="008E1A69"/>
    <w:rsid w:val="008E1B08"/>
    <w:rsid w:val="008E1B91"/>
    <w:rsid w:val="008E1CD7"/>
    <w:rsid w:val="008E20F8"/>
    <w:rsid w:val="008E21EB"/>
    <w:rsid w:val="008E223D"/>
    <w:rsid w:val="008E262E"/>
    <w:rsid w:val="008E2685"/>
    <w:rsid w:val="008E2A1C"/>
    <w:rsid w:val="008E2BC5"/>
    <w:rsid w:val="008E2C8A"/>
    <w:rsid w:val="008E2D5E"/>
    <w:rsid w:val="008E2FFB"/>
    <w:rsid w:val="008E3137"/>
    <w:rsid w:val="008E31B1"/>
    <w:rsid w:val="008E321D"/>
    <w:rsid w:val="008E36DF"/>
    <w:rsid w:val="008E3873"/>
    <w:rsid w:val="008E3A88"/>
    <w:rsid w:val="008E3AF2"/>
    <w:rsid w:val="008E3B46"/>
    <w:rsid w:val="008E3B5C"/>
    <w:rsid w:val="008E3BD2"/>
    <w:rsid w:val="008E41C0"/>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75A"/>
    <w:rsid w:val="008E6831"/>
    <w:rsid w:val="008E6A2A"/>
    <w:rsid w:val="008E6AA7"/>
    <w:rsid w:val="008E6EAA"/>
    <w:rsid w:val="008E7034"/>
    <w:rsid w:val="008E711F"/>
    <w:rsid w:val="008E77C2"/>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0CFF"/>
    <w:rsid w:val="008F1212"/>
    <w:rsid w:val="008F1406"/>
    <w:rsid w:val="008F1862"/>
    <w:rsid w:val="008F198A"/>
    <w:rsid w:val="008F1AD4"/>
    <w:rsid w:val="008F21F7"/>
    <w:rsid w:val="008F24C8"/>
    <w:rsid w:val="008F296C"/>
    <w:rsid w:val="008F2A89"/>
    <w:rsid w:val="008F2B5B"/>
    <w:rsid w:val="008F2C07"/>
    <w:rsid w:val="008F2C59"/>
    <w:rsid w:val="008F2E84"/>
    <w:rsid w:val="008F2FBF"/>
    <w:rsid w:val="008F316A"/>
    <w:rsid w:val="008F3286"/>
    <w:rsid w:val="008F32BD"/>
    <w:rsid w:val="008F35E3"/>
    <w:rsid w:val="008F36CC"/>
    <w:rsid w:val="008F3740"/>
    <w:rsid w:val="008F3804"/>
    <w:rsid w:val="008F41FD"/>
    <w:rsid w:val="008F4523"/>
    <w:rsid w:val="008F45AF"/>
    <w:rsid w:val="008F467C"/>
    <w:rsid w:val="008F4929"/>
    <w:rsid w:val="008F4A9F"/>
    <w:rsid w:val="008F4AB8"/>
    <w:rsid w:val="008F4B46"/>
    <w:rsid w:val="008F4CF6"/>
    <w:rsid w:val="008F4D4D"/>
    <w:rsid w:val="008F4E32"/>
    <w:rsid w:val="008F529E"/>
    <w:rsid w:val="008F58DD"/>
    <w:rsid w:val="008F5926"/>
    <w:rsid w:val="008F5F29"/>
    <w:rsid w:val="008F5F5E"/>
    <w:rsid w:val="008F5FD1"/>
    <w:rsid w:val="008F6012"/>
    <w:rsid w:val="008F622C"/>
    <w:rsid w:val="008F64E2"/>
    <w:rsid w:val="008F6556"/>
    <w:rsid w:val="008F65FE"/>
    <w:rsid w:val="008F662F"/>
    <w:rsid w:val="008F66B7"/>
    <w:rsid w:val="008F6700"/>
    <w:rsid w:val="008F686B"/>
    <w:rsid w:val="008F6A04"/>
    <w:rsid w:val="008F6A8A"/>
    <w:rsid w:val="008F6D0D"/>
    <w:rsid w:val="008F6D97"/>
    <w:rsid w:val="008F6DD7"/>
    <w:rsid w:val="008F6EB8"/>
    <w:rsid w:val="008F759F"/>
    <w:rsid w:val="008F7CD2"/>
    <w:rsid w:val="008F7DC3"/>
    <w:rsid w:val="008F7E6C"/>
    <w:rsid w:val="008F7E7B"/>
    <w:rsid w:val="00900087"/>
    <w:rsid w:val="009000AB"/>
    <w:rsid w:val="00900174"/>
    <w:rsid w:val="009001E2"/>
    <w:rsid w:val="009002F8"/>
    <w:rsid w:val="009004ED"/>
    <w:rsid w:val="009005A1"/>
    <w:rsid w:val="0090077D"/>
    <w:rsid w:val="0090083E"/>
    <w:rsid w:val="0090084F"/>
    <w:rsid w:val="009008A0"/>
    <w:rsid w:val="00900900"/>
    <w:rsid w:val="00900F9D"/>
    <w:rsid w:val="0090109C"/>
    <w:rsid w:val="009010EA"/>
    <w:rsid w:val="00901351"/>
    <w:rsid w:val="009013B5"/>
    <w:rsid w:val="009013D5"/>
    <w:rsid w:val="00901506"/>
    <w:rsid w:val="009015E4"/>
    <w:rsid w:val="009016EC"/>
    <w:rsid w:val="00901D57"/>
    <w:rsid w:val="00902200"/>
    <w:rsid w:val="00902998"/>
    <w:rsid w:val="00902C61"/>
    <w:rsid w:val="00902DA3"/>
    <w:rsid w:val="00902EB9"/>
    <w:rsid w:val="0090303E"/>
    <w:rsid w:val="0090323C"/>
    <w:rsid w:val="009032B8"/>
    <w:rsid w:val="009035BC"/>
    <w:rsid w:val="00903690"/>
    <w:rsid w:val="00903A27"/>
    <w:rsid w:val="00903B8F"/>
    <w:rsid w:val="00903FE7"/>
    <w:rsid w:val="00904041"/>
    <w:rsid w:val="009040B4"/>
    <w:rsid w:val="00904417"/>
    <w:rsid w:val="00904602"/>
    <w:rsid w:val="0090472E"/>
    <w:rsid w:val="0090481B"/>
    <w:rsid w:val="00904866"/>
    <w:rsid w:val="00904A2E"/>
    <w:rsid w:val="00904AED"/>
    <w:rsid w:val="00904BAA"/>
    <w:rsid w:val="00904DBE"/>
    <w:rsid w:val="00904F59"/>
    <w:rsid w:val="009050E0"/>
    <w:rsid w:val="00905202"/>
    <w:rsid w:val="009054AA"/>
    <w:rsid w:val="00905797"/>
    <w:rsid w:val="00905925"/>
    <w:rsid w:val="00905A08"/>
    <w:rsid w:val="00905A33"/>
    <w:rsid w:val="00905A97"/>
    <w:rsid w:val="00905AB7"/>
    <w:rsid w:val="00905AC4"/>
    <w:rsid w:val="00905ACC"/>
    <w:rsid w:val="00905D52"/>
    <w:rsid w:val="00905D56"/>
    <w:rsid w:val="00906168"/>
    <w:rsid w:val="009061B5"/>
    <w:rsid w:val="0090635C"/>
    <w:rsid w:val="0090640C"/>
    <w:rsid w:val="009064CC"/>
    <w:rsid w:val="00906D82"/>
    <w:rsid w:val="00907011"/>
    <w:rsid w:val="009070F7"/>
    <w:rsid w:val="0090727F"/>
    <w:rsid w:val="00907601"/>
    <w:rsid w:val="009077AB"/>
    <w:rsid w:val="009077BC"/>
    <w:rsid w:val="00907DD7"/>
    <w:rsid w:val="00907F57"/>
    <w:rsid w:val="00910125"/>
    <w:rsid w:val="00910167"/>
    <w:rsid w:val="009102BA"/>
    <w:rsid w:val="00910316"/>
    <w:rsid w:val="00910648"/>
    <w:rsid w:val="0091085F"/>
    <w:rsid w:val="00910A86"/>
    <w:rsid w:val="00910B93"/>
    <w:rsid w:val="00910E28"/>
    <w:rsid w:val="00910E69"/>
    <w:rsid w:val="00910E91"/>
    <w:rsid w:val="00910F46"/>
    <w:rsid w:val="0091102E"/>
    <w:rsid w:val="00911315"/>
    <w:rsid w:val="00911461"/>
    <w:rsid w:val="00911539"/>
    <w:rsid w:val="00911765"/>
    <w:rsid w:val="0091180B"/>
    <w:rsid w:val="00911A21"/>
    <w:rsid w:val="00911BCA"/>
    <w:rsid w:val="00911C9D"/>
    <w:rsid w:val="00912050"/>
    <w:rsid w:val="0091271F"/>
    <w:rsid w:val="009127C4"/>
    <w:rsid w:val="009127CB"/>
    <w:rsid w:val="00912A83"/>
    <w:rsid w:val="00912B1C"/>
    <w:rsid w:val="00912B53"/>
    <w:rsid w:val="00912C7A"/>
    <w:rsid w:val="00913446"/>
    <w:rsid w:val="009137B1"/>
    <w:rsid w:val="0091382E"/>
    <w:rsid w:val="00913F35"/>
    <w:rsid w:val="00913F39"/>
    <w:rsid w:val="009147AE"/>
    <w:rsid w:val="0091490F"/>
    <w:rsid w:val="00914A24"/>
    <w:rsid w:val="00914AD7"/>
    <w:rsid w:val="00914C60"/>
    <w:rsid w:val="00914F28"/>
    <w:rsid w:val="0091501C"/>
    <w:rsid w:val="009154A9"/>
    <w:rsid w:val="009154D0"/>
    <w:rsid w:val="009155A3"/>
    <w:rsid w:val="0091565F"/>
    <w:rsid w:val="0091585B"/>
    <w:rsid w:val="0091589E"/>
    <w:rsid w:val="0091596A"/>
    <w:rsid w:val="00915985"/>
    <w:rsid w:val="00915B19"/>
    <w:rsid w:val="009160F1"/>
    <w:rsid w:val="0091611C"/>
    <w:rsid w:val="009161FD"/>
    <w:rsid w:val="00916320"/>
    <w:rsid w:val="009163FD"/>
    <w:rsid w:val="0091662A"/>
    <w:rsid w:val="009168ED"/>
    <w:rsid w:val="00916BAC"/>
    <w:rsid w:val="00916F3E"/>
    <w:rsid w:val="009170E5"/>
    <w:rsid w:val="009172B9"/>
    <w:rsid w:val="0091742D"/>
    <w:rsid w:val="009174EB"/>
    <w:rsid w:val="00917552"/>
    <w:rsid w:val="009179BC"/>
    <w:rsid w:val="00917E1C"/>
    <w:rsid w:val="0092035F"/>
    <w:rsid w:val="00920489"/>
    <w:rsid w:val="00920632"/>
    <w:rsid w:val="00920C0F"/>
    <w:rsid w:val="00920CD7"/>
    <w:rsid w:val="00920E42"/>
    <w:rsid w:val="00920E95"/>
    <w:rsid w:val="00920EF8"/>
    <w:rsid w:val="00921139"/>
    <w:rsid w:val="0092115F"/>
    <w:rsid w:val="00921385"/>
    <w:rsid w:val="00921457"/>
    <w:rsid w:val="00921568"/>
    <w:rsid w:val="00921574"/>
    <w:rsid w:val="009217FD"/>
    <w:rsid w:val="0092181C"/>
    <w:rsid w:val="00921872"/>
    <w:rsid w:val="00921948"/>
    <w:rsid w:val="00921A87"/>
    <w:rsid w:val="00921CF0"/>
    <w:rsid w:val="00921D74"/>
    <w:rsid w:val="00921DBE"/>
    <w:rsid w:val="00922240"/>
    <w:rsid w:val="009224BD"/>
    <w:rsid w:val="00922796"/>
    <w:rsid w:val="00922A00"/>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3E83"/>
    <w:rsid w:val="009240D6"/>
    <w:rsid w:val="00924174"/>
    <w:rsid w:val="0092430A"/>
    <w:rsid w:val="0092472D"/>
    <w:rsid w:val="009248C7"/>
    <w:rsid w:val="00924A82"/>
    <w:rsid w:val="00924B90"/>
    <w:rsid w:val="009251DF"/>
    <w:rsid w:val="0092569B"/>
    <w:rsid w:val="009256FF"/>
    <w:rsid w:val="00925928"/>
    <w:rsid w:val="00925A62"/>
    <w:rsid w:val="00925AFA"/>
    <w:rsid w:val="00925BF6"/>
    <w:rsid w:val="00925C32"/>
    <w:rsid w:val="00926305"/>
    <w:rsid w:val="009268DD"/>
    <w:rsid w:val="00926965"/>
    <w:rsid w:val="0092698B"/>
    <w:rsid w:val="009270A7"/>
    <w:rsid w:val="0092755A"/>
    <w:rsid w:val="009279AD"/>
    <w:rsid w:val="009279F4"/>
    <w:rsid w:val="00927AD9"/>
    <w:rsid w:val="00927BCC"/>
    <w:rsid w:val="00927E79"/>
    <w:rsid w:val="00927E8C"/>
    <w:rsid w:val="0093000B"/>
    <w:rsid w:val="00930044"/>
    <w:rsid w:val="00930158"/>
    <w:rsid w:val="009301ED"/>
    <w:rsid w:val="00930286"/>
    <w:rsid w:val="00930324"/>
    <w:rsid w:val="00930346"/>
    <w:rsid w:val="0093039A"/>
    <w:rsid w:val="00930814"/>
    <w:rsid w:val="009308F2"/>
    <w:rsid w:val="00930A67"/>
    <w:rsid w:val="00930AEA"/>
    <w:rsid w:val="00930AF2"/>
    <w:rsid w:val="00930D59"/>
    <w:rsid w:val="00930E1F"/>
    <w:rsid w:val="009312DB"/>
    <w:rsid w:val="009314F1"/>
    <w:rsid w:val="00931628"/>
    <w:rsid w:val="009319B2"/>
    <w:rsid w:val="00931BCA"/>
    <w:rsid w:val="00931F03"/>
    <w:rsid w:val="0093220D"/>
    <w:rsid w:val="009322D6"/>
    <w:rsid w:val="0093259E"/>
    <w:rsid w:val="009326B3"/>
    <w:rsid w:val="0093290A"/>
    <w:rsid w:val="00932BBF"/>
    <w:rsid w:val="00932D38"/>
    <w:rsid w:val="00933094"/>
    <w:rsid w:val="00933134"/>
    <w:rsid w:val="0093345C"/>
    <w:rsid w:val="009334F6"/>
    <w:rsid w:val="009335EE"/>
    <w:rsid w:val="009337D3"/>
    <w:rsid w:val="00933A05"/>
    <w:rsid w:val="00933A36"/>
    <w:rsid w:val="00933E50"/>
    <w:rsid w:val="009340C0"/>
    <w:rsid w:val="00934BDD"/>
    <w:rsid w:val="00934BF0"/>
    <w:rsid w:val="00934C86"/>
    <w:rsid w:val="00934D63"/>
    <w:rsid w:val="00935124"/>
    <w:rsid w:val="00935372"/>
    <w:rsid w:val="009354C1"/>
    <w:rsid w:val="00935A74"/>
    <w:rsid w:val="00935AF0"/>
    <w:rsid w:val="00935C2C"/>
    <w:rsid w:val="00935EF6"/>
    <w:rsid w:val="00936286"/>
    <w:rsid w:val="009366B6"/>
    <w:rsid w:val="0093696F"/>
    <w:rsid w:val="00936DD8"/>
    <w:rsid w:val="00937DAA"/>
    <w:rsid w:val="00937DC1"/>
    <w:rsid w:val="00937E75"/>
    <w:rsid w:val="00937F85"/>
    <w:rsid w:val="009400A7"/>
    <w:rsid w:val="009404FC"/>
    <w:rsid w:val="009405DE"/>
    <w:rsid w:val="00940AF9"/>
    <w:rsid w:val="00940B12"/>
    <w:rsid w:val="00940C0A"/>
    <w:rsid w:val="00940D0C"/>
    <w:rsid w:val="00940FA4"/>
    <w:rsid w:val="00941072"/>
    <w:rsid w:val="009410E1"/>
    <w:rsid w:val="009415FA"/>
    <w:rsid w:val="0094160C"/>
    <w:rsid w:val="009416A7"/>
    <w:rsid w:val="009417E7"/>
    <w:rsid w:val="00941898"/>
    <w:rsid w:val="00941B55"/>
    <w:rsid w:val="00941F5E"/>
    <w:rsid w:val="00942040"/>
    <w:rsid w:val="009420F7"/>
    <w:rsid w:val="009421E5"/>
    <w:rsid w:val="0094222E"/>
    <w:rsid w:val="009428A4"/>
    <w:rsid w:val="00942E23"/>
    <w:rsid w:val="00943556"/>
    <w:rsid w:val="009437AF"/>
    <w:rsid w:val="009437EF"/>
    <w:rsid w:val="00943967"/>
    <w:rsid w:val="00943BD7"/>
    <w:rsid w:val="00943C59"/>
    <w:rsid w:val="00944091"/>
    <w:rsid w:val="009440B8"/>
    <w:rsid w:val="0094428F"/>
    <w:rsid w:val="00944312"/>
    <w:rsid w:val="0094431A"/>
    <w:rsid w:val="00944424"/>
    <w:rsid w:val="009445D4"/>
    <w:rsid w:val="00944911"/>
    <w:rsid w:val="00944AB2"/>
    <w:rsid w:val="00944BF5"/>
    <w:rsid w:val="00945011"/>
    <w:rsid w:val="0094501A"/>
    <w:rsid w:val="00945116"/>
    <w:rsid w:val="009454E6"/>
    <w:rsid w:val="00945549"/>
    <w:rsid w:val="009455DC"/>
    <w:rsid w:val="00945B9B"/>
    <w:rsid w:val="00946108"/>
    <w:rsid w:val="009461F9"/>
    <w:rsid w:val="0094632C"/>
    <w:rsid w:val="009466E8"/>
    <w:rsid w:val="00946820"/>
    <w:rsid w:val="00946AB5"/>
    <w:rsid w:val="00946DD9"/>
    <w:rsid w:val="00946E37"/>
    <w:rsid w:val="00946F25"/>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5F4"/>
    <w:rsid w:val="00950938"/>
    <w:rsid w:val="00950968"/>
    <w:rsid w:val="00950BA1"/>
    <w:rsid w:val="00950C67"/>
    <w:rsid w:val="00950F54"/>
    <w:rsid w:val="009511E1"/>
    <w:rsid w:val="009512AD"/>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34C"/>
    <w:rsid w:val="00952415"/>
    <w:rsid w:val="0095250F"/>
    <w:rsid w:val="009525CC"/>
    <w:rsid w:val="00952629"/>
    <w:rsid w:val="009528BD"/>
    <w:rsid w:val="0095292C"/>
    <w:rsid w:val="009529E3"/>
    <w:rsid w:val="009529E4"/>
    <w:rsid w:val="00952C9A"/>
    <w:rsid w:val="00953070"/>
    <w:rsid w:val="009530E8"/>
    <w:rsid w:val="009532B9"/>
    <w:rsid w:val="0095331D"/>
    <w:rsid w:val="0095342C"/>
    <w:rsid w:val="00953625"/>
    <w:rsid w:val="009537BE"/>
    <w:rsid w:val="009539BF"/>
    <w:rsid w:val="00953A2D"/>
    <w:rsid w:val="00953A44"/>
    <w:rsid w:val="00953C3F"/>
    <w:rsid w:val="0095410E"/>
    <w:rsid w:val="009541A1"/>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99"/>
    <w:rsid w:val="009561BB"/>
    <w:rsid w:val="009564BD"/>
    <w:rsid w:val="009564D8"/>
    <w:rsid w:val="00956815"/>
    <w:rsid w:val="009569C7"/>
    <w:rsid w:val="00956A5E"/>
    <w:rsid w:val="00956B15"/>
    <w:rsid w:val="00956B8D"/>
    <w:rsid w:val="00956E03"/>
    <w:rsid w:val="00956F9A"/>
    <w:rsid w:val="00957049"/>
    <w:rsid w:val="0095738E"/>
    <w:rsid w:val="00957634"/>
    <w:rsid w:val="00957839"/>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CC6"/>
    <w:rsid w:val="00960EE4"/>
    <w:rsid w:val="00960F2D"/>
    <w:rsid w:val="009610A8"/>
    <w:rsid w:val="00961163"/>
    <w:rsid w:val="009611DC"/>
    <w:rsid w:val="00961292"/>
    <w:rsid w:val="009612CE"/>
    <w:rsid w:val="0096133A"/>
    <w:rsid w:val="00961568"/>
    <w:rsid w:val="009616BE"/>
    <w:rsid w:val="00961B8B"/>
    <w:rsid w:val="00961C11"/>
    <w:rsid w:val="00961D9A"/>
    <w:rsid w:val="00961F51"/>
    <w:rsid w:val="009623ED"/>
    <w:rsid w:val="0096245E"/>
    <w:rsid w:val="00962630"/>
    <w:rsid w:val="00962654"/>
    <w:rsid w:val="009628BF"/>
    <w:rsid w:val="00962B21"/>
    <w:rsid w:val="00962DE6"/>
    <w:rsid w:val="00962EC3"/>
    <w:rsid w:val="00962F8D"/>
    <w:rsid w:val="00963039"/>
    <w:rsid w:val="00963075"/>
    <w:rsid w:val="00963106"/>
    <w:rsid w:val="00963290"/>
    <w:rsid w:val="0096337D"/>
    <w:rsid w:val="0096337F"/>
    <w:rsid w:val="0096390F"/>
    <w:rsid w:val="00963925"/>
    <w:rsid w:val="00963D2B"/>
    <w:rsid w:val="009640F9"/>
    <w:rsid w:val="00964564"/>
    <w:rsid w:val="0096457A"/>
    <w:rsid w:val="009646A6"/>
    <w:rsid w:val="009648AD"/>
    <w:rsid w:val="00964B76"/>
    <w:rsid w:val="00965108"/>
    <w:rsid w:val="00965248"/>
    <w:rsid w:val="009652F5"/>
    <w:rsid w:val="00965410"/>
    <w:rsid w:val="0096550E"/>
    <w:rsid w:val="009655B6"/>
    <w:rsid w:val="00965610"/>
    <w:rsid w:val="00965693"/>
    <w:rsid w:val="00965851"/>
    <w:rsid w:val="00965CB1"/>
    <w:rsid w:val="00965FF2"/>
    <w:rsid w:val="0096617A"/>
    <w:rsid w:val="009661C0"/>
    <w:rsid w:val="0096623B"/>
    <w:rsid w:val="0096675D"/>
    <w:rsid w:val="00966AB7"/>
    <w:rsid w:val="00966D09"/>
    <w:rsid w:val="00966E28"/>
    <w:rsid w:val="00967114"/>
    <w:rsid w:val="009677B2"/>
    <w:rsid w:val="009678C3"/>
    <w:rsid w:val="0097005C"/>
    <w:rsid w:val="009705E5"/>
    <w:rsid w:val="0097084A"/>
    <w:rsid w:val="0097090C"/>
    <w:rsid w:val="00970B49"/>
    <w:rsid w:val="00970C56"/>
    <w:rsid w:val="00970D28"/>
    <w:rsid w:val="00970E45"/>
    <w:rsid w:val="00970E58"/>
    <w:rsid w:val="00970F1E"/>
    <w:rsid w:val="009712A7"/>
    <w:rsid w:val="009713B6"/>
    <w:rsid w:val="009716D0"/>
    <w:rsid w:val="00971711"/>
    <w:rsid w:val="009718F1"/>
    <w:rsid w:val="00971951"/>
    <w:rsid w:val="00971C4F"/>
    <w:rsid w:val="00971DC0"/>
    <w:rsid w:val="00971F02"/>
    <w:rsid w:val="00971FD1"/>
    <w:rsid w:val="0097217A"/>
    <w:rsid w:val="009721C1"/>
    <w:rsid w:val="009724C4"/>
    <w:rsid w:val="00972541"/>
    <w:rsid w:val="0097264D"/>
    <w:rsid w:val="0097282D"/>
    <w:rsid w:val="00972AA9"/>
    <w:rsid w:val="00972BAE"/>
    <w:rsid w:val="009730FC"/>
    <w:rsid w:val="0097324D"/>
    <w:rsid w:val="0097328F"/>
    <w:rsid w:val="0097340F"/>
    <w:rsid w:val="009736A3"/>
    <w:rsid w:val="009737F6"/>
    <w:rsid w:val="0097387B"/>
    <w:rsid w:val="00973A3F"/>
    <w:rsid w:val="00973D54"/>
    <w:rsid w:val="00973D88"/>
    <w:rsid w:val="00974012"/>
    <w:rsid w:val="00974232"/>
    <w:rsid w:val="00974260"/>
    <w:rsid w:val="00974447"/>
    <w:rsid w:val="009746B0"/>
    <w:rsid w:val="00974869"/>
    <w:rsid w:val="009749C0"/>
    <w:rsid w:val="009749CB"/>
    <w:rsid w:val="00974A42"/>
    <w:rsid w:val="00974AD3"/>
    <w:rsid w:val="00974ED2"/>
    <w:rsid w:val="00974F53"/>
    <w:rsid w:val="00975339"/>
    <w:rsid w:val="00975B7C"/>
    <w:rsid w:val="00975C7B"/>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8E"/>
    <w:rsid w:val="00977696"/>
    <w:rsid w:val="00977B6D"/>
    <w:rsid w:val="00977CA3"/>
    <w:rsid w:val="00977DF6"/>
    <w:rsid w:val="00977E95"/>
    <w:rsid w:val="0097F8AD"/>
    <w:rsid w:val="009801E8"/>
    <w:rsid w:val="0098023E"/>
    <w:rsid w:val="00980252"/>
    <w:rsid w:val="009804BB"/>
    <w:rsid w:val="00980BDE"/>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881"/>
    <w:rsid w:val="009829F8"/>
    <w:rsid w:val="00982DC2"/>
    <w:rsid w:val="00982DCB"/>
    <w:rsid w:val="00982F9B"/>
    <w:rsid w:val="0098331A"/>
    <w:rsid w:val="00983351"/>
    <w:rsid w:val="00983494"/>
    <w:rsid w:val="0098365D"/>
    <w:rsid w:val="00983825"/>
    <w:rsid w:val="00983B7C"/>
    <w:rsid w:val="00983C78"/>
    <w:rsid w:val="00983CC9"/>
    <w:rsid w:val="00983CE2"/>
    <w:rsid w:val="00983D05"/>
    <w:rsid w:val="00984222"/>
    <w:rsid w:val="00984388"/>
    <w:rsid w:val="0098476E"/>
    <w:rsid w:val="00984800"/>
    <w:rsid w:val="0098492A"/>
    <w:rsid w:val="00984A92"/>
    <w:rsid w:val="00984CCB"/>
    <w:rsid w:val="00984FF8"/>
    <w:rsid w:val="00985130"/>
    <w:rsid w:val="009852F8"/>
    <w:rsid w:val="00985671"/>
    <w:rsid w:val="009856D6"/>
    <w:rsid w:val="009859F5"/>
    <w:rsid w:val="00985A0D"/>
    <w:rsid w:val="00985A3A"/>
    <w:rsid w:val="00985B5A"/>
    <w:rsid w:val="00985CAF"/>
    <w:rsid w:val="00985D30"/>
    <w:rsid w:val="00985F67"/>
    <w:rsid w:val="00985F73"/>
    <w:rsid w:val="0098602C"/>
    <w:rsid w:val="00986035"/>
    <w:rsid w:val="009864C2"/>
    <w:rsid w:val="0098651F"/>
    <w:rsid w:val="00986916"/>
    <w:rsid w:val="00986B95"/>
    <w:rsid w:val="00986C8B"/>
    <w:rsid w:val="00986EC8"/>
    <w:rsid w:val="009870B4"/>
    <w:rsid w:val="009870EB"/>
    <w:rsid w:val="00987258"/>
    <w:rsid w:val="0098741E"/>
    <w:rsid w:val="00987488"/>
    <w:rsid w:val="009875D6"/>
    <w:rsid w:val="009876D1"/>
    <w:rsid w:val="00987746"/>
    <w:rsid w:val="00987848"/>
    <w:rsid w:val="00987ABC"/>
    <w:rsid w:val="00987DCF"/>
    <w:rsid w:val="00987F06"/>
    <w:rsid w:val="00990670"/>
    <w:rsid w:val="009906F5"/>
    <w:rsid w:val="00990800"/>
    <w:rsid w:val="009908C8"/>
    <w:rsid w:val="009909F6"/>
    <w:rsid w:val="00990B08"/>
    <w:rsid w:val="00990B91"/>
    <w:rsid w:val="00990C31"/>
    <w:rsid w:val="00990EE0"/>
    <w:rsid w:val="00990F6F"/>
    <w:rsid w:val="00991077"/>
    <w:rsid w:val="009910A8"/>
    <w:rsid w:val="00991190"/>
    <w:rsid w:val="009913F1"/>
    <w:rsid w:val="00991629"/>
    <w:rsid w:val="00991B42"/>
    <w:rsid w:val="00991EB8"/>
    <w:rsid w:val="00991F22"/>
    <w:rsid w:val="00991FB6"/>
    <w:rsid w:val="009922E8"/>
    <w:rsid w:val="00992414"/>
    <w:rsid w:val="00992523"/>
    <w:rsid w:val="00992553"/>
    <w:rsid w:val="00992663"/>
    <w:rsid w:val="009927CA"/>
    <w:rsid w:val="00992A9C"/>
    <w:rsid w:val="00992BA7"/>
    <w:rsid w:val="00992E9C"/>
    <w:rsid w:val="0099302F"/>
    <w:rsid w:val="00993580"/>
    <w:rsid w:val="00993721"/>
    <w:rsid w:val="00993802"/>
    <w:rsid w:val="00993BFA"/>
    <w:rsid w:val="00993C3D"/>
    <w:rsid w:val="00993C6E"/>
    <w:rsid w:val="00993DC6"/>
    <w:rsid w:val="0099445C"/>
    <w:rsid w:val="0099465C"/>
    <w:rsid w:val="009949AC"/>
    <w:rsid w:val="00994B96"/>
    <w:rsid w:val="00994D6B"/>
    <w:rsid w:val="00994F23"/>
    <w:rsid w:val="009950EA"/>
    <w:rsid w:val="009951F1"/>
    <w:rsid w:val="009953A1"/>
    <w:rsid w:val="00995426"/>
    <w:rsid w:val="009956D0"/>
    <w:rsid w:val="00995BC3"/>
    <w:rsid w:val="00995F06"/>
    <w:rsid w:val="00995FCA"/>
    <w:rsid w:val="00996500"/>
    <w:rsid w:val="009966C8"/>
    <w:rsid w:val="009967B4"/>
    <w:rsid w:val="00996C42"/>
    <w:rsid w:val="00996E38"/>
    <w:rsid w:val="00997115"/>
    <w:rsid w:val="00997448"/>
    <w:rsid w:val="00997649"/>
    <w:rsid w:val="009976AA"/>
    <w:rsid w:val="00997742"/>
    <w:rsid w:val="00997B86"/>
    <w:rsid w:val="00997D72"/>
    <w:rsid w:val="00997E83"/>
    <w:rsid w:val="009A04BB"/>
    <w:rsid w:val="009A06D3"/>
    <w:rsid w:val="009A095E"/>
    <w:rsid w:val="009A0A62"/>
    <w:rsid w:val="009A0AF9"/>
    <w:rsid w:val="009A0D02"/>
    <w:rsid w:val="009A0DD8"/>
    <w:rsid w:val="009A0E00"/>
    <w:rsid w:val="009A0E90"/>
    <w:rsid w:val="009A1263"/>
    <w:rsid w:val="009A151F"/>
    <w:rsid w:val="009A16E7"/>
    <w:rsid w:val="009A194C"/>
    <w:rsid w:val="009A1AB6"/>
    <w:rsid w:val="009A1C09"/>
    <w:rsid w:val="009A1FFD"/>
    <w:rsid w:val="009A2630"/>
    <w:rsid w:val="009A2657"/>
    <w:rsid w:val="009A26BE"/>
    <w:rsid w:val="009A2C1A"/>
    <w:rsid w:val="009A2C59"/>
    <w:rsid w:val="009A2C94"/>
    <w:rsid w:val="009A2E44"/>
    <w:rsid w:val="009A3207"/>
    <w:rsid w:val="009A3341"/>
    <w:rsid w:val="009A3355"/>
    <w:rsid w:val="009A3483"/>
    <w:rsid w:val="009A35E3"/>
    <w:rsid w:val="009A36E3"/>
    <w:rsid w:val="009A386D"/>
    <w:rsid w:val="009A38E6"/>
    <w:rsid w:val="009A3999"/>
    <w:rsid w:val="009A3A35"/>
    <w:rsid w:val="009A3A80"/>
    <w:rsid w:val="009A3BF6"/>
    <w:rsid w:val="009A3D27"/>
    <w:rsid w:val="009A3DC1"/>
    <w:rsid w:val="009A3E3B"/>
    <w:rsid w:val="009A3FEB"/>
    <w:rsid w:val="009A4053"/>
    <w:rsid w:val="009A4091"/>
    <w:rsid w:val="009A4147"/>
    <w:rsid w:val="009A419A"/>
    <w:rsid w:val="009A43EE"/>
    <w:rsid w:val="009A4540"/>
    <w:rsid w:val="009A45FF"/>
    <w:rsid w:val="009A4688"/>
    <w:rsid w:val="009A47D0"/>
    <w:rsid w:val="009A4934"/>
    <w:rsid w:val="009A4A45"/>
    <w:rsid w:val="009A4B81"/>
    <w:rsid w:val="009A4B96"/>
    <w:rsid w:val="009A4B98"/>
    <w:rsid w:val="009A4C29"/>
    <w:rsid w:val="009A4DE0"/>
    <w:rsid w:val="009A4DEF"/>
    <w:rsid w:val="009A4EAF"/>
    <w:rsid w:val="009A4F1E"/>
    <w:rsid w:val="009A50BF"/>
    <w:rsid w:val="009A50E3"/>
    <w:rsid w:val="009A53C8"/>
    <w:rsid w:val="009A53D8"/>
    <w:rsid w:val="009A572E"/>
    <w:rsid w:val="009A5741"/>
    <w:rsid w:val="009A5906"/>
    <w:rsid w:val="009A5A0C"/>
    <w:rsid w:val="009A5CC5"/>
    <w:rsid w:val="009A5CE7"/>
    <w:rsid w:val="009A5D7F"/>
    <w:rsid w:val="009A5E97"/>
    <w:rsid w:val="009A64AA"/>
    <w:rsid w:val="009A66F2"/>
    <w:rsid w:val="009A690C"/>
    <w:rsid w:val="009A69FA"/>
    <w:rsid w:val="009A6A91"/>
    <w:rsid w:val="009A6C69"/>
    <w:rsid w:val="009A6D6B"/>
    <w:rsid w:val="009A71D7"/>
    <w:rsid w:val="009A7410"/>
    <w:rsid w:val="009A7473"/>
    <w:rsid w:val="009A773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801"/>
    <w:rsid w:val="009B0901"/>
    <w:rsid w:val="009B0A12"/>
    <w:rsid w:val="009B0F7C"/>
    <w:rsid w:val="009B0FE0"/>
    <w:rsid w:val="009B1135"/>
    <w:rsid w:val="009B11AC"/>
    <w:rsid w:val="009B14D2"/>
    <w:rsid w:val="009B1D51"/>
    <w:rsid w:val="009B1E22"/>
    <w:rsid w:val="009B1FBD"/>
    <w:rsid w:val="009B2053"/>
    <w:rsid w:val="009B216A"/>
    <w:rsid w:val="009B231A"/>
    <w:rsid w:val="009B2447"/>
    <w:rsid w:val="009B24D3"/>
    <w:rsid w:val="009B263A"/>
    <w:rsid w:val="009B26D5"/>
    <w:rsid w:val="009B2EDE"/>
    <w:rsid w:val="009B2EF2"/>
    <w:rsid w:val="009B32F7"/>
    <w:rsid w:val="009B363F"/>
    <w:rsid w:val="009B3694"/>
    <w:rsid w:val="009B379D"/>
    <w:rsid w:val="009B3C94"/>
    <w:rsid w:val="009B40F8"/>
    <w:rsid w:val="009B451B"/>
    <w:rsid w:val="009B4667"/>
    <w:rsid w:val="009B4682"/>
    <w:rsid w:val="009B4789"/>
    <w:rsid w:val="009B492B"/>
    <w:rsid w:val="009B4BA1"/>
    <w:rsid w:val="009B4BE1"/>
    <w:rsid w:val="009B4D36"/>
    <w:rsid w:val="009B4D9F"/>
    <w:rsid w:val="009B4F85"/>
    <w:rsid w:val="009B5058"/>
    <w:rsid w:val="009B5121"/>
    <w:rsid w:val="009B52AD"/>
    <w:rsid w:val="009B5333"/>
    <w:rsid w:val="009B57B6"/>
    <w:rsid w:val="009B584C"/>
    <w:rsid w:val="009B5ADA"/>
    <w:rsid w:val="009B5C68"/>
    <w:rsid w:val="009B5DDB"/>
    <w:rsid w:val="009B6001"/>
    <w:rsid w:val="009B6089"/>
    <w:rsid w:val="009B68ED"/>
    <w:rsid w:val="009B69D9"/>
    <w:rsid w:val="009B6A5A"/>
    <w:rsid w:val="009B6CBA"/>
    <w:rsid w:val="009B6CFD"/>
    <w:rsid w:val="009B7114"/>
    <w:rsid w:val="009B7259"/>
    <w:rsid w:val="009B72D2"/>
    <w:rsid w:val="009B735D"/>
    <w:rsid w:val="009B7482"/>
    <w:rsid w:val="009B74EE"/>
    <w:rsid w:val="009B751E"/>
    <w:rsid w:val="009B7601"/>
    <w:rsid w:val="009B76AE"/>
    <w:rsid w:val="009B76D1"/>
    <w:rsid w:val="009B770E"/>
    <w:rsid w:val="009B78D1"/>
    <w:rsid w:val="009B7CB1"/>
    <w:rsid w:val="009B7CD5"/>
    <w:rsid w:val="009B7D0F"/>
    <w:rsid w:val="009B7D45"/>
    <w:rsid w:val="009B7EA0"/>
    <w:rsid w:val="009C000F"/>
    <w:rsid w:val="009C0237"/>
    <w:rsid w:val="009C033F"/>
    <w:rsid w:val="009C060A"/>
    <w:rsid w:val="009C06E4"/>
    <w:rsid w:val="009C09E6"/>
    <w:rsid w:val="009C0AA2"/>
    <w:rsid w:val="009C1311"/>
    <w:rsid w:val="009C1411"/>
    <w:rsid w:val="009C1632"/>
    <w:rsid w:val="009C188A"/>
    <w:rsid w:val="009C1A55"/>
    <w:rsid w:val="009C207D"/>
    <w:rsid w:val="009C2120"/>
    <w:rsid w:val="009C2124"/>
    <w:rsid w:val="009C21D7"/>
    <w:rsid w:val="009C248F"/>
    <w:rsid w:val="009C27CD"/>
    <w:rsid w:val="009C28CB"/>
    <w:rsid w:val="009C28DD"/>
    <w:rsid w:val="009C2AE1"/>
    <w:rsid w:val="009C2DB1"/>
    <w:rsid w:val="009C2E89"/>
    <w:rsid w:val="009C2E9F"/>
    <w:rsid w:val="009C305B"/>
    <w:rsid w:val="009C30C2"/>
    <w:rsid w:val="009C31C2"/>
    <w:rsid w:val="009C3512"/>
    <w:rsid w:val="009C3575"/>
    <w:rsid w:val="009C3D3C"/>
    <w:rsid w:val="009C40FE"/>
    <w:rsid w:val="009C43DE"/>
    <w:rsid w:val="009C4513"/>
    <w:rsid w:val="009C4572"/>
    <w:rsid w:val="009C45C1"/>
    <w:rsid w:val="009C45CC"/>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5A1"/>
    <w:rsid w:val="009C66C1"/>
    <w:rsid w:val="009C686C"/>
    <w:rsid w:val="009C6958"/>
    <w:rsid w:val="009C6BE5"/>
    <w:rsid w:val="009C6EB9"/>
    <w:rsid w:val="009C7025"/>
    <w:rsid w:val="009C7163"/>
    <w:rsid w:val="009C7207"/>
    <w:rsid w:val="009C78F5"/>
    <w:rsid w:val="009C7937"/>
    <w:rsid w:val="009C7C43"/>
    <w:rsid w:val="009C7C9D"/>
    <w:rsid w:val="009C7D64"/>
    <w:rsid w:val="009C7F72"/>
    <w:rsid w:val="009C7FD3"/>
    <w:rsid w:val="009D01D9"/>
    <w:rsid w:val="009D05DA"/>
    <w:rsid w:val="009D081C"/>
    <w:rsid w:val="009D0CB1"/>
    <w:rsid w:val="009D0F48"/>
    <w:rsid w:val="009D1008"/>
    <w:rsid w:val="009D12BE"/>
    <w:rsid w:val="009D14CB"/>
    <w:rsid w:val="009D14EB"/>
    <w:rsid w:val="009D160A"/>
    <w:rsid w:val="009D1717"/>
    <w:rsid w:val="009D1CB3"/>
    <w:rsid w:val="009D1F04"/>
    <w:rsid w:val="009D20C6"/>
    <w:rsid w:val="009D216E"/>
    <w:rsid w:val="009D2334"/>
    <w:rsid w:val="009D23E8"/>
    <w:rsid w:val="009D2707"/>
    <w:rsid w:val="009D27A1"/>
    <w:rsid w:val="009D2913"/>
    <w:rsid w:val="009D2920"/>
    <w:rsid w:val="009D2A68"/>
    <w:rsid w:val="009D2CCC"/>
    <w:rsid w:val="009D2FB3"/>
    <w:rsid w:val="009D3053"/>
    <w:rsid w:val="009D3268"/>
    <w:rsid w:val="009D35C1"/>
    <w:rsid w:val="009D3605"/>
    <w:rsid w:val="009D39B2"/>
    <w:rsid w:val="009D3B02"/>
    <w:rsid w:val="009D3C73"/>
    <w:rsid w:val="009D3F27"/>
    <w:rsid w:val="009D404F"/>
    <w:rsid w:val="009D42DD"/>
    <w:rsid w:val="009D43E7"/>
    <w:rsid w:val="009D46C7"/>
    <w:rsid w:val="009D4C27"/>
    <w:rsid w:val="009D4D57"/>
    <w:rsid w:val="009D4F87"/>
    <w:rsid w:val="009D5460"/>
    <w:rsid w:val="009D5496"/>
    <w:rsid w:val="009D5854"/>
    <w:rsid w:val="009D5C18"/>
    <w:rsid w:val="009D5DC1"/>
    <w:rsid w:val="009D6524"/>
    <w:rsid w:val="009D676B"/>
    <w:rsid w:val="009D6936"/>
    <w:rsid w:val="009D6A99"/>
    <w:rsid w:val="009D6B31"/>
    <w:rsid w:val="009D6F26"/>
    <w:rsid w:val="009D70D1"/>
    <w:rsid w:val="009D7157"/>
    <w:rsid w:val="009D727C"/>
    <w:rsid w:val="009D72DE"/>
    <w:rsid w:val="009D7331"/>
    <w:rsid w:val="009D733D"/>
    <w:rsid w:val="009D76E8"/>
    <w:rsid w:val="009D7790"/>
    <w:rsid w:val="009D791E"/>
    <w:rsid w:val="009D798E"/>
    <w:rsid w:val="009D7CAF"/>
    <w:rsid w:val="009D7E32"/>
    <w:rsid w:val="009E02AD"/>
    <w:rsid w:val="009E0725"/>
    <w:rsid w:val="009E08B5"/>
    <w:rsid w:val="009E0BC0"/>
    <w:rsid w:val="009E0F47"/>
    <w:rsid w:val="009E106C"/>
    <w:rsid w:val="009E11C1"/>
    <w:rsid w:val="009E124C"/>
    <w:rsid w:val="009E1253"/>
    <w:rsid w:val="009E12C3"/>
    <w:rsid w:val="009E165A"/>
    <w:rsid w:val="009E16EF"/>
    <w:rsid w:val="009E1A00"/>
    <w:rsid w:val="009E1C2D"/>
    <w:rsid w:val="009E209B"/>
    <w:rsid w:val="009E23CD"/>
    <w:rsid w:val="009E254D"/>
    <w:rsid w:val="009E2705"/>
    <w:rsid w:val="009E2902"/>
    <w:rsid w:val="009E2A24"/>
    <w:rsid w:val="009E2A8C"/>
    <w:rsid w:val="009E2B67"/>
    <w:rsid w:val="009E2B99"/>
    <w:rsid w:val="009E2D23"/>
    <w:rsid w:val="009E308B"/>
    <w:rsid w:val="009E32C8"/>
    <w:rsid w:val="009E3345"/>
    <w:rsid w:val="009E3378"/>
    <w:rsid w:val="009E3442"/>
    <w:rsid w:val="009E352E"/>
    <w:rsid w:val="009E3679"/>
    <w:rsid w:val="009E37BE"/>
    <w:rsid w:val="009E3885"/>
    <w:rsid w:val="009E38A8"/>
    <w:rsid w:val="009E38AF"/>
    <w:rsid w:val="009E38B9"/>
    <w:rsid w:val="009E38E4"/>
    <w:rsid w:val="009E3A1B"/>
    <w:rsid w:val="009E3A48"/>
    <w:rsid w:val="009E3B42"/>
    <w:rsid w:val="009E429F"/>
    <w:rsid w:val="009E43DE"/>
    <w:rsid w:val="009E43E7"/>
    <w:rsid w:val="009E440E"/>
    <w:rsid w:val="009E44CB"/>
    <w:rsid w:val="009E4521"/>
    <w:rsid w:val="009E4549"/>
    <w:rsid w:val="009E4770"/>
    <w:rsid w:val="009E4894"/>
    <w:rsid w:val="009E4ACA"/>
    <w:rsid w:val="009E4DA9"/>
    <w:rsid w:val="009E4EB6"/>
    <w:rsid w:val="009E5119"/>
    <w:rsid w:val="009E52BF"/>
    <w:rsid w:val="009E542D"/>
    <w:rsid w:val="009E5784"/>
    <w:rsid w:val="009E588B"/>
    <w:rsid w:val="009E5A13"/>
    <w:rsid w:val="009E5AD1"/>
    <w:rsid w:val="009E5B84"/>
    <w:rsid w:val="009E5C28"/>
    <w:rsid w:val="009E5D00"/>
    <w:rsid w:val="009E6179"/>
    <w:rsid w:val="009E6419"/>
    <w:rsid w:val="009E670F"/>
    <w:rsid w:val="009E6A21"/>
    <w:rsid w:val="009E6ADA"/>
    <w:rsid w:val="009E6B6C"/>
    <w:rsid w:val="009E739E"/>
    <w:rsid w:val="009E7594"/>
    <w:rsid w:val="009E77A4"/>
    <w:rsid w:val="009E78AC"/>
    <w:rsid w:val="009E79AB"/>
    <w:rsid w:val="009E7F24"/>
    <w:rsid w:val="009E9D5B"/>
    <w:rsid w:val="009F007C"/>
    <w:rsid w:val="009F0232"/>
    <w:rsid w:val="009F0338"/>
    <w:rsid w:val="009F045E"/>
    <w:rsid w:val="009F049A"/>
    <w:rsid w:val="009F058B"/>
    <w:rsid w:val="009F0839"/>
    <w:rsid w:val="009F088F"/>
    <w:rsid w:val="009F09D7"/>
    <w:rsid w:val="009F0A3A"/>
    <w:rsid w:val="009F0A4B"/>
    <w:rsid w:val="009F0B70"/>
    <w:rsid w:val="009F0D07"/>
    <w:rsid w:val="009F0DFB"/>
    <w:rsid w:val="009F0FB3"/>
    <w:rsid w:val="009F1424"/>
    <w:rsid w:val="009F1537"/>
    <w:rsid w:val="009F15B2"/>
    <w:rsid w:val="009F1652"/>
    <w:rsid w:val="009F18AA"/>
    <w:rsid w:val="009F1937"/>
    <w:rsid w:val="009F1A8E"/>
    <w:rsid w:val="009F1DE5"/>
    <w:rsid w:val="009F2184"/>
    <w:rsid w:val="009F22EB"/>
    <w:rsid w:val="009F290E"/>
    <w:rsid w:val="009F2A94"/>
    <w:rsid w:val="009F2FE8"/>
    <w:rsid w:val="009F3233"/>
    <w:rsid w:val="009F3360"/>
    <w:rsid w:val="009F3650"/>
    <w:rsid w:val="009F3753"/>
    <w:rsid w:val="009F384D"/>
    <w:rsid w:val="009F39B6"/>
    <w:rsid w:val="009F3A37"/>
    <w:rsid w:val="009F3AFA"/>
    <w:rsid w:val="009F3BDE"/>
    <w:rsid w:val="009F413B"/>
    <w:rsid w:val="009F4160"/>
    <w:rsid w:val="009F44CB"/>
    <w:rsid w:val="009F4671"/>
    <w:rsid w:val="009F48B3"/>
    <w:rsid w:val="009F4ACF"/>
    <w:rsid w:val="009F4DE2"/>
    <w:rsid w:val="009F4EC8"/>
    <w:rsid w:val="009F4F82"/>
    <w:rsid w:val="009F5146"/>
    <w:rsid w:val="009F515E"/>
    <w:rsid w:val="009F55C2"/>
    <w:rsid w:val="009F55D8"/>
    <w:rsid w:val="009F5625"/>
    <w:rsid w:val="009F5DFA"/>
    <w:rsid w:val="009F5EAD"/>
    <w:rsid w:val="009F5EB5"/>
    <w:rsid w:val="009F5F68"/>
    <w:rsid w:val="009F60ED"/>
    <w:rsid w:val="009F65AE"/>
    <w:rsid w:val="009F6609"/>
    <w:rsid w:val="009F6D1F"/>
    <w:rsid w:val="009F6D47"/>
    <w:rsid w:val="009F6EF9"/>
    <w:rsid w:val="009F7070"/>
    <w:rsid w:val="009F7145"/>
    <w:rsid w:val="009F723E"/>
    <w:rsid w:val="009F7481"/>
    <w:rsid w:val="009F76ED"/>
    <w:rsid w:val="009F786B"/>
    <w:rsid w:val="009F788D"/>
    <w:rsid w:val="009F7ACD"/>
    <w:rsid w:val="009F7ADB"/>
    <w:rsid w:val="009F7C78"/>
    <w:rsid w:val="009F7EBA"/>
    <w:rsid w:val="009F7F24"/>
    <w:rsid w:val="009F7F3B"/>
    <w:rsid w:val="009F7FA2"/>
    <w:rsid w:val="00A00100"/>
    <w:rsid w:val="00A00140"/>
    <w:rsid w:val="00A00B33"/>
    <w:rsid w:val="00A00D81"/>
    <w:rsid w:val="00A00F97"/>
    <w:rsid w:val="00A01144"/>
    <w:rsid w:val="00A013B3"/>
    <w:rsid w:val="00A0141F"/>
    <w:rsid w:val="00A01663"/>
    <w:rsid w:val="00A01675"/>
    <w:rsid w:val="00A01780"/>
    <w:rsid w:val="00A01939"/>
    <w:rsid w:val="00A01F76"/>
    <w:rsid w:val="00A02338"/>
    <w:rsid w:val="00A0258E"/>
    <w:rsid w:val="00A02821"/>
    <w:rsid w:val="00A0299E"/>
    <w:rsid w:val="00A02D89"/>
    <w:rsid w:val="00A03083"/>
    <w:rsid w:val="00A0319B"/>
    <w:rsid w:val="00A03529"/>
    <w:rsid w:val="00A03577"/>
    <w:rsid w:val="00A03C8D"/>
    <w:rsid w:val="00A03D57"/>
    <w:rsid w:val="00A03E90"/>
    <w:rsid w:val="00A03FFA"/>
    <w:rsid w:val="00A0401E"/>
    <w:rsid w:val="00A04093"/>
    <w:rsid w:val="00A04487"/>
    <w:rsid w:val="00A049F8"/>
    <w:rsid w:val="00A04D1A"/>
    <w:rsid w:val="00A04FFC"/>
    <w:rsid w:val="00A0501A"/>
    <w:rsid w:val="00A051C0"/>
    <w:rsid w:val="00A05211"/>
    <w:rsid w:val="00A0590E"/>
    <w:rsid w:val="00A05AE3"/>
    <w:rsid w:val="00A05B2A"/>
    <w:rsid w:val="00A05D03"/>
    <w:rsid w:val="00A05D3D"/>
    <w:rsid w:val="00A05F0B"/>
    <w:rsid w:val="00A06063"/>
    <w:rsid w:val="00A06162"/>
    <w:rsid w:val="00A06656"/>
    <w:rsid w:val="00A06662"/>
    <w:rsid w:val="00A06745"/>
    <w:rsid w:val="00A068F1"/>
    <w:rsid w:val="00A06917"/>
    <w:rsid w:val="00A06A94"/>
    <w:rsid w:val="00A06CAF"/>
    <w:rsid w:val="00A06CB2"/>
    <w:rsid w:val="00A06DDD"/>
    <w:rsid w:val="00A06E37"/>
    <w:rsid w:val="00A073F1"/>
    <w:rsid w:val="00A07681"/>
    <w:rsid w:val="00A0775D"/>
    <w:rsid w:val="00A07A55"/>
    <w:rsid w:val="00A07B4E"/>
    <w:rsid w:val="00A07BC9"/>
    <w:rsid w:val="00A07BE9"/>
    <w:rsid w:val="00A07E5E"/>
    <w:rsid w:val="00A10100"/>
    <w:rsid w:val="00A1048A"/>
    <w:rsid w:val="00A105F2"/>
    <w:rsid w:val="00A11088"/>
    <w:rsid w:val="00A111C9"/>
    <w:rsid w:val="00A111F3"/>
    <w:rsid w:val="00A115A7"/>
    <w:rsid w:val="00A11649"/>
    <w:rsid w:val="00A1196F"/>
    <w:rsid w:val="00A119B6"/>
    <w:rsid w:val="00A11A98"/>
    <w:rsid w:val="00A11B96"/>
    <w:rsid w:val="00A11C12"/>
    <w:rsid w:val="00A11EAC"/>
    <w:rsid w:val="00A12030"/>
    <w:rsid w:val="00A120A7"/>
    <w:rsid w:val="00A12118"/>
    <w:rsid w:val="00A121CC"/>
    <w:rsid w:val="00A128F4"/>
    <w:rsid w:val="00A12AA8"/>
    <w:rsid w:val="00A12D70"/>
    <w:rsid w:val="00A12E0B"/>
    <w:rsid w:val="00A1307F"/>
    <w:rsid w:val="00A13105"/>
    <w:rsid w:val="00A131E8"/>
    <w:rsid w:val="00A1329A"/>
    <w:rsid w:val="00A1329B"/>
    <w:rsid w:val="00A1331B"/>
    <w:rsid w:val="00A1367B"/>
    <w:rsid w:val="00A136EF"/>
    <w:rsid w:val="00A138B7"/>
    <w:rsid w:val="00A138E9"/>
    <w:rsid w:val="00A13CD6"/>
    <w:rsid w:val="00A13D10"/>
    <w:rsid w:val="00A13D2C"/>
    <w:rsid w:val="00A14378"/>
    <w:rsid w:val="00A1464F"/>
    <w:rsid w:val="00A14A1A"/>
    <w:rsid w:val="00A14A7A"/>
    <w:rsid w:val="00A14D9B"/>
    <w:rsid w:val="00A14EA2"/>
    <w:rsid w:val="00A14F77"/>
    <w:rsid w:val="00A153A0"/>
    <w:rsid w:val="00A155F1"/>
    <w:rsid w:val="00A1565E"/>
    <w:rsid w:val="00A156C1"/>
    <w:rsid w:val="00A157B9"/>
    <w:rsid w:val="00A158B4"/>
    <w:rsid w:val="00A15B61"/>
    <w:rsid w:val="00A15BBF"/>
    <w:rsid w:val="00A15C8D"/>
    <w:rsid w:val="00A15C9F"/>
    <w:rsid w:val="00A15D19"/>
    <w:rsid w:val="00A15FCB"/>
    <w:rsid w:val="00A16320"/>
    <w:rsid w:val="00A16600"/>
    <w:rsid w:val="00A16634"/>
    <w:rsid w:val="00A1678B"/>
    <w:rsid w:val="00A16871"/>
    <w:rsid w:val="00A16B82"/>
    <w:rsid w:val="00A16BA7"/>
    <w:rsid w:val="00A16DB9"/>
    <w:rsid w:val="00A16ED5"/>
    <w:rsid w:val="00A17258"/>
    <w:rsid w:val="00A17476"/>
    <w:rsid w:val="00A17CD0"/>
    <w:rsid w:val="00A17D0D"/>
    <w:rsid w:val="00A17DD9"/>
    <w:rsid w:val="00A17FF9"/>
    <w:rsid w:val="00A204DC"/>
    <w:rsid w:val="00A206CD"/>
    <w:rsid w:val="00A2091F"/>
    <w:rsid w:val="00A209BC"/>
    <w:rsid w:val="00A20D01"/>
    <w:rsid w:val="00A20F59"/>
    <w:rsid w:val="00A212F5"/>
    <w:rsid w:val="00A21433"/>
    <w:rsid w:val="00A2144E"/>
    <w:rsid w:val="00A216BC"/>
    <w:rsid w:val="00A218DB"/>
    <w:rsid w:val="00A218EF"/>
    <w:rsid w:val="00A21E21"/>
    <w:rsid w:val="00A22509"/>
    <w:rsid w:val="00A2279F"/>
    <w:rsid w:val="00A2291C"/>
    <w:rsid w:val="00A22AFD"/>
    <w:rsid w:val="00A22BB0"/>
    <w:rsid w:val="00A22D13"/>
    <w:rsid w:val="00A22D51"/>
    <w:rsid w:val="00A22DAA"/>
    <w:rsid w:val="00A232A2"/>
    <w:rsid w:val="00A23418"/>
    <w:rsid w:val="00A235E9"/>
    <w:rsid w:val="00A23712"/>
    <w:rsid w:val="00A23A01"/>
    <w:rsid w:val="00A23A4B"/>
    <w:rsid w:val="00A23C36"/>
    <w:rsid w:val="00A23C96"/>
    <w:rsid w:val="00A23D30"/>
    <w:rsid w:val="00A23E2C"/>
    <w:rsid w:val="00A23E2F"/>
    <w:rsid w:val="00A23F0D"/>
    <w:rsid w:val="00A24090"/>
    <w:rsid w:val="00A24357"/>
    <w:rsid w:val="00A24378"/>
    <w:rsid w:val="00A24589"/>
    <w:rsid w:val="00A24651"/>
    <w:rsid w:val="00A246EB"/>
    <w:rsid w:val="00A24938"/>
    <w:rsid w:val="00A249C5"/>
    <w:rsid w:val="00A24ABC"/>
    <w:rsid w:val="00A24B2D"/>
    <w:rsid w:val="00A24CD7"/>
    <w:rsid w:val="00A24EC5"/>
    <w:rsid w:val="00A24F8A"/>
    <w:rsid w:val="00A250BF"/>
    <w:rsid w:val="00A25118"/>
    <w:rsid w:val="00A2537E"/>
    <w:rsid w:val="00A2547D"/>
    <w:rsid w:val="00A2555D"/>
    <w:rsid w:val="00A25568"/>
    <w:rsid w:val="00A25641"/>
    <w:rsid w:val="00A2579D"/>
    <w:rsid w:val="00A25A64"/>
    <w:rsid w:val="00A25E82"/>
    <w:rsid w:val="00A25FCB"/>
    <w:rsid w:val="00A261D7"/>
    <w:rsid w:val="00A26289"/>
    <w:rsid w:val="00A2633B"/>
    <w:rsid w:val="00A2685A"/>
    <w:rsid w:val="00A269BB"/>
    <w:rsid w:val="00A26CF2"/>
    <w:rsid w:val="00A2712C"/>
    <w:rsid w:val="00A271DE"/>
    <w:rsid w:val="00A276CA"/>
    <w:rsid w:val="00A277AE"/>
    <w:rsid w:val="00A277FE"/>
    <w:rsid w:val="00A27C5D"/>
    <w:rsid w:val="00A27C85"/>
    <w:rsid w:val="00A27EA1"/>
    <w:rsid w:val="00A27FB2"/>
    <w:rsid w:val="00A30130"/>
    <w:rsid w:val="00A30259"/>
    <w:rsid w:val="00A30292"/>
    <w:rsid w:val="00A302F1"/>
    <w:rsid w:val="00A305DC"/>
    <w:rsid w:val="00A305F6"/>
    <w:rsid w:val="00A308DF"/>
    <w:rsid w:val="00A309D0"/>
    <w:rsid w:val="00A30C24"/>
    <w:rsid w:val="00A30CAE"/>
    <w:rsid w:val="00A30CBE"/>
    <w:rsid w:val="00A30D1E"/>
    <w:rsid w:val="00A30DA0"/>
    <w:rsid w:val="00A30F48"/>
    <w:rsid w:val="00A30F78"/>
    <w:rsid w:val="00A31236"/>
    <w:rsid w:val="00A31281"/>
    <w:rsid w:val="00A31554"/>
    <w:rsid w:val="00A318BB"/>
    <w:rsid w:val="00A31A90"/>
    <w:rsid w:val="00A31B96"/>
    <w:rsid w:val="00A3222B"/>
    <w:rsid w:val="00A32352"/>
    <w:rsid w:val="00A32492"/>
    <w:rsid w:val="00A32591"/>
    <w:rsid w:val="00A326AC"/>
    <w:rsid w:val="00A32708"/>
    <w:rsid w:val="00A32818"/>
    <w:rsid w:val="00A32AC5"/>
    <w:rsid w:val="00A32AFB"/>
    <w:rsid w:val="00A32B00"/>
    <w:rsid w:val="00A32BF2"/>
    <w:rsid w:val="00A32C86"/>
    <w:rsid w:val="00A32F14"/>
    <w:rsid w:val="00A32F28"/>
    <w:rsid w:val="00A336B8"/>
    <w:rsid w:val="00A33CFA"/>
    <w:rsid w:val="00A33D28"/>
    <w:rsid w:val="00A33F53"/>
    <w:rsid w:val="00A34241"/>
    <w:rsid w:val="00A34413"/>
    <w:rsid w:val="00A3481F"/>
    <w:rsid w:val="00A3499C"/>
    <w:rsid w:val="00A349D6"/>
    <w:rsid w:val="00A350D1"/>
    <w:rsid w:val="00A3516D"/>
    <w:rsid w:val="00A352E6"/>
    <w:rsid w:val="00A35A49"/>
    <w:rsid w:val="00A35A9D"/>
    <w:rsid w:val="00A35B01"/>
    <w:rsid w:val="00A35C1E"/>
    <w:rsid w:val="00A35F0C"/>
    <w:rsid w:val="00A35F1A"/>
    <w:rsid w:val="00A35F29"/>
    <w:rsid w:val="00A361BD"/>
    <w:rsid w:val="00A36589"/>
    <w:rsid w:val="00A3667F"/>
    <w:rsid w:val="00A36C7D"/>
    <w:rsid w:val="00A37102"/>
    <w:rsid w:val="00A37109"/>
    <w:rsid w:val="00A373DE"/>
    <w:rsid w:val="00A373F6"/>
    <w:rsid w:val="00A376FD"/>
    <w:rsid w:val="00A37C77"/>
    <w:rsid w:val="00A37F8F"/>
    <w:rsid w:val="00A37FB4"/>
    <w:rsid w:val="00A37FB6"/>
    <w:rsid w:val="00A40026"/>
    <w:rsid w:val="00A40282"/>
    <w:rsid w:val="00A40302"/>
    <w:rsid w:val="00A40503"/>
    <w:rsid w:val="00A4051F"/>
    <w:rsid w:val="00A40555"/>
    <w:rsid w:val="00A40A49"/>
    <w:rsid w:val="00A40C8C"/>
    <w:rsid w:val="00A40D47"/>
    <w:rsid w:val="00A40E09"/>
    <w:rsid w:val="00A40FF9"/>
    <w:rsid w:val="00A413FE"/>
    <w:rsid w:val="00A4177C"/>
    <w:rsid w:val="00A41BE6"/>
    <w:rsid w:val="00A41C4C"/>
    <w:rsid w:val="00A41C61"/>
    <w:rsid w:val="00A41CC1"/>
    <w:rsid w:val="00A422CF"/>
    <w:rsid w:val="00A422D8"/>
    <w:rsid w:val="00A42392"/>
    <w:rsid w:val="00A423EC"/>
    <w:rsid w:val="00A4246C"/>
    <w:rsid w:val="00A42571"/>
    <w:rsid w:val="00A42A7F"/>
    <w:rsid w:val="00A4304A"/>
    <w:rsid w:val="00A4325C"/>
    <w:rsid w:val="00A43570"/>
    <w:rsid w:val="00A43683"/>
    <w:rsid w:val="00A43875"/>
    <w:rsid w:val="00A438C0"/>
    <w:rsid w:val="00A43B77"/>
    <w:rsid w:val="00A43C15"/>
    <w:rsid w:val="00A43C24"/>
    <w:rsid w:val="00A43D86"/>
    <w:rsid w:val="00A43DBC"/>
    <w:rsid w:val="00A43F9B"/>
    <w:rsid w:val="00A4404F"/>
    <w:rsid w:val="00A441A7"/>
    <w:rsid w:val="00A442F3"/>
    <w:rsid w:val="00A44493"/>
    <w:rsid w:val="00A444B6"/>
    <w:rsid w:val="00A44531"/>
    <w:rsid w:val="00A44608"/>
    <w:rsid w:val="00A44836"/>
    <w:rsid w:val="00A44879"/>
    <w:rsid w:val="00A44885"/>
    <w:rsid w:val="00A44B3A"/>
    <w:rsid w:val="00A44D2E"/>
    <w:rsid w:val="00A44E39"/>
    <w:rsid w:val="00A44F18"/>
    <w:rsid w:val="00A44F27"/>
    <w:rsid w:val="00A44FA6"/>
    <w:rsid w:val="00A452D9"/>
    <w:rsid w:val="00A45CAD"/>
    <w:rsid w:val="00A45E10"/>
    <w:rsid w:val="00A45FEF"/>
    <w:rsid w:val="00A4626E"/>
    <w:rsid w:val="00A462B3"/>
    <w:rsid w:val="00A462F8"/>
    <w:rsid w:val="00A4633D"/>
    <w:rsid w:val="00A466AB"/>
    <w:rsid w:val="00A466E3"/>
    <w:rsid w:val="00A469E9"/>
    <w:rsid w:val="00A46D70"/>
    <w:rsid w:val="00A46FDF"/>
    <w:rsid w:val="00A47024"/>
    <w:rsid w:val="00A47164"/>
    <w:rsid w:val="00A47431"/>
    <w:rsid w:val="00A4781D"/>
    <w:rsid w:val="00A4783E"/>
    <w:rsid w:val="00A479D3"/>
    <w:rsid w:val="00A47C94"/>
    <w:rsid w:val="00A47F90"/>
    <w:rsid w:val="00A47FB5"/>
    <w:rsid w:val="00A5016F"/>
    <w:rsid w:val="00A502B5"/>
    <w:rsid w:val="00A505C1"/>
    <w:rsid w:val="00A50730"/>
    <w:rsid w:val="00A50C1A"/>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A45"/>
    <w:rsid w:val="00A52C1A"/>
    <w:rsid w:val="00A52D48"/>
    <w:rsid w:val="00A5302B"/>
    <w:rsid w:val="00A5307F"/>
    <w:rsid w:val="00A5343F"/>
    <w:rsid w:val="00A5365D"/>
    <w:rsid w:val="00A5381A"/>
    <w:rsid w:val="00A53877"/>
    <w:rsid w:val="00A53A14"/>
    <w:rsid w:val="00A53B14"/>
    <w:rsid w:val="00A54018"/>
    <w:rsid w:val="00A5425C"/>
    <w:rsid w:val="00A542A4"/>
    <w:rsid w:val="00A5459F"/>
    <w:rsid w:val="00A54808"/>
    <w:rsid w:val="00A54851"/>
    <w:rsid w:val="00A54C02"/>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B0"/>
    <w:rsid w:val="00A57012"/>
    <w:rsid w:val="00A570C0"/>
    <w:rsid w:val="00A57190"/>
    <w:rsid w:val="00A5748B"/>
    <w:rsid w:val="00A577E0"/>
    <w:rsid w:val="00A57A94"/>
    <w:rsid w:val="00A57CD2"/>
    <w:rsid w:val="00A60014"/>
    <w:rsid w:val="00A60179"/>
    <w:rsid w:val="00A60386"/>
    <w:rsid w:val="00A60604"/>
    <w:rsid w:val="00A60662"/>
    <w:rsid w:val="00A60941"/>
    <w:rsid w:val="00A609C1"/>
    <w:rsid w:val="00A60D41"/>
    <w:rsid w:val="00A60D45"/>
    <w:rsid w:val="00A61611"/>
    <w:rsid w:val="00A618A0"/>
    <w:rsid w:val="00A61F0B"/>
    <w:rsid w:val="00A61F76"/>
    <w:rsid w:val="00A62170"/>
    <w:rsid w:val="00A621AA"/>
    <w:rsid w:val="00A62260"/>
    <w:rsid w:val="00A623AF"/>
    <w:rsid w:val="00A62414"/>
    <w:rsid w:val="00A62435"/>
    <w:rsid w:val="00A626A1"/>
    <w:rsid w:val="00A62CF1"/>
    <w:rsid w:val="00A62FEB"/>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544"/>
    <w:rsid w:val="00A658DC"/>
    <w:rsid w:val="00A65A7C"/>
    <w:rsid w:val="00A65B45"/>
    <w:rsid w:val="00A65B71"/>
    <w:rsid w:val="00A65C06"/>
    <w:rsid w:val="00A65F51"/>
    <w:rsid w:val="00A66173"/>
    <w:rsid w:val="00A6622D"/>
    <w:rsid w:val="00A6642A"/>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2DD"/>
    <w:rsid w:val="00A703EC"/>
    <w:rsid w:val="00A704DA"/>
    <w:rsid w:val="00A708C9"/>
    <w:rsid w:val="00A70DCB"/>
    <w:rsid w:val="00A70E07"/>
    <w:rsid w:val="00A711CB"/>
    <w:rsid w:val="00A71250"/>
    <w:rsid w:val="00A71380"/>
    <w:rsid w:val="00A7139C"/>
    <w:rsid w:val="00A714A2"/>
    <w:rsid w:val="00A71504"/>
    <w:rsid w:val="00A7172D"/>
    <w:rsid w:val="00A717D5"/>
    <w:rsid w:val="00A71806"/>
    <w:rsid w:val="00A718CF"/>
    <w:rsid w:val="00A71A54"/>
    <w:rsid w:val="00A71B8B"/>
    <w:rsid w:val="00A71D95"/>
    <w:rsid w:val="00A720BF"/>
    <w:rsid w:val="00A7216F"/>
    <w:rsid w:val="00A721E4"/>
    <w:rsid w:val="00A7224B"/>
    <w:rsid w:val="00A72609"/>
    <w:rsid w:val="00A726B6"/>
    <w:rsid w:val="00A729C5"/>
    <w:rsid w:val="00A72A84"/>
    <w:rsid w:val="00A72B27"/>
    <w:rsid w:val="00A72D02"/>
    <w:rsid w:val="00A72D1D"/>
    <w:rsid w:val="00A72E9F"/>
    <w:rsid w:val="00A73099"/>
    <w:rsid w:val="00A73164"/>
    <w:rsid w:val="00A7324E"/>
    <w:rsid w:val="00A732C4"/>
    <w:rsid w:val="00A736BF"/>
    <w:rsid w:val="00A7419B"/>
    <w:rsid w:val="00A741A7"/>
    <w:rsid w:val="00A741BE"/>
    <w:rsid w:val="00A74353"/>
    <w:rsid w:val="00A74421"/>
    <w:rsid w:val="00A74C1D"/>
    <w:rsid w:val="00A74C23"/>
    <w:rsid w:val="00A74C3D"/>
    <w:rsid w:val="00A74C57"/>
    <w:rsid w:val="00A74D3B"/>
    <w:rsid w:val="00A75166"/>
    <w:rsid w:val="00A75303"/>
    <w:rsid w:val="00A75312"/>
    <w:rsid w:val="00A75390"/>
    <w:rsid w:val="00A75541"/>
    <w:rsid w:val="00A7565A"/>
    <w:rsid w:val="00A7575B"/>
    <w:rsid w:val="00A759AF"/>
    <w:rsid w:val="00A75DB3"/>
    <w:rsid w:val="00A75ED3"/>
    <w:rsid w:val="00A75F70"/>
    <w:rsid w:val="00A761CB"/>
    <w:rsid w:val="00A7664F"/>
    <w:rsid w:val="00A76862"/>
    <w:rsid w:val="00A76887"/>
    <w:rsid w:val="00A76ACF"/>
    <w:rsid w:val="00A76B55"/>
    <w:rsid w:val="00A76C37"/>
    <w:rsid w:val="00A76C61"/>
    <w:rsid w:val="00A76CA2"/>
    <w:rsid w:val="00A775CE"/>
    <w:rsid w:val="00A777D4"/>
    <w:rsid w:val="00A778AA"/>
    <w:rsid w:val="00A77A92"/>
    <w:rsid w:val="00A77D94"/>
    <w:rsid w:val="00A77DEA"/>
    <w:rsid w:val="00A80043"/>
    <w:rsid w:val="00A802DB"/>
    <w:rsid w:val="00A803F0"/>
    <w:rsid w:val="00A80550"/>
    <w:rsid w:val="00A80660"/>
    <w:rsid w:val="00A80910"/>
    <w:rsid w:val="00A80A25"/>
    <w:rsid w:val="00A80A5B"/>
    <w:rsid w:val="00A80B57"/>
    <w:rsid w:val="00A80E81"/>
    <w:rsid w:val="00A80F71"/>
    <w:rsid w:val="00A81096"/>
    <w:rsid w:val="00A81198"/>
    <w:rsid w:val="00A8135A"/>
    <w:rsid w:val="00A813DD"/>
    <w:rsid w:val="00A81412"/>
    <w:rsid w:val="00A816C0"/>
    <w:rsid w:val="00A81702"/>
    <w:rsid w:val="00A81899"/>
    <w:rsid w:val="00A819A2"/>
    <w:rsid w:val="00A81BC1"/>
    <w:rsid w:val="00A81C54"/>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3ED6"/>
    <w:rsid w:val="00A84410"/>
    <w:rsid w:val="00A844DC"/>
    <w:rsid w:val="00A8465C"/>
    <w:rsid w:val="00A8467E"/>
    <w:rsid w:val="00A84808"/>
    <w:rsid w:val="00A84AD5"/>
    <w:rsid w:val="00A84B96"/>
    <w:rsid w:val="00A84C19"/>
    <w:rsid w:val="00A84C30"/>
    <w:rsid w:val="00A84D24"/>
    <w:rsid w:val="00A84E41"/>
    <w:rsid w:val="00A84E61"/>
    <w:rsid w:val="00A84FB1"/>
    <w:rsid w:val="00A850D1"/>
    <w:rsid w:val="00A85100"/>
    <w:rsid w:val="00A8512D"/>
    <w:rsid w:val="00A851CE"/>
    <w:rsid w:val="00A85239"/>
    <w:rsid w:val="00A85294"/>
    <w:rsid w:val="00A85779"/>
    <w:rsid w:val="00A858B9"/>
    <w:rsid w:val="00A85A65"/>
    <w:rsid w:val="00A85D12"/>
    <w:rsid w:val="00A85FAF"/>
    <w:rsid w:val="00A860BC"/>
    <w:rsid w:val="00A86460"/>
    <w:rsid w:val="00A8648A"/>
    <w:rsid w:val="00A86565"/>
    <w:rsid w:val="00A8678E"/>
    <w:rsid w:val="00A867BF"/>
    <w:rsid w:val="00A867E9"/>
    <w:rsid w:val="00A8697D"/>
    <w:rsid w:val="00A86AA5"/>
    <w:rsid w:val="00A86D98"/>
    <w:rsid w:val="00A86DC7"/>
    <w:rsid w:val="00A87041"/>
    <w:rsid w:val="00A87172"/>
    <w:rsid w:val="00A871FF"/>
    <w:rsid w:val="00A872C0"/>
    <w:rsid w:val="00A874E3"/>
    <w:rsid w:val="00A876AE"/>
    <w:rsid w:val="00A87BF0"/>
    <w:rsid w:val="00A87C85"/>
    <w:rsid w:val="00A87C93"/>
    <w:rsid w:val="00A87CAE"/>
    <w:rsid w:val="00A87F4A"/>
    <w:rsid w:val="00A90AB3"/>
    <w:rsid w:val="00A90B92"/>
    <w:rsid w:val="00A90CDF"/>
    <w:rsid w:val="00A90DC2"/>
    <w:rsid w:val="00A90E55"/>
    <w:rsid w:val="00A90EE9"/>
    <w:rsid w:val="00A9102D"/>
    <w:rsid w:val="00A91090"/>
    <w:rsid w:val="00A913C3"/>
    <w:rsid w:val="00A91762"/>
    <w:rsid w:val="00A91969"/>
    <w:rsid w:val="00A919AB"/>
    <w:rsid w:val="00A91A7F"/>
    <w:rsid w:val="00A91C49"/>
    <w:rsid w:val="00A91C94"/>
    <w:rsid w:val="00A91FA5"/>
    <w:rsid w:val="00A91FFD"/>
    <w:rsid w:val="00A920FC"/>
    <w:rsid w:val="00A92113"/>
    <w:rsid w:val="00A921DB"/>
    <w:rsid w:val="00A923F3"/>
    <w:rsid w:val="00A925DB"/>
    <w:rsid w:val="00A92778"/>
    <w:rsid w:val="00A927E9"/>
    <w:rsid w:val="00A92ADE"/>
    <w:rsid w:val="00A92F43"/>
    <w:rsid w:val="00A93128"/>
    <w:rsid w:val="00A9316B"/>
    <w:rsid w:val="00A932B2"/>
    <w:rsid w:val="00A933EB"/>
    <w:rsid w:val="00A93481"/>
    <w:rsid w:val="00A935E1"/>
    <w:rsid w:val="00A93B94"/>
    <w:rsid w:val="00A93C94"/>
    <w:rsid w:val="00A93EB9"/>
    <w:rsid w:val="00A93F1E"/>
    <w:rsid w:val="00A94035"/>
    <w:rsid w:val="00A94181"/>
    <w:rsid w:val="00A9418A"/>
    <w:rsid w:val="00A941A9"/>
    <w:rsid w:val="00A9468D"/>
    <w:rsid w:val="00A9470A"/>
    <w:rsid w:val="00A94765"/>
    <w:rsid w:val="00A9489C"/>
    <w:rsid w:val="00A94917"/>
    <w:rsid w:val="00A94B06"/>
    <w:rsid w:val="00A94D3E"/>
    <w:rsid w:val="00A9505D"/>
    <w:rsid w:val="00A950C0"/>
    <w:rsid w:val="00A950E0"/>
    <w:rsid w:val="00A951FD"/>
    <w:rsid w:val="00A95313"/>
    <w:rsid w:val="00A953F5"/>
    <w:rsid w:val="00A95418"/>
    <w:rsid w:val="00A956CE"/>
    <w:rsid w:val="00A956DB"/>
    <w:rsid w:val="00A958DD"/>
    <w:rsid w:val="00A95A18"/>
    <w:rsid w:val="00A95B2F"/>
    <w:rsid w:val="00A95FBD"/>
    <w:rsid w:val="00A963C0"/>
    <w:rsid w:val="00A9667B"/>
    <w:rsid w:val="00A96A48"/>
    <w:rsid w:val="00A96A66"/>
    <w:rsid w:val="00A96A81"/>
    <w:rsid w:val="00A96EE5"/>
    <w:rsid w:val="00A96FD5"/>
    <w:rsid w:val="00A9706E"/>
    <w:rsid w:val="00A970CE"/>
    <w:rsid w:val="00A972D3"/>
    <w:rsid w:val="00A97357"/>
    <w:rsid w:val="00A973AA"/>
    <w:rsid w:val="00A97437"/>
    <w:rsid w:val="00A977B5"/>
    <w:rsid w:val="00A97848"/>
    <w:rsid w:val="00A97987"/>
    <w:rsid w:val="00A97E26"/>
    <w:rsid w:val="00A97ECF"/>
    <w:rsid w:val="00A97F60"/>
    <w:rsid w:val="00AA0051"/>
    <w:rsid w:val="00AA0138"/>
    <w:rsid w:val="00AA015B"/>
    <w:rsid w:val="00AA028E"/>
    <w:rsid w:val="00AA0350"/>
    <w:rsid w:val="00AA03CE"/>
    <w:rsid w:val="00AA04BA"/>
    <w:rsid w:val="00AA061B"/>
    <w:rsid w:val="00AA0A1F"/>
    <w:rsid w:val="00AA0AC1"/>
    <w:rsid w:val="00AA0BA3"/>
    <w:rsid w:val="00AA0BE2"/>
    <w:rsid w:val="00AA101E"/>
    <w:rsid w:val="00AA109B"/>
    <w:rsid w:val="00AA147C"/>
    <w:rsid w:val="00AA14AA"/>
    <w:rsid w:val="00AA1989"/>
    <w:rsid w:val="00AA1CA3"/>
    <w:rsid w:val="00AA1CEC"/>
    <w:rsid w:val="00AA1D03"/>
    <w:rsid w:val="00AA22DD"/>
    <w:rsid w:val="00AA2791"/>
    <w:rsid w:val="00AA284A"/>
    <w:rsid w:val="00AA2891"/>
    <w:rsid w:val="00AA2ACB"/>
    <w:rsid w:val="00AA2AFC"/>
    <w:rsid w:val="00AA2B00"/>
    <w:rsid w:val="00AA2B66"/>
    <w:rsid w:val="00AA2CFC"/>
    <w:rsid w:val="00AA2F83"/>
    <w:rsid w:val="00AA334B"/>
    <w:rsid w:val="00AA33DF"/>
    <w:rsid w:val="00AA34D3"/>
    <w:rsid w:val="00AA3CFD"/>
    <w:rsid w:val="00AA4089"/>
    <w:rsid w:val="00AA4554"/>
    <w:rsid w:val="00AA45F0"/>
    <w:rsid w:val="00AA462F"/>
    <w:rsid w:val="00AA479F"/>
    <w:rsid w:val="00AA493E"/>
    <w:rsid w:val="00AA4BD2"/>
    <w:rsid w:val="00AA536E"/>
    <w:rsid w:val="00AA5454"/>
    <w:rsid w:val="00AA5684"/>
    <w:rsid w:val="00AA56D0"/>
    <w:rsid w:val="00AA5773"/>
    <w:rsid w:val="00AA57B1"/>
    <w:rsid w:val="00AA5C8D"/>
    <w:rsid w:val="00AA5CED"/>
    <w:rsid w:val="00AA5E15"/>
    <w:rsid w:val="00AA5E19"/>
    <w:rsid w:val="00AA5FF2"/>
    <w:rsid w:val="00AA6096"/>
    <w:rsid w:val="00AA60D9"/>
    <w:rsid w:val="00AA6332"/>
    <w:rsid w:val="00AA64BA"/>
    <w:rsid w:val="00AA64BB"/>
    <w:rsid w:val="00AA64BC"/>
    <w:rsid w:val="00AA6760"/>
    <w:rsid w:val="00AA69ED"/>
    <w:rsid w:val="00AA6B35"/>
    <w:rsid w:val="00AA6BBE"/>
    <w:rsid w:val="00AA6BD5"/>
    <w:rsid w:val="00AA6D6C"/>
    <w:rsid w:val="00AA6E97"/>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5DF"/>
    <w:rsid w:val="00AB061F"/>
    <w:rsid w:val="00AB06FC"/>
    <w:rsid w:val="00AB0C50"/>
    <w:rsid w:val="00AB0DE0"/>
    <w:rsid w:val="00AB0FBD"/>
    <w:rsid w:val="00AB1124"/>
    <w:rsid w:val="00AB123F"/>
    <w:rsid w:val="00AB124A"/>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52F"/>
    <w:rsid w:val="00AB364D"/>
    <w:rsid w:val="00AB36F5"/>
    <w:rsid w:val="00AB37A5"/>
    <w:rsid w:val="00AB3A03"/>
    <w:rsid w:val="00AB3B75"/>
    <w:rsid w:val="00AB3FA8"/>
    <w:rsid w:val="00AB412A"/>
    <w:rsid w:val="00AB4466"/>
    <w:rsid w:val="00AB44CF"/>
    <w:rsid w:val="00AB44D8"/>
    <w:rsid w:val="00AB4BC1"/>
    <w:rsid w:val="00AB4E14"/>
    <w:rsid w:val="00AB4E5A"/>
    <w:rsid w:val="00AB4E82"/>
    <w:rsid w:val="00AB4FC2"/>
    <w:rsid w:val="00AB51DE"/>
    <w:rsid w:val="00AB5282"/>
    <w:rsid w:val="00AB54A8"/>
    <w:rsid w:val="00AB5627"/>
    <w:rsid w:val="00AB5696"/>
    <w:rsid w:val="00AB5716"/>
    <w:rsid w:val="00AB575E"/>
    <w:rsid w:val="00AB5A45"/>
    <w:rsid w:val="00AB5A7C"/>
    <w:rsid w:val="00AB5B19"/>
    <w:rsid w:val="00AB5C1C"/>
    <w:rsid w:val="00AB5C32"/>
    <w:rsid w:val="00AB5E48"/>
    <w:rsid w:val="00AB5E4A"/>
    <w:rsid w:val="00AB5F09"/>
    <w:rsid w:val="00AB5F58"/>
    <w:rsid w:val="00AB63D6"/>
    <w:rsid w:val="00AB64EC"/>
    <w:rsid w:val="00AB6575"/>
    <w:rsid w:val="00AB662E"/>
    <w:rsid w:val="00AB66AD"/>
    <w:rsid w:val="00AB68C8"/>
    <w:rsid w:val="00AB6B6E"/>
    <w:rsid w:val="00AB6B99"/>
    <w:rsid w:val="00AB6DF8"/>
    <w:rsid w:val="00AB73BB"/>
    <w:rsid w:val="00AB73E1"/>
    <w:rsid w:val="00AB76C9"/>
    <w:rsid w:val="00AB7AB0"/>
    <w:rsid w:val="00AB7B25"/>
    <w:rsid w:val="00AB7BE0"/>
    <w:rsid w:val="00AB7CE4"/>
    <w:rsid w:val="00AC0197"/>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2CA"/>
    <w:rsid w:val="00AC23B5"/>
    <w:rsid w:val="00AC2583"/>
    <w:rsid w:val="00AC2752"/>
    <w:rsid w:val="00AC277B"/>
    <w:rsid w:val="00AC2AF0"/>
    <w:rsid w:val="00AC2B22"/>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05A"/>
    <w:rsid w:val="00AC43A5"/>
    <w:rsid w:val="00AC444B"/>
    <w:rsid w:val="00AC447E"/>
    <w:rsid w:val="00AC45B5"/>
    <w:rsid w:val="00AC4762"/>
    <w:rsid w:val="00AC4A8A"/>
    <w:rsid w:val="00AC4B74"/>
    <w:rsid w:val="00AC4B84"/>
    <w:rsid w:val="00AC4C84"/>
    <w:rsid w:val="00AC4CA4"/>
    <w:rsid w:val="00AC4DB7"/>
    <w:rsid w:val="00AC4EBA"/>
    <w:rsid w:val="00AC5390"/>
    <w:rsid w:val="00AC55E3"/>
    <w:rsid w:val="00AC57E5"/>
    <w:rsid w:val="00AC5A10"/>
    <w:rsid w:val="00AC5A6E"/>
    <w:rsid w:val="00AC5ACF"/>
    <w:rsid w:val="00AC5B0B"/>
    <w:rsid w:val="00AC5BC3"/>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1D"/>
    <w:rsid w:val="00AC6DFE"/>
    <w:rsid w:val="00AC7091"/>
    <w:rsid w:val="00AC711D"/>
    <w:rsid w:val="00AC768F"/>
    <w:rsid w:val="00AC791C"/>
    <w:rsid w:val="00AC796B"/>
    <w:rsid w:val="00AD031B"/>
    <w:rsid w:val="00AD0328"/>
    <w:rsid w:val="00AD039A"/>
    <w:rsid w:val="00AD0473"/>
    <w:rsid w:val="00AD0A7C"/>
    <w:rsid w:val="00AD0AB4"/>
    <w:rsid w:val="00AD0B50"/>
    <w:rsid w:val="00AD0D19"/>
    <w:rsid w:val="00AD1067"/>
    <w:rsid w:val="00AD1249"/>
    <w:rsid w:val="00AD13D1"/>
    <w:rsid w:val="00AD15B3"/>
    <w:rsid w:val="00AD1710"/>
    <w:rsid w:val="00AD1754"/>
    <w:rsid w:val="00AD18B2"/>
    <w:rsid w:val="00AD18E3"/>
    <w:rsid w:val="00AD1B8B"/>
    <w:rsid w:val="00AD1F2A"/>
    <w:rsid w:val="00AD217A"/>
    <w:rsid w:val="00AD2263"/>
    <w:rsid w:val="00AD26C2"/>
    <w:rsid w:val="00AD27E3"/>
    <w:rsid w:val="00AD28A3"/>
    <w:rsid w:val="00AD28AB"/>
    <w:rsid w:val="00AD2B10"/>
    <w:rsid w:val="00AD2CEF"/>
    <w:rsid w:val="00AD2D18"/>
    <w:rsid w:val="00AD2E31"/>
    <w:rsid w:val="00AD2F17"/>
    <w:rsid w:val="00AD3454"/>
    <w:rsid w:val="00AD376D"/>
    <w:rsid w:val="00AD39A4"/>
    <w:rsid w:val="00AD3A54"/>
    <w:rsid w:val="00AD3D2D"/>
    <w:rsid w:val="00AD41CA"/>
    <w:rsid w:val="00AD4225"/>
    <w:rsid w:val="00AD4256"/>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695"/>
    <w:rsid w:val="00AD5A54"/>
    <w:rsid w:val="00AD5D67"/>
    <w:rsid w:val="00AD5DA9"/>
    <w:rsid w:val="00AD5DE8"/>
    <w:rsid w:val="00AD5E33"/>
    <w:rsid w:val="00AD5E79"/>
    <w:rsid w:val="00AD5EF1"/>
    <w:rsid w:val="00AD5FC1"/>
    <w:rsid w:val="00AD60D5"/>
    <w:rsid w:val="00AD64D8"/>
    <w:rsid w:val="00AD690F"/>
    <w:rsid w:val="00AD6C89"/>
    <w:rsid w:val="00AD6C92"/>
    <w:rsid w:val="00AD6E1C"/>
    <w:rsid w:val="00AD7046"/>
    <w:rsid w:val="00AD7178"/>
    <w:rsid w:val="00AD71AD"/>
    <w:rsid w:val="00AD7364"/>
    <w:rsid w:val="00AD73B5"/>
    <w:rsid w:val="00AD742D"/>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DF2"/>
    <w:rsid w:val="00AE0E45"/>
    <w:rsid w:val="00AE0E8A"/>
    <w:rsid w:val="00AE0F52"/>
    <w:rsid w:val="00AE0FD2"/>
    <w:rsid w:val="00AE101E"/>
    <w:rsid w:val="00AE10CD"/>
    <w:rsid w:val="00AE11D9"/>
    <w:rsid w:val="00AE1367"/>
    <w:rsid w:val="00AE158A"/>
    <w:rsid w:val="00AE1984"/>
    <w:rsid w:val="00AE1B52"/>
    <w:rsid w:val="00AE1D17"/>
    <w:rsid w:val="00AE1F22"/>
    <w:rsid w:val="00AE2003"/>
    <w:rsid w:val="00AE2048"/>
    <w:rsid w:val="00AE2197"/>
    <w:rsid w:val="00AE219D"/>
    <w:rsid w:val="00AE21BE"/>
    <w:rsid w:val="00AE2499"/>
    <w:rsid w:val="00AE24CB"/>
    <w:rsid w:val="00AE25E5"/>
    <w:rsid w:val="00AE283D"/>
    <w:rsid w:val="00AE2918"/>
    <w:rsid w:val="00AE2CC3"/>
    <w:rsid w:val="00AE2E09"/>
    <w:rsid w:val="00AE2E29"/>
    <w:rsid w:val="00AE321A"/>
    <w:rsid w:val="00AE33C5"/>
    <w:rsid w:val="00AE361B"/>
    <w:rsid w:val="00AE3A61"/>
    <w:rsid w:val="00AE3D45"/>
    <w:rsid w:val="00AE3E28"/>
    <w:rsid w:val="00AE40BD"/>
    <w:rsid w:val="00AE4248"/>
    <w:rsid w:val="00AE45EB"/>
    <w:rsid w:val="00AE47BB"/>
    <w:rsid w:val="00AE47FC"/>
    <w:rsid w:val="00AE4827"/>
    <w:rsid w:val="00AE5276"/>
    <w:rsid w:val="00AE565E"/>
    <w:rsid w:val="00AE5977"/>
    <w:rsid w:val="00AE59F4"/>
    <w:rsid w:val="00AE5B59"/>
    <w:rsid w:val="00AE5D5A"/>
    <w:rsid w:val="00AE5DBB"/>
    <w:rsid w:val="00AE5E80"/>
    <w:rsid w:val="00AE6022"/>
    <w:rsid w:val="00AE6053"/>
    <w:rsid w:val="00AE613D"/>
    <w:rsid w:val="00AE6250"/>
    <w:rsid w:val="00AE6254"/>
    <w:rsid w:val="00AE67B1"/>
    <w:rsid w:val="00AE6CFF"/>
    <w:rsid w:val="00AE6FF6"/>
    <w:rsid w:val="00AE732E"/>
    <w:rsid w:val="00AE741D"/>
    <w:rsid w:val="00AE7C42"/>
    <w:rsid w:val="00AE7C74"/>
    <w:rsid w:val="00AE7CB8"/>
    <w:rsid w:val="00AE7D9A"/>
    <w:rsid w:val="00AE7E3F"/>
    <w:rsid w:val="00AECABF"/>
    <w:rsid w:val="00AF005C"/>
    <w:rsid w:val="00AF05DD"/>
    <w:rsid w:val="00AF0668"/>
    <w:rsid w:val="00AF0772"/>
    <w:rsid w:val="00AF0A1B"/>
    <w:rsid w:val="00AF0A9B"/>
    <w:rsid w:val="00AF0AA2"/>
    <w:rsid w:val="00AF0B9D"/>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44F"/>
    <w:rsid w:val="00AF3589"/>
    <w:rsid w:val="00AF35C6"/>
    <w:rsid w:val="00AF36E5"/>
    <w:rsid w:val="00AF3B50"/>
    <w:rsid w:val="00AF3C55"/>
    <w:rsid w:val="00AF3FDA"/>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D5"/>
    <w:rsid w:val="00AF54ED"/>
    <w:rsid w:val="00AF578A"/>
    <w:rsid w:val="00AF5B11"/>
    <w:rsid w:val="00AF5BB9"/>
    <w:rsid w:val="00AF5C12"/>
    <w:rsid w:val="00AF5CDD"/>
    <w:rsid w:val="00AF60A0"/>
    <w:rsid w:val="00AF60C6"/>
    <w:rsid w:val="00AF64A7"/>
    <w:rsid w:val="00AF67D6"/>
    <w:rsid w:val="00AF6C2E"/>
    <w:rsid w:val="00AF6D78"/>
    <w:rsid w:val="00AF6DCE"/>
    <w:rsid w:val="00AF6E6E"/>
    <w:rsid w:val="00AF6F07"/>
    <w:rsid w:val="00AF70CC"/>
    <w:rsid w:val="00AF7932"/>
    <w:rsid w:val="00AF7EBD"/>
    <w:rsid w:val="00B0002B"/>
    <w:rsid w:val="00B0047D"/>
    <w:rsid w:val="00B00563"/>
    <w:rsid w:val="00B0065A"/>
    <w:rsid w:val="00B00B60"/>
    <w:rsid w:val="00B00CEB"/>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28E6"/>
    <w:rsid w:val="00B0319E"/>
    <w:rsid w:val="00B031DB"/>
    <w:rsid w:val="00B03301"/>
    <w:rsid w:val="00B03400"/>
    <w:rsid w:val="00B03449"/>
    <w:rsid w:val="00B0370E"/>
    <w:rsid w:val="00B03727"/>
    <w:rsid w:val="00B03B84"/>
    <w:rsid w:val="00B03BFF"/>
    <w:rsid w:val="00B03E04"/>
    <w:rsid w:val="00B03E4B"/>
    <w:rsid w:val="00B03E63"/>
    <w:rsid w:val="00B04211"/>
    <w:rsid w:val="00B04293"/>
    <w:rsid w:val="00B04378"/>
    <w:rsid w:val="00B043C3"/>
    <w:rsid w:val="00B045A7"/>
    <w:rsid w:val="00B045B9"/>
    <w:rsid w:val="00B046B9"/>
    <w:rsid w:val="00B046CD"/>
    <w:rsid w:val="00B04940"/>
    <w:rsid w:val="00B04A9D"/>
    <w:rsid w:val="00B04B05"/>
    <w:rsid w:val="00B04C20"/>
    <w:rsid w:val="00B04C84"/>
    <w:rsid w:val="00B04D37"/>
    <w:rsid w:val="00B04E46"/>
    <w:rsid w:val="00B04E83"/>
    <w:rsid w:val="00B05089"/>
    <w:rsid w:val="00B051AF"/>
    <w:rsid w:val="00B0520F"/>
    <w:rsid w:val="00B05611"/>
    <w:rsid w:val="00B05A33"/>
    <w:rsid w:val="00B05EEA"/>
    <w:rsid w:val="00B05FA4"/>
    <w:rsid w:val="00B060D3"/>
    <w:rsid w:val="00B06AD2"/>
    <w:rsid w:val="00B06C98"/>
    <w:rsid w:val="00B06F28"/>
    <w:rsid w:val="00B06F81"/>
    <w:rsid w:val="00B07091"/>
    <w:rsid w:val="00B0741C"/>
    <w:rsid w:val="00B07761"/>
    <w:rsid w:val="00B0776C"/>
    <w:rsid w:val="00B077A5"/>
    <w:rsid w:val="00B078ED"/>
    <w:rsid w:val="00B07990"/>
    <w:rsid w:val="00B07B25"/>
    <w:rsid w:val="00B10286"/>
    <w:rsid w:val="00B105BB"/>
    <w:rsid w:val="00B10718"/>
    <w:rsid w:val="00B10751"/>
    <w:rsid w:val="00B109CF"/>
    <w:rsid w:val="00B10E9C"/>
    <w:rsid w:val="00B10EC8"/>
    <w:rsid w:val="00B10FB1"/>
    <w:rsid w:val="00B11117"/>
    <w:rsid w:val="00B11155"/>
    <w:rsid w:val="00B11337"/>
    <w:rsid w:val="00B11FA5"/>
    <w:rsid w:val="00B12275"/>
    <w:rsid w:val="00B124B3"/>
    <w:rsid w:val="00B12794"/>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4DFF"/>
    <w:rsid w:val="00B153EC"/>
    <w:rsid w:val="00B15519"/>
    <w:rsid w:val="00B15687"/>
    <w:rsid w:val="00B15782"/>
    <w:rsid w:val="00B15F7A"/>
    <w:rsid w:val="00B16092"/>
    <w:rsid w:val="00B160DE"/>
    <w:rsid w:val="00B1633E"/>
    <w:rsid w:val="00B1639F"/>
    <w:rsid w:val="00B164A1"/>
    <w:rsid w:val="00B166F7"/>
    <w:rsid w:val="00B168C1"/>
    <w:rsid w:val="00B168C3"/>
    <w:rsid w:val="00B16A1D"/>
    <w:rsid w:val="00B16AA9"/>
    <w:rsid w:val="00B16AB6"/>
    <w:rsid w:val="00B16AC2"/>
    <w:rsid w:val="00B16B44"/>
    <w:rsid w:val="00B16C59"/>
    <w:rsid w:val="00B16C63"/>
    <w:rsid w:val="00B16FD2"/>
    <w:rsid w:val="00B17112"/>
    <w:rsid w:val="00B171E2"/>
    <w:rsid w:val="00B17560"/>
    <w:rsid w:val="00B17678"/>
    <w:rsid w:val="00B17869"/>
    <w:rsid w:val="00B17BD7"/>
    <w:rsid w:val="00B17E04"/>
    <w:rsid w:val="00B17E88"/>
    <w:rsid w:val="00B1D41D"/>
    <w:rsid w:val="00B204E6"/>
    <w:rsid w:val="00B20B21"/>
    <w:rsid w:val="00B20C53"/>
    <w:rsid w:val="00B20CFB"/>
    <w:rsid w:val="00B20DAD"/>
    <w:rsid w:val="00B210ED"/>
    <w:rsid w:val="00B211BE"/>
    <w:rsid w:val="00B21293"/>
    <w:rsid w:val="00B212E3"/>
    <w:rsid w:val="00B21326"/>
    <w:rsid w:val="00B213CB"/>
    <w:rsid w:val="00B213D2"/>
    <w:rsid w:val="00B218A3"/>
    <w:rsid w:val="00B21F09"/>
    <w:rsid w:val="00B22307"/>
    <w:rsid w:val="00B224F6"/>
    <w:rsid w:val="00B22574"/>
    <w:rsid w:val="00B225BE"/>
    <w:rsid w:val="00B225F5"/>
    <w:rsid w:val="00B226B2"/>
    <w:rsid w:val="00B22794"/>
    <w:rsid w:val="00B2296E"/>
    <w:rsid w:val="00B22BB2"/>
    <w:rsid w:val="00B22CAB"/>
    <w:rsid w:val="00B22F25"/>
    <w:rsid w:val="00B2335D"/>
    <w:rsid w:val="00B2340E"/>
    <w:rsid w:val="00B236CD"/>
    <w:rsid w:val="00B23737"/>
    <w:rsid w:val="00B237BA"/>
    <w:rsid w:val="00B239F2"/>
    <w:rsid w:val="00B23D6A"/>
    <w:rsid w:val="00B23E91"/>
    <w:rsid w:val="00B240FC"/>
    <w:rsid w:val="00B2417B"/>
    <w:rsid w:val="00B242E6"/>
    <w:rsid w:val="00B24323"/>
    <w:rsid w:val="00B2433B"/>
    <w:rsid w:val="00B2444E"/>
    <w:rsid w:val="00B2459F"/>
    <w:rsid w:val="00B2464D"/>
    <w:rsid w:val="00B2486E"/>
    <w:rsid w:val="00B24920"/>
    <w:rsid w:val="00B249BE"/>
    <w:rsid w:val="00B24A2C"/>
    <w:rsid w:val="00B24BFE"/>
    <w:rsid w:val="00B24CAD"/>
    <w:rsid w:val="00B24E39"/>
    <w:rsid w:val="00B250D9"/>
    <w:rsid w:val="00B25317"/>
    <w:rsid w:val="00B254F6"/>
    <w:rsid w:val="00B25690"/>
    <w:rsid w:val="00B2588A"/>
    <w:rsid w:val="00B25C33"/>
    <w:rsid w:val="00B25FF2"/>
    <w:rsid w:val="00B261B3"/>
    <w:rsid w:val="00B26298"/>
    <w:rsid w:val="00B262E3"/>
    <w:rsid w:val="00B2630C"/>
    <w:rsid w:val="00B2636E"/>
    <w:rsid w:val="00B263BF"/>
    <w:rsid w:val="00B26595"/>
    <w:rsid w:val="00B265CD"/>
    <w:rsid w:val="00B266CE"/>
    <w:rsid w:val="00B26BA3"/>
    <w:rsid w:val="00B26EC6"/>
    <w:rsid w:val="00B2718E"/>
    <w:rsid w:val="00B272F3"/>
    <w:rsid w:val="00B27332"/>
    <w:rsid w:val="00B2733B"/>
    <w:rsid w:val="00B275AE"/>
    <w:rsid w:val="00B27752"/>
    <w:rsid w:val="00B27889"/>
    <w:rsid w:val="00B27BD9"/>
    <w:rsid w:val="00B27C3B"/>
    <w:rsid w:val="00B27D0F"/>
    <w:rsid w:val="00B27DB6"/>
    <w:rsid w:val="00B27E23"/>
    <w:rsid w:val="00B27EE7"/>
    <w:rsid w:val="00B27EEC"/>
    <w:rsid w:val="00B30084"/>
    <w:rsid w:val="00B302B0"/>
    <w:rsid w:val="00B3038C"/>
    <w:rsid w:val="00B3048B"/>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0E"/>
    <w:rsid w:val="00B32121"/>
    <w:rsid w:val="00B321CC"/>
    <w:rsid w:val="00B32775"/>
    <w:rsid w:val="00B32968"/>
    <w:rsid w:val="00B32C8F"/>
    <w:rsid w:val="00B32D15"/>
    <w:rsid w:val="00B333D7"/>
    <w:rsid w:val="00B33467"/>
    <w:rsid w:val="00B33545"/>
    <w:rsid w:val="00B335AB"/>
    <w:rsid w:val="00B33623"/>
    <w:rsid w:val="00B3372D"/>
    <w:rsid w:val="00B33778"/>
    <w:rsid w:val="00B339DF"/>
    <w:rsid w:val="00B33A50"/>
    <w:rsid w:val="00B33ACE"/>
    <w:rsid w:val="00B33D35"/>
    <w:rsid w:val="00B342B4"/>
    <w:rsid w:val="00B34452"/>
    <w:rsid w:val="00B344A7"/>
    <w:rsid w:val="00B3457A"/>
    <w:rsid w:val="00B34757"/>
    <w:rsid w:val="00B34976"/>
    <w:rsid w:val="00B34A9E"/>
    <w:rsid w:val="00B34E86"/>
    <w:rsid w:val="00B34F23"/>
    <w:rsid w:val="00B35108"/>
    <w:rsid w:val="00B35174"/>
    <w:rsid w:val="00B3541A"/>
    <w:rsid w:val="00B354C7"/>
    <w:rsid w:val="00B3560F"/>
    <w:rsid w:val="00B356D0"/>
    <w:rsid w:val="00B3570A"/>
    <w:rsid w:val="00B35987"/>
    <w:rsid w:val="00B3612A"/>
    <w:rsid w:val="00B36336"/>
    <w:rsid w:val="00B365CA"/>
    <w:rsid w:val="00B36A5E"/>
    <w:rsid w:val="00B36B33"/>
    <w:rsid w:val="00B36E51"/>
    <w:rsid w:val="00B3703E"/>
    <w:rsid w:val="00B3706C"/>
    <w:rsid w:val="00B370BF"/>
    <w:rsid w:val="00B37101"/>
    <w:rsid w:val="00B3712F"/>
    <w:rsid w:val="00B3757F"/>
    <w:rsid w:val="00B37637"/>
    <w:rsid w:val="00B37738"/>
    <w:rsid w:val="00B37A23"/>
    <w:rsid w:val="00B37ADD"/>
    <w:rsid w:val="00B37DFA"/>
    <w:rsid w:val="00B37EA4"/>
    <w:rsid w:val="00B400C1"/>
    <w:rsid w:val="00B40222"/>
    <w:rsid w:val="00B40338"/>
    <w:rsid w:val="00B405AA"/>
    <w:rsid w:val="00B405E9"/>
    <w:rsid w:val="00B4098B"/>
    <w:rsid w:val="00B409C6"/>
    <w:rsid w:val="00B40D58"/>
    <w:rsid w:val="00B40E32"/>
    <w:rsid w:val="00B40EEB"/>
    <w:rsid w:val="00B412D2"/>
    <w:rsid w:val="00B417FF"/>
    <w:rsid w:val="00B41877"/>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625"/>
    <w:rsid w:val="00B43DE5"/>
    <w:rsid w:val="00B43EF5"/>
    <w:rsid w:val="00B443E0"/>
    <w:rsid w:val="00B444A6"/>
    <w:rsid w:val="00B446E0"/>
    <w:rsid w:val="00B44889"/>
    <w:rsid w:val="00B449B3"/>
    <w:rsid w:val="00B44C31"/>
    <w:rsid w:val="00B44DCF"/>
    <w:rsid w:val="00B44F0B"/>
    <w:rsid w:val="00B44F31"/>
    <w:rsid w:val="00B45072"/>
    <w:rsid w:val="00B450A6"/>
    <w:rsid w:val="00B45298"/>
    <w:rsid w:val="00B452E4"/>
    <w:rsid w:val="00B454D5"/>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875"/>
    <w:rsid w:val="00B47B88"/>
    <w:rsid w:val="00B47D6A"/>
    <w:rsid w:val="00B47D6F"/>
    <w:rsid w:val="00B47E39"/>
    <w:rsid w:val="00B47EF7"/>
    <w:rsid w:val="00B5049C"/>
    <w:rsid w:val="00B504D0"/>
    <w:rsid w:val="00B50675"/>
    <w:rsid w:val="00B5078A"/>
    <w:rsid w:val="00B50957"/>
    <w:rsid w:val="00B50C48"/>
    <w:rsid w:val="00B50DB7"/>
    <w:rsid w:val="00B512C5"/>
    <w:rsid w:val="00B514A8"/>
    <w:rsid w:val="00B515AA"/>
    <w:rsid w:val="00B51795"/>
    <w:rsid w:val="00B51AD8"/>
    <w:rsid w:val="00B51BD9"/>
    <w:rsid w:val="00B51BEB"/>
    <w:rsid w:val="00B5208E"/>
    <w:rsid w:val="00B522A7"/>
    <w:rsid w:val="00B52383"/>
    <w:rsid w:val="00B523E5"/>
    <w:rsid w:val="00B5265C"/>
    <w:rsid w:val="00B526F2"/>
    <w:rsid w:val="00B527C6"/>
    <w:rsid w:val="00B52B50"/>
    <w:rsid w:val="00B52E14"/>
    <w:rsid w:val="00B52ED2"/>
    <w:rsid w:val="00B52F87"/>
    <w:rsid w:val="00B53111"/>
    <w:rsid w:val="00B531F2"/>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58F"/>
    <w:rsid w:val="00B54661"/>
    <w:rsid w:val="00B54A47"/>
    <w:rsid w:val="00B54B5C"/>
    <w:rsid w:val="00B54B97"/>
    <w:rsid w:val="00B55D94"/>
    <w:rsid w:val="00B55DBF"/>
    <w:rsid w:val="00B5606C"/>
    <w:rsid w:val="00B560A5"/>
    <w:rsid w:val="00B56101"/>
    <w:rsid w:val="00B566B2"/>
    <w:rsid w:val="00B5688C"/>
    <w:rsid w:val="00B568FA"/>
    <w:rsid w:val="00B56929"/>
    <w:rsid w:val="00B56945"/>
    <w:rsid w:val="00B5697D"/>
    <w:rsid w:val="00B56A51"/>
    <w:rsid w:val="00B56C12"/>
    <w:rsid w:val="00B56E0A"/>
    <w:rsid w:val="00B56E75"/>
    <w:rsid w:val="00B56E91"/>
    <w:rsid w:val="00B56FEA"/>
    <w:rsid w:val="00B575E6"/>
    <w:rsid w:val="00B575F4"/>
    <w:rsid w:val="00B57BEF"/>
    <w:rsid w:val="00B57E87"/>
    <w:rsid w:val="00B57EAD"/>
    <w:rsid w:val="00B60039"/>
    <w:rsid w:val="00B6007C"/>
    <w:rsid w:val="00B601BA"/>
    <w:rsid w:val="00B602BD"/>
    <w:rsid w:val="00B60357"/>
    <w:rsid w:val="00B603F1"/>
    <w:rsid w:val="00B6067A"/>
    <w:rsid w:val="00B60693"/>
    <w:rsid w:val="00B6073B"/>
    <w:rsid w:val="00B60747"/>
    <w:rsid w:val="00B608E3"/>
    <w:rsid w:val="00B60A82"/>
    <w:rsid w:val="00B60B47"/>
    <w:rsid w:val="00B61158"/>
    <w:rsid w:val="00B614D0"/>
    <w:rsid w:val="00B61603"/>
    <w:rsid w:val="00B617D9"/>
    <w:rsid w:val="00B61E25"/>
    <w:rsid w:val="00B61E93"/>
    <w:rsid w:val="00B62350"/>
    <w:rsid w:val="00B6251B"/>
    <w:rsid w:val="00B627AA"/>
    <w:rsid w:val="00B6280B"/>
    <w:rsid w:val="00B628FF"/>
    <w:rsid w:val="00B6301D"/>
    <w:rsid w:val="00B63306"/>
    <w:rsid w:val="00B63C93"/>
    <w:rsid w:val="00B63DC9"/>
    <w:rsid w:val="00B63FAF"/>
    <w:rsid w:val="00B64050"/>
    <w:rsid w:val="00B640D1"/>
    <w:rsid w:val="00B64291"/>
    <w:rsid w:val="00B6438B"/>
    <w:rsid w:val="00B6440E"/>
    <w:rsid w:val="00B64511"/>
    <w:rsid w:val="00B6483C"/>
    <w:rsid w:val="00B64C33"/>
    <w:rsid w:val="00B64CBB"/>
    <w:rsid w:val="00B6520A"/>
    <w:rsid w:val="00B65336"/>
    <w:rsid w:val="00B65475"/>
    <w:rsid w:val="00B65991"/>
    <w:rsid w:val="00B659C3"/>
    <w:rsid w:val="00B659CF"/>
    <w:rsid w:val="00B659E3"/>
    <w:rsid w:val="00B65C13"/>
    <w:rsid w:val="00B65C7E"/>
    <w:rsid w:val="00B66152"/>
    <w:rsid w:val="00B6628A"/>
    <w:rsid w:val="00B662A7"/>
    <w:rsid w:val="00B6639C"/>
    <w:rsid w:val="00B6646E"/>
    <w:rsid w:val="00B66C80"/>
    <w:rsid w:val="00B66CD9"/>
    <w:rsid w:val="00B66DFF"/>
    <w:rsid w:val="00B66EBA"/>
    <w:rsid w:val="00B670E2"/>
    <w:rsid w:val="00B67100"/>
    <w:rsid w:val="00B674C1"/>
    <w:rsid w:val="00B675BE"/>
    <w:rsid w:val="00B677CD"/>
    <w:rsid w:val="00B67E4F"/>
    <w:rsid w:val="00B67EBD"/>
    <w:rsid w:val="00B70080"/>
    <w:rsid w:val="00B7015F"/>
    <w:rsid w:val="00B70487"/>
    <w:rsid w:val="00B70494"/>
    <w:rsid w:val="00B70607"/>
    <w:rsid w:val="00B709EA"/>
    <w:rsid w:val="00B70A14"/>
    <w:rsid w:val="00B70A76"/>
    <w:rsid w:val="00B70A81"/>
    <w:rsid w:val="00B70FB9"/>
    <w:rsid w:val="00B71026"/>
    <w:rsid w:val="00B710C4"/>
    <w:rsid w:val="00B714F7"/>
    <w:rsid w:val="00B71614"/>
    <w:rsid w:val="00B71919"/>
    <w:rsid w:val="00B71A38"/>
    <w:rsid w:val="00B71E22"/>
    <w:rsid w:val="00B7217F"/>
    <w:rsid w:val="00B72376"/>
    <w:rsid w:val="00B723A2"/>
    <w:rsid w:val="00B72426"/>
    <w:rsid w:val="00B72457"/>
    <w:rsid w:val="00B726E3"/>
    <w:rsid w:val="00B72CA9"/>
    <w:rsid w:val="00B7320E"/>
    <w:rsid w:val="00B73499"/>
    <w:rsid w:val="00B734AC"/>
    <w:rsid w:val="00B73554"/>
    <w:rsid w:val="00B735D7"/>
    <w:rsid w:val="00B73887"/>
    <w:rsid w:val="00B73A62"/>
    <w:rsid w:val="00B73BF1"/>
    <w:rsid w:val="00B73CCB"/>
    <w:rsid w:val="00B741E9"/>
    <w:rsid w:val="00B742D8"/>
    <w:rsid w:val="00B744D6"/>
    <w:rsid w:val="00B745F5"/>
    <w:rsid w:val="00B7466C"/>
    <w:rsid w:val="00B74802"/>
    <w:rsid w:val="00B74C20"/>
    <w:rsid w:val="00B74D56"/>
    <w:rsid w:val="00B74FA5"/>
    <w:rsid w:val="00B74FBE"/>
    <w:rsid w:val="00B75023"/>
    <w:rsid w:val="00B752F3"/>
    <w:rsid w:val="00B75427"/>
    <w:rsid w:val="00B756FB"/>
    <w:rsid w:val="00B75766"/>
    <w:rsid w:val="00B758EB"/>
    <w:rsid w:val="00B75C51"/>
    <w:rsid w:val="00B75C9E"/>
    <w:rsid w:val="00B75CED"/>
    <w:rsid w:val="00B75F35"/>
    <w:rsid w:val="00B7603B"/>
    <w:rsid w:val="00B76183"/>
    <w:rsid w:val="00B7625D"/>
    <w:rsid w:val="00B76572"/>
    <w:rsid w:val="00B766DC"/>
    <w:rsid w:val="00B7676C"/>
    <w:rsid w:val="00B76BD7"/>
    <w:rsid w:val="00B76CD0"/>
    <w:rsid w:val="00B77140"/>
    <w:rsid w:val="00B772B2"/>
    <w:rsid w:val="00B772EF"/>
    <w:rsid w:val="00B77674"/>
    <w:rsid w:val="00B77697"/>
    <w:rsid w:val="00B777E1"/>
    <w:rsid w:val="00B778E5"/>
    <w:rsid w:val="00B77A18"/>
    <w:rsid w:val="00B77B63"/>
    <w:rsid w:val="00B77C7F"/>
    <w:rsid w:val="00B77C8D"/>
    <w:rsid w:val="00B77E00"/>
    <w:rsid w:val="00B8022F"/>
    <w:rsid w:val="00B803B1"/>
    <w:rsid w:val="00B80570"/>
    <w:rsid w:val="00B80574"/>
    <w:rsid w:val="00B80ADA"/>
    <w:rsid w:val="00B80B99"/>
    <w:rsid w:val="00B80C51"/>
    <w:rsid w:val="00B80CE3"/>
    <w:rsid w:val="00B80CF3"/>
    <w:rsid w:val="00B80D9C"/>
    <w:rsid w:val="00B80DA0"/>
    <w:rsid w:val="00B80E14"/>
    <w:rsid w:val="00B8116D"/>
    <w:rsid w:val="00B8129A"/>
    <w:rsid w:val="00B81677"/>
    <w:rsid w:val="00B8176B"/>
    <w:rsid w:val="00B819BD"/>
    <w:rsid w:val="00B81D3F"/>
    <w:rsid w:val="00B81DA0"/>
    <w:rsid w:val="00B822BF"/>
    <w:rsid w:val="00B8239B"/>
    <w:rsid w:val="00B8239D"/>
    <w:rsid w:val="00B8246E"/>
    <w:rsid w:val="00B82664"/>
    <w:rsid w:val="00B82706"/>
    <w:rsid w:val="00B82959"/>
    <w:rsid w:val="00B82A21"/>
    <w:rsid w:val="00B82A78"/>
    <w:rsid w:val="00B82AD2"/>
    <w:rsid w:val="00B82BE9"/>
    <w:rsid w:val="00B82C6F"/>
    <w:rsid w:val="00B82F59"/>
    <w:rsid w:val="00B834B6"/>
    <w:rsid w:val="00B8379A"/>
    <w:rsid w:val="00B837CC"/>
    <w:rsid w:val="00B83823"/>
    <w:rsid w:val="00B83AAD"/>
    <w:rsid w:val="00B83AB4"/>
    <w:rsid w:val="00B83B4E"/>
    <w:rsid w:val="00B83CF2"/>
    <w:rsid w:val="00B83D20"/>
    <w:rsid w:val="00B83E99"/>
    <w:rsid w:val="00B84041"/>
    <w:rsid w:val="00B845CE"/>
    <w:rsid w:val="00B84613"/>
    <w:rsid w:val="00B84792"/>
    <w:rsid w:val="00B84950"/>
    <w:rsid w:val="00B84C8D"/>
    <w:rsid w:val="00B84E44"/>
    <w:rsid w:val="00B84EC5"/>
    <w:rsid w:val="00B84ECE"/>
    <w:rsid w:val="00B85546"/>
    <w:rsid w:val="00B85698"/>
    <w:rsid w:val="00B85FDB"/>
    <w:rsid w:val="00B86102"/>
    <w:rsid w:val="00B86131"/>
    <w:rsid w:val="00B86497"/>
    <w:rsid w:val="00B8657F"/>
    <w:rsid w:val="00B8666E"/>
    <w:rsid w:val="00B8677F"/>
    <w:rsid w:val="00B8692B"/>
    <w:rsid w:val="00B86A66"/>
    <w:rsid w:val="00B86AFB"/>
    <w:rsid w:val="00B86B03"/>
    <w:rsid w:val="00B86C6B"/>
    <w:rsid w:val="00B86D61"/>
    <w:rsid w:val="00B86DC6"/>
    <w:rsid w:val="00B86E7F"/>
    <w:rsid w:val="00B86FF6"/>
    <w:rsid w:val="00B873D8"/>
    <w:rsid w:val="00B876DE"/>
    <w:rsid w:val="00B87780"/>
    <w:rsid w:val="00B87BD5"/>
    <w:rsid w:val="00B87C1E"/>
    <w:rsid w:val="00B87C5A"/>
    <w:rsid w:val="00B87D83"/>
    <w:rsid w:val="00B87E2B"/>
    <w:rsid w:val="00B87F7F"/>
    <w:rsid w:val="00B8BBC3"/>
    <w:rsid w:val="00B900B2"/>
    <w:rsid w:val="00B90265"/>
    <w:rsid w:val="00B902EA"/>
    <w:rsid w:val="00B90676"/>
    <w:rsid w:val="00B906FA"/>
    <w:rsid w:val="00B9070E"/>
    <w:rsid w:val="00B90884"/>
    <w:rsid w:val="00B90F5B"/>
    <w:rsid w:val="00B9104B"/>
    <w:rsid w:val="00B9109A"/>
    <w:rsid w:val="00B9115F"/>
    <w:rsid w:val="00B91241"/>
    <w:rsid w:val="00B91432"/>
    <w:rsid w:val="00B91739"/>
    <w:rsid w:val="00B91946"/>
    <w:rsid w:val="00B91ACE"/>
    <w:rsid w:val="00B91C51"/>
    <w:rsid w:val="00B91DB1"/>
    <w:rsid w:val="00B922B2"/>
    <w:rsid w:val="00B92432"/>
    <w:rsid w:val="00B9245F"/>
    <w:rsid w:val="00B925FF"/>
    <w:rsid w:val="00B9269E"/>
    <w:rsid w:val="00B9289A"/>
    <w:rsid w:val="00B92C75"/>
    <w:rsid w:val="00B92DD5"/>
    <w:rsid w:val="00B92E6F"/>
    <w:rsid w:val="00B9313B"/>
    <w:rsid w:val="00B93166"/>
    <w:rsid w:val="00B9337F"/>
    <w:rsid w:val="00B9347B"/>
    <w:rsid w:val="00B93483"/>
    <w:rsid w:val="00B93524"/>
    <w:rsid w:val="00B93602"/>
    <w:rsid w:val="00B93778"/>
    <w:rsid w:val="00B937A1"/>
    <w:rsid w:val="00B93814"/>
    <w:rsid w:val="00B93943"/>
    <w:rsid w:val="00B93C2E"/>
    <w:rsid w:val="00B93C2F"/>
    <w:rsid w:val="00B93CD5"/>
    <w:rsid w:val="00B93D21"/>
    <w:rsid w:val="00B93E04"/>
    <w:rsid w:val="00B93EDB"/>
    <w:rsid w:val="00B93F9E"/>
    <w:rsid w:val="00B940DD"/>
    <w:rsid w:val="00B94336"/>
    <w:rsid w:val="00B943E1"/>
    <w:rsid w:val="00B94545"/>
    <w:rsid w:val="00B94A93"/>
    <w:rsid w:val="00B94AC9"/>
    <w:rsid w:val="00B94B2B"/>
    <w:rsid w:val="00B94BBC"/>
    <w:rsid w:val="00B94D9A"/>
    <w:rsid w:val="00B94E23"/>
    <w:rsid w:val="00B95113"/>
    <w:rsid w:val="00B951BB"/>
    <w:rsid w:val="00B951E9"/>
    <w:rsid w:val="00B9530C"/>
    <w:rsid w:val="00B953CA"/>
    <w:rsid w:val="00B9544E"/>
    <w:rsid w:val="00B957EE"/>
    <w:rsid w:val="00B95ADE"/>
    <w:rsid w:val="00B95E2E"/>
    <w:rsid w:val="00B96164"/>
    <w:rsid w:val="00B962BF"/>
    <w:rsid w:val="00B96357"/>
    <w:rsid w:val="00B96567"/>
    <w:rsid w:val="00B9676A"/>
    <w:rsid w:val="00B967A5"/>
    <w:rsid w:val="00B96BCE"/>
    <w:rsid w:val="00B96D57"/>
    <w:rsid w:val="00B96F46"/>
    <w:rsid w:val="00B9709C"/>
    <w:rsid w:val="00B97244"/>
    <w:rsid w:val="00B9730F"/>
    <w:rsid w:val="00B9740D"/>
    <w:rsid w:val="00B9748D"/>
    <w:rsid w:val="00B974ED"/>
    <w:rsid w:val="00B97511"/>
    <w:rsid w:val="00B97536"/>
    <w:rsid w:val="00B97649"/>
    <w:rsid w:val="00B97713"/>
    <w:rsid w:val="00B978F2"/>
    <w:rsid w:val="00B979DD"/>
    <w:rsid w:val="00B97A11"/>
    <w:rsid w:val="00B97A67"/>
    <w:rsid w:val="00B97E6B"/>
    <w:rsid w:val="00B97EA0"/>
    <w:rsid w:val="00BA0242"/>
    <w:rsid w:val="00BA0415"/>
    <w:rsid w:val="00BA067F"/>
    <w:rsid w:val="00BA0707"/>
    <w:rsid w:val="00BA085E"/>
    <w:rsid w:val="00BA0874"/>
    <w:rsid w:val="00BA088F"/>
    <w:rsid w:val="00BA0B22"/>
    <w:rsid w:val="00BA0B42"/>
    <w:rsid w:val="00BA0BB1"/>
    <w:rsid w:val="00BA0BF1"/>
    <w:rsid w:val="00BA0EE9"/>
    <w:rsid w:val="00BA0F16"/>
    <w:rsid w:val="00BA1037"/>
    <w:rsid w:val="00BA113B"/>
    <w:rsid w:val="00BA11A0"/>
    <w:rsid w:val="00BA1278"/>
    <w:rsid w:val="00BA13ED"/>
    <w:rsid w:val="00BA18CE"/>
    <w:rsid w:val="00BA1949"/>
    <w:rsid w:val="00BA1A79"/>
    <w:rsid w:val="00BA1B65"/>
    <w:rsid w:val="00BA1DB9"/>
    <w:rsid w:val="00BA1F2F"/>
    <w:rsid w:val="00BA20C1"/>
    <w:rsid w:val="00BA20C8"/>
    <w:rsid w:val="00BA2732"/>
    <w:rsid w:val="00BA2AA8"/>
    <w:rsid w:val="00BA2BDB"/>
    <w:rsid w:val="00BA2C27"/>
    <w:rsid w:val="00BA2C48"/>
    <w:rsid w:val="00BA2E56"/>
    <w:rsid w:val="00BA3274"/>
    <w:rsid w:val="00BA32CA"/>
    <w:rsid w:val="00BA33A2"/>
    <w:rsid w:val="00BA3514"/>
    <w:rsid w:val="00BA35E0"/>
    <w:rsid w:val="00BA38AD"/>
    <w:rsid w:val="00BA38DF"/>
    <w:rsid w:val="00BA3BAC"/>
    <w:rsid w:val="00BA3DC8"/>
    <w:rsid w:val="00BA41A1"/>
    <w:rsid w:val="00BA430D"/>
    <w:rsid w:val="00BA4332"/>
    <w:rsid w:val="00BA44F5"/>
    <w:rsid w:val="00BA4897"/>
    <w:rsid w:val="00BA4A4B"/>
    <w:rsid w:val="00BA4B4F"/>
    <w:rsid w:val="00BA4CEE"/>
    <w:rsid w:val="00BA4D73"/>
    <w:rsid w:val="00BA4F3C"/>
    <w:rsid w:val="00BA5065"/>
    <w:rsid w:val="00BA5173"/>
    <w:rsid w:val="00BA56E4"/>
    <w:rsid w:val="00BA5A79"/>
    <w:rsid w:val="00BA5FA5"/>
    <w:rsid w:val="00BA60CF"/>
    <w:rsid w:val="00BA61E3"/>
    <w:rsid w:val="00BA6428"/>
    <w:rsid w:val="00BA695F"/>
    <w:rsid w:val="00BA6A39"/>
    <w:rsid w:val="00BA6D69"/>
    <w:rsid w:val="00BA6EE2"/>
    <w:rsid w:val="00BA7034"/>
    <w:rsid w:val="00BA71FF"/>
    <w:rsid w:val="00BA7636"/>
    <w:rsid w:val="00BA78E3"/>
    <w:rsid w:val="00BA7911"/>
    <w:rsid w:val="00BA7A46"/>
    <w:rsid w:val="00BA7BFA"/>
    <w:rsid w:val="00BA7C3D"/>
    <w:rsid w:val="00BA7EBC"/>
    <w:rsid w:val="00BA7F6A"/>
    <w:rsid w:val="00BB009B"/>
    <w:rsid w:val="00BB0420"/>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74A"/>
    <w:rsid w:val="00BB3914"/>
    <w:rsid w:val="00BB3C7B"/>
    <w:rsid w:val="00BB3D7B"/>
    <w:rsid w:val="00BB3FB0"/>
    <w:rsid w:val="00BB410C"/>
    <w:rsid w:val="00BB4465"/>
    <w:rsid w:val="00BB466E"/>
    <w:rsid w:val="00BB4681"/>
    <w:rsid w:val="00BB4A95"/>
    <w:rsid w:val="00BB4AE8"/>
    <w:rsid w:val="00BB5154"/>
    <w:rsid w:val="00BB576A"/>
    <w:rsid w:val="00BB5773"/>
    <w:rsid w:val="00BB58C4"/>
    <w:rsid w:val="00BB5C82"/>
    <w:rsid w:val="00BB5E35"/>
    <w:rsid w:val="00BB5ED0"/>
    <w:rsid w:val="00BB5F22"/>
    <w:rsid w:val="00BB5FAD"/>
    <w:rsid w:val="00BB628F"/>
    <w:rsid w:val="00BB6332"/>
    <w:rsid w:val="00BB66EE"/>
    <w:rsid w:val="00BB66F4"/>
    <w:rsid w:val="00BB695F"/>
    <w:rsid w:val="00BB6AD8"/>
    <w:rsid w:val="00BB6CD5"/>
    <w:rsid w:val="00BB6E3A"/>
    <w:rsid w:val="00BB7080"/>
    <w:rsid w:val="00BB7127"/>
    <w:rsid w:val="00BB715D"/>
    <w:rsid w:val="00BB7799"/>
    <w:rsid w:val="00BB780A"/>
    <w:rsid w:val="00BB7B78"/>
    <w:rsid w:val="00BB7C7C"/>
    <w:rsid w:val="00BB7E69"/>
    <w:rsid w:val="00BB7F10"/>
    <w:rsid w:val="00BC0151"/>
    <w:rsid w:val="00BC02C7"/>
    <w:rsid w:val="00BC0558"/>
    <w:rsid w:val="00BC0670"/>
    <w:rsid w:val="00BC0A33"/>
    <w:rsid w:val="00BC0A51"/>
    <w:rsid w:val="00BC0B81"/>
    <w:rsid w:val="00BC0BFC"/>
    <w:rsid w:val="00BC0E23"/>
    <w:rsid w:val="00BC0EA7"/>
    <w:rsid w:val="00BC1072"/>
    <w:rsid w:val="00BC114B"/>
    <w:rsid w:val="00BC11F5"/>
    <w:rsid w:val="00BC1221"/>
    <w:rsid w:val="00BC123D"/>
    <w:rsid w:val="00BC12DE"/>
    <w:rsid w:val="00BC132D"/>
    <w:rsid w:val="00BC136C"/>
    <w:rsid w:val="00BC138A"/>
    <w:rsid w:val="00BC14B8"/>
    <w:rsid w:val="00BC17BC"/>
    <w:rsid w:val="00BC1B00"/>
    <w:rsid w:val="00BC1B46"/>
    <w:rsid w:val="00BC1B56"/>
    <w:rsid w:val="00BC1BEC"/>
    <w:rsid w:val="00BC1C6C"/>
    <w:rsid w:val="00BC1F25"/>
    <w:rsid w:val="00BC222A"/>
    <w:rsid w:val="00BC28D8"/>
    <w:rsid w:val="00BC2A98"/>
    <w:rsid w:val="00BC2AC1"/>
    <w:rsid w:val="00BC2AC9"/>
    <w:rsid w:val="00BC2C93"/>
    <w:rsid w:val="00BC2E70"/>
    <w:rsid w:val="00BC3076"/>
    <w:rsid w:val="00BC37EB"/>
    <w:rsid w:val="00BC393C"/>
    <w:rsid w:val="00BC39B7"/>
    <w:rsid w:val="00BC3A57"/>
    <w:rsid w:val="00BC3C13"/>
    <w:rsid w:val="00BC3FFA"/>
    <w:rsid w:val="00BC4115"/>
    <w:rsid w:val="00BC418D"/>
    <w:rsid w:val="00BC4971"/>
    <w:rsid w:val="00BC4C6B"/>
    <w:rsid w:val="00BC5007"/>
    <w:rsid w:val="00BC5131"/>
    <w:rsid w:val="00BC5230"/>
    <w:rsid w:val="00BC5382"/>
    <w:rsid w:val="00BC53DF"/>
    <w:rsid w:val="00BC547A"/>
    <w:rsid w:val="00BC55F0"/>
    <w:rsid w:val="00BC5724"/>
    <w:rsid w:val="00BC5A94"/>
    <w:rsid w:val="00BC5B8F"/>
    <w:rsid w:val="00BC5D15"/>
    <w:rsid w:val="00BC61A5"/>
    <w:rsid w:val="00BC61F0"/>
    <w:rsid w:val="00BC62C2"/>
    <w:rsid w:val="00BC66AC"/>
    <w:rsid w:val="00BC6861"/>
    <w:rsid w:val="00BC6898"/>
    <w:rsid w:val="00BC6A32"/>
    <w:rsid w:val="00BC6A5D"/>
    <w:rsid w:val="00BC6C95"/>
    <w:rsid w:val="00BC6E6E"/>
    <w:rsid w:val="00BC6FB7"/>
    <w:rsid w:val="00BC72B2"/>
    <w:rsid w:val="00BC73D1"/>
    <w:rsid w:val="00BC74A2"/>
    <w:rsid w:val="00BC760E"/>
    <w:rsid w:val="00BC7696"/>
    <w:rsid w:val="00BC77EB"/>
    <w:rsid w:val="00BC7DD9"/>
    <w:rsid w:val="00BC7E98"/>
    <w:rsid w:val="00BCE46C"/>
    <w:rsid w:val="00BD00B0"/>
    <w:rsid w:val="00BD0148"/>
    <w:rsid w:val="00BD01C7"/>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C82"/>
    <w:rsid w:val="00BD2EF0"/>
    <w:rsid w:val="00BD2FE8"/>
    <w:rsid w:val="00BD30BC"/>
    <w:rsid w:val="00BD32E7"/>
    <w:rsid w:val="00BD343C"/>
    <w:rsid w:val="00BD37C5"/>
    <w:rsid w:val="00BD3988"/>
    <w:rsid w:val="00BD3C52"/>
    <w:rsid w:val="00BD3ED5"/>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C4"/>
    <w:rsid w:val="00BD59E4"/>
    <w:rsid w:val="00BD5C02"/>
    <w:rsid w:val="00BD5C97"/>
    <w:rsid w:val="00BD5CB7"/>
    <w:rsid w:val="00BD5CE4"/>
    <w:rsid w:val="00BD5D13"/>
    <w:rsid w:val="00BD5D57"/>
    <w:rsid w:val="00BD5F06"/>
    <w:rsid w:val="00BD617D"/>
    <w:rsid w:val="00BD63CC"/>
    <w:rsid w:val="00BD64C1"/>
    <w:rsid w:val="00BD6596"/>
    <w:rsid w:val="00BD6AAF"/>
    <w:rsid w:val="00BD6D1B"/>
    <w:rsid w:val="00BD6F96"/>
    <w:rsid w:val="00BD7134"/>
    <w:rsid w:val="00BD7190"/>
    <w:rsid w:val="00BD71A3"/>
    <w:rsid w:val="00BD7303"/>
    <w:rsid w:val="00BD74DF"/>
    <w:rsid w:val="00BD75D6"/>
    <w:rsid w:val="00BD76BE"/>
    <w:rsid w:val="00BD77B9"/>
    <w:rsid w:val="00BD7A12"/>
    <w:rsid w:val="00BD7E38"/>
    <w:rsid w:val="00BD7ECD"/>
    <w:rsid w:val="00BD7EE0"/>
    <w:rsid w:val="00BE027D"/>
    <w:rsid w:val="00BE054B"/>
    <w:rsid w:val="00BE0BB2"/>
    <w:rsid w:val="00BE0BEF"/>
    <w:rsid w:val="00BE0E8E"/>
    <w:rsid w:val="00BE107A"/>
    <w:rsid w:val="00BE111E"/>
    <w:rsid w:val="00BE1138"/>
    <w:rsid w:val="00BE16E7"/>
    <w:rsid w:val="00BE19C5"/>
    <w:rsid w:val="00BE1AA2"/>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3F9D"/>
    <w:rsid w:val="00BE417D"/>
    <w:rsid w:val="00BE4440"/>
    <w:rsid w:val="00BE4967"/>
    <w:rsid w:val="00BE4986"/>
    <w:rsid w:val="00BE4DE0"/>
    <w:rsid w:val="00BE50F6"/>
    <w:rsid w:val="00BE51F4"/>
    <w:rsid w:val="00BE522B"/>
    <w:rsid w:val="00BE5642"/>
    <w:rsid w:val="00BE5647"/>
    <w:rsid w:val="00BE5920"/>
    <w:rsid w:val="00BE6041"/>
    <w:rsid w:val="00BE6060"/>
    <w:rsid w:val="00BE6281"/>
    <w:rsid w:val="00BE62A3"/>
    <w:rsid w:val="00BE62B0"/>
    <w:rsid w:val="00BE65AB"/>
    <w:rsid w:val="00BE6AFA"/>
    <w:rsid w:val="00BE6F8B"/>
    <w:rsid w:val="00BE6FFA"/>
    <w:rsid w:val="00BE72DA"/>
    <w:rsid w:val="00BE75D4"/>
    <w:rsid w:val="00BE7935"/>
    <w:rsid w:val="00BE7C87"/>
    <w:rsid w:val="00BF0139"/>
    <w:rsid w:val="00BF032B"/>
    <w:rsid w:val="00BF04E9"/>
    <w:rsid w:val="00BF099E"/>
    <w:rsid w:val="00BF0BBE"/>
    <w:rsid w:val="00BF0D0B"/>
    <w:rsid w:val="00BF0D26"/>
    <w:rsid w:val="00BF0E74"/>
    <w:rsid w:val="00BF100D"/>
    <w:rsid w:val="00BF1133"/>
    <w:rsid w:val="00BF1158"/>
    <w:rsid w:val="00BF1292"/>
    <w:rsid w:val="00BF154C"/>
    <w:rsid w:val="00BF1673"/>
    <w:rsid w:val="00BF169F"/>
    <w:rsid w:val="00BF16C5"/>
    <w:rsid w:val="00BF1C0C"/>
    <w:rsid w:val="00BF1EFC"/>
    <w:rsid w:val="00BF22A1"/>
    <w:rsid w:val="00BF250C"/>
    <w:rsid w:val="00BF256D"/>
    <w:rsid w:val="00BF2894"/>
    <w:rsid w:val="00BF29C3"/>
    <w:rsid w:val="00BF2BB4"/>
    <w:rsid w:val="00BF2E48"/>
    <w:rsid w:val="00BF32CE"/>
    <w:rsid w:val="00BF32DA"/>
    <w:rsid w:val="00BF3B32"/>
    <w:rsid w:val="00BF3D32"/>
    <w:rsid w:val="00BF3F80"/>
    <w:rsid w:val="00BF40BD"/>
    <w:rsid w:val="00BF4168"/>
    <w:rsid w:val="00BF41DD"/>
    <w:rsid w:val="00BF41F6"/>
    <w:rsid w:val="00BF4482"/>
    <w:rsid w:val="00BF451A"/>
    <w:rsid w:val="00BF45E2"/>
    <w:rsid w:val="00BF4654"/>
    <w:rsid w:val="00BF47C1"/>
    <w:rsid w:val="00BF49F0"/>
    <w:rsid w:val="00BF4CC9"/>
    <w:rsid w:val="00BF4FEE"/>
    <w:rsid w:val="00BF543B"/>
    <w:rsid w:val="00BF5745"/>
    <w:rsid w:val="00BF58B0"/>
    <w:rsid w:val="00BF58EE"/>
    <w:rsid w:val="00BF596A"/>
    <w:rsid w:val="00BF5AA3"/>
    <w:rsid w:val="00BF5AD7"/>
    <w:rsid w:val="00BF5D3F"/>
    <w:rsid w:val="00BF5E07"/>
    <w:rsid w:val="00BF614C"/>
    <w:rsid w:val="00BF65A2"/>
    <w:rsid w:val="00BF677C"/>
    <w:rsid w:val="00BF68FB"/>
    <w:rsid w:val="00BF6A38"/>
    <w:rsid w:val="00BF6C82"/>
    <w:rsid w:val="00BF6CDA"/>
    <w:rsid w:val="00BF72EE"/>
    <w:rsid w:val="00BF7300"/>
    <w:rsid w:val="00BF7422"/>
    <w:rsid w:val="00BF7497"/>
    <w:rsid w:val="00BF75BB"/>
    <w:rsid w:val="00BF7720"/>
    <w:rsid w:val="00BF793E"/>
    <w:rsid w:val="00BF7D33"/>
    <w:rsid w:val="00BF7D67"/>
    <w:rsid w:val="00BF7E6E"/>
    <w:rsid w:val="00BF7F0F"/>
    <w:rsid w:val="00C00017"/>
    <w:rsid w:val="00C0008D"/>
    <w:rsid w:val="00C000DB"/>
    <w:rsid w:val="00C0026E"/>
    <w:rsid w:val="00C00384"/>
    <w:rsid w:val="00C0042D"/>
    <w:rsid w:val="00C004FD"/>
    <w:rsid w:val="00C00602"/>
    <w:rsid w:val="00C0066B"/>
    <w:rsid w:val="00C007A3"/>
    <w:rsid w:val="00C00869"/>
    <w:rsid w:val="00C0086C"/>
    <w:rsid w:val="00C0094F"/>
    <w:rsid w:val="00C00DBE"/>
    <w:rsid w:val="00C00EEF"/>
    <w:rsid w:val="00C01198"/>
    <w:rsid w:val="00C01240"/>
    <w:rsid w:val="00C0175C"/>
    <w:rsid w:val="00C01808"/>
    <w:rsid w:val="00C01958"/>
    <w:rsid w:val="00C019B2"/>
    <w:rsid w:val="00C019BF"/>
    <w:rsid w:val="00C01D95"/>
    <w:rsid w:val="00C01E0F"/>
    <w:rsid w:val="00C01FF0"/>
    <w:rsid w:val="00C02487"/>
    <w:rsid w:val="00C0260E"/>
    <w:rsid w:val="00C02648"/>
    <w:rsid w:val="00C026A5"/>
    <w:rsid w:val="00C028F3"/>
    <w:rsid w:val="00C02B09"/>
    <w:rsid w:val="00C02B75"/>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6D14"/>
    <w:rsid w:val="00C07009"/>
    <w:rsid w:val="00C07013"/>
    <w:rsid w:val="00C071C6"/>
    <w:rsid w:val="00C072FE"/>
    <w:rsid w:val="00C07751"/>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0F66"/>
    <w:rsid w:val="00C11015"/>
    <w:rsid w:val="00C111B4"/>
    <w:rsid w:val="00C1183E"/>
    <w:rsid w:val="00C11A4A"/>
    <w:rsid w:val="00C11AC2"/>
    <w:rsid w:val="00C11B00"/>
    <w:rsid w:val="00C11B83"/>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CCA"/>
    <w:rsid w:val="00C13D46"/>
    <w:rsid w:val="00C13E9A"/>
    <w:rsid w:val="00C140E1"/>
    <w:rsid w:val="00C141CE"/>
    <w:rsid w:val="00C1444B"/>
    <w:rsid w:val="00C145ED"/>
    <w:rsid w:val="00C1472E"/>
    <w:rsid w:val="00C14732"/>
    <w:rsid w:val="00C147E8"/>
    <w:rsid w:val="00C14820"/>
    <w:rsid w:val="00C14867"/>
    <w:rsid w:val="00C14A56"/>
    <w:rsid w:val="00C14C63"/>
    <w:rsid w:val="00C14CE1"/>
    <w:rsid w:val="00C14EEA"/>
    <w:rsid w:val="00C1522C"/>
    <w:rsid w:val="00C155F7"/>
    <w:rsid w:val="00C1577E"/>
    <w:rsid w:val="00C15FF7"/>
    <w:rsid w:val="00C16038"/>
    <w:rsid w:val="00C160CF"/>
    <w:rsid w:val="00C16181"/>
    <w:rsid w:val="00C16484"/>
    <w:rsid w:val="00C164CC"/>
    <w:rsid w:val="00C16793"/>
    <w:rsid w:val="00C16BEE"/>
    <w:rsid w:val="00C16E79"/>
    <w:rsid w:val="00C16E93"/>
    <w:rsid w:val="00C16ECF"/>
    <w:rsid w:val="00C17018"/>
    <w:rsid w:val="00C17042"/>
    <w:rsid w:val="00C17078"/>
    <w:rsid w:val="00C1714B"/>
    <w:rsid w:val="00C17312"/>
    <w:rsid w:val="00C17323"/>
    <w:rsid w:val="00C17326"/>
    <w:rsid w:val="00C17499"/>
    <w:rsid w:val="00C17683"/>
    <w:rsid w:val="00C17869"/>
    <w:rsid w:val="00C178C9"/>
    <w:rsid w:val="00C17A2B"/>
    <w:rsid w:val="00C17C32"/>
    <w:rsid w:val="00C17F63"/>
    <w:rsid w:val="00C20335"/>
    <w:rsid w:val="00C208D1"/>
    <w:rsid w:val="00C20951"/>
    <w:rsid w:val="00C20C50"/>
    <w:rsid w:val="00C20E78"/>
    <w:rsid w:val="00C20F10"/>
    <w:rsid w:val="00C20F51"/>
    <w:rsid w:val="00C20FBF"/>
    <w:rsid w:val="00C21069"/>
    <w:rsid w:val="00C211D8"/>
    <w:rsid w:val="00C213B7"/>
    <w:rsid w:val="00C21589"/>
    <w:rsid w:val="00C21AF4"/>
    <w:rsid w:val="00C21C3D"/>
    <w:rsid w:val="00C21CEC"/>
    <w:rsid w:val="00C21DCC"/>
    <w:rsid w:val="00C21F8D"/>
    <w:rsid w:val="00C21F99"/>
    <w:rsid w:val="00C22202"/>
    <w:rsid w:val="00C22292"/>
    <w:rsid w:val="00C22321"/>
    <w:rsid w:val="00C224B9"/>
    <w:rsid w:val="00C22A1B"/>
    <w:rsid w:val="00C22BC5"/>
    <w:rsid w:val="00C22C0B"/>
    <w:rsid w:val="00C22C73"/>
    <w:rsid w:val="00C22E29"/>
    <w:rsid w:val="00C22EAD"/>
    <w:rsid w:val="00C22FA9"/>
    <w:rsid w:val="00C22FE3"/>
    <w:rsid w:val="00C23204"/>
    <w:rsid w:val="00C232B6"/>
    <w:rsid w:val="00C23366"/>
    <w:rsid w:val="00C233CB"/>
    <w:rsid w:val="00C234A6"/>
    <w:rsid w:val="00C2388E"/>
    <w:rsid w:val="00C238A3"/>
    <w:rsid w:val="00C23A51"/>
    <w:rsid w:val="00C23CF3"/>
    <w:rsid w:val="00C23D35"/>
    <w:rsid w:val="00C240A6"/>
    <w:rsid w:val="00C2424D"/>
    <w:rsid w:val="00C24596"/>
    <w:rsid w:val="00C2470D"/>
    <w:rsid w:val="00C248A1"/>
    <w:rsid w:val="00C24EFF"/>
    <w:rsid w:val="00C2526F"/>
    <w:rsid w:val="00C2546A"/>
    <w:rsid w:val="00C254D0"/>
    <w:rsid w:val="00C25A4D"/>
    <w:rsid w:val="00C25B12"/>
    <w:rsid w:val="00C25E5E"/>
    <w:rsid w:val="00C26007"/>
    <w:rsid w:val="00C260F7"/>
    <w:rsid w:val="00C2614B"/>
    <w:rsid w:val="00C26406"/>
    <w:rsid w:val="00C2644A"/>
    <w:rsid w:val="00C2646E"/>
    <w:rsid w:val="00C26634"/>
    <w:rsid w:val="00C26647"/>
    <w:rsid w:val="00C266C4"/>
    <w:rsid w:val="00C26767"/>
    <w:rsid w:val="00C26B1B"/>
    <w:rsid w:val="00C26B25"/>
    <w:rsid w:val="00C26D06"/>
    <w:rsid w:val="00C275A6"/>
    <w:rsid w:val="00C275D9"/>
    <w:rsid w:val="00C27603"/>
    <w:rsid w:val="00C2785E"/>
    <w:rsid w:val="00C278E4"/>
    <w:rsid w:val="00C27B37"/>
    <w:rsid w:val="00C27B8D"/>
    <w:rsid w:val="00C27BE2"/>
    <w:rsid w:val="00C27C34"/>
    <w:rsid w:val="00C27DA4"/>
    <w:rsid w:val="00C27E2F"/>
    <w:rsid w:val="00C27E72"/>
    <w:rsid w:val="00C27EE2"/>
    <w:rsid w:val="00C27F8F"/>
    <w:rsid w:val="00C3012D"/>
    <w:rsid w:val="00C302DD"/>
    <w:rsid w:val="00C304AD"/>
    <w:rsid w:val="00C3052A"/>
    <w:rsid w:val="00C30BD9"/>
    <w:rsid w:val="00C30DBD"/>
    <w:rsid w:val="00C311EE"/>
    <w:rsid w:val="00C3130F"/>
    <w:rsid w:val="00C315AF"/>
    <w:rsid w:val="00C31AD6"/>
    <w:rsid w:val="00C31E25"/>
    <w:rsid w:val="00C31EC8"/>
    <w:rsid w:val="00C31EE9"/>
    <w:rsid w:val="00C32259"/>
    <w:rsid w:val="00C3238D"/>
    <w:rsid w:val="00C324E4"/>
    <w:rsid w:val="00C3258C"/>
    <w:rsid w:val="00C3259D"/>
    <w:rsid w:val="00C32648"/>
    <w:rsid w:val="00C32711"/>
    <w:rsid w:val="00C32F85"/>
    <w:rsid w:val="00C33204"/>
    <w:rsid w:val="00C33497"/>
    <w:rsid w:val="00C33507"/>
    <w:rsid w:val="00C33534"/>
    <w:rsid w:val="00C336E5"/>
    <w:rsid w:val="00C33C3B"/>
    <w:rsid w:val="00C33D2B"/>
    <w:rsid w:val="00C33F11"/>
    <w:rsid w:val="00C33F4A"/>
    <w:rsid w:val="00C341C9"/>
    <w:rsid w:val="00C343E8"/>
    <w:rsid w:val="00C3461F"/>
    <w:rsid w:val="00C34746"/>
    <w:rsid w:val="00C3490D"/>
    <w:rsid w:val="00C34C78"/>
    <w:rsid w:val="00C34D3B"/>
    <w:rsid w:val="00C34D61"/>
    <w:rsid w:val="00C34E4A"/>
    <w:rsid w:val="00C3514C"/>
    <w:rsid w:val="00C35339"/>
    <w:rsid w:val="00C35551"/>
    <w:rsid w:val="00C35592"/>
    <w:rsid w:val="00C3571A"/>
    <w:rsid w:val="00C35AE4"/>
    <w:rsid w:val="00C35C08"/>
    <w:rsid w:val="00C35C39"/>
    <w:rsid w:val="00C35D64"/>
    <w:rsid w:val="00C35EA5"/>
    <w:rsid w:val="00C35F7A"/>
    <w:rsid w:val="00C35FF9"/>
    <w:rsid w:val="00C36061"/>
    <w:rsid w:val="00C36858"/>
    <w:rsid w:val="00C36943"/>
    <w:rsid w:val="00C36A9D"/>
    <w:rsid w:val="00C36BDB"/>
    <w:rsid w:val="00C36DC9"/>
    <w:rsid w:val="00C37360"/>
    <w:rsid w:val="00C373B0"/>
    <w:rsid w:val="00C37526"/>
    <w:rsid w:val="00C37602"/>
    <w:rsid w:val="00C378C5"/>
    <w:rsid w:val="00C378CF"/>
    <w:rsid w:val="00C37B1F"/>
    <w:rsid w:val="00C37B86"/>
    <w:rsid w:val="00C37C61"/>
    <w:rsid w:val="00C37D0F"/>
    <w:rsid w:val="00C37D51"/>
    <w:rsid w:val="00C40891"/>
    <w:rsid w:val="00C40A68"/>
    <w:rsid w:val="00C40BC3"/>
    <w:rsid w:val="00C40FF6"/>
    <w:rsid w:val="00C4152A"/>
    <w:rsid w:val="00C4176C"/>
    <w:rsid w:val="00C41998"/>
    <w:rsid w:val="00C41C3F"/>
    <w:rsid w:val="00C41DB0"/>
    <w:rsid w:val="00C41F42"/>
    <w:rsid w:val="00C41FA9"/>
    <w:rsid w:val="00C41FC0"/>
    <w:rsid w:val="00C42180"/>
    <w:rsid w:val="00C421DB"/>
    <w:rsid w:val="00C42931"/>
    <w:rsid w:val="00C42DE4"/>
    <w:rsid w:val="00C42E3F"/>
    <w:rsid w:val="00C430A4"/>
    <w:rsid w:val="00C431CA"/>
    <w:rsid w:val="00C434C9"/>
    <w:rsid w:val="00C436F0"/>
    <w:rsid w:val="00C437DA"/>
    <w:rsid w:val="00C43956"/>
    <w:rsid w:val="00C43C85"/>
    <w:rsid w:val="00C43F1B"/>
    <w:rsid w:val="00C43FA9"/>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2C4"/>
    <w:rsid w:val="00C452F3"/>
    <w:rsid w:val="00C4532C"/>
    <w:rsid w:val="00C45399"/>
    <w:rsid w:val="00C4545E"/>
    <w:rsid w:val="00C4553A"/>
    <w:rsid w:val="00C45706"/>
    <w:rsid w:val="00C4589B"/>
    <w:rsid w:val="00C459B4"/>
    <w:rsid w:val="00C45A2A"/>
    <w:rsid w:val="00C45A4D"/>
    <w:rsid w:val="00C45C77"/>
    <w:rsid w:val="00C45FF6"/>
    <w:rsid w:val="00C460EE"/>
    <w:rsid w:val="00C46131"/>
    <w:rsid w:val="00C462D6"/>
    <w:rsid w:val="00C46323"/>
    <w:rsid w:val="00C46340"/>
    <w:rsid w:val="00C46360"/>
    <w:rsid w:val="00C465FA"/>
    <w:rsid w:val="00C46C73"/>
    <w:rsid w:val="00C46C95"/>
    <w:rsid w:val="00C46CE0"/>
    <w:rsid w:val="00C46F5C"/>
    <w:rsid w:val="00C470A3"/>
    <w:rsid w:val="00C47115"/>
    <w:rsid w:val="00C472AA"/>
    <w:rsid w:val="00C4739D"/>
    <w:rsid w:val="00C47427"/>
    <w:rsid w:val="00C47476"/>
    <w:rsid w:val="00C474C4"/>
    <w:rsid w:val="00C474EF"/>
    <w:rsid w:val="00C47DA9"/>
    <w:rsid w:val="00C47F6A"/>
    <w:rsid w:val="00C5013C"/>
    <w:rsid w:val="00C5015E"/>
    <w:rsid w:val="00C501B3"/>
    <w:rsid w:val="00C503CD"/>
    <w:rsid w:val="00C50660"/>
    <w:rsid w:val="00C50837"/>
    <w:rsid w:val="00C509BD"/>
    <w:rsid w:val="00C50AE9"/>
    <w:rsid w:val="00C50AED"/>
    <w:rsid w:val="00C50C98"/>
    <w:rsid w:val="00C50DEC"/>
    <w:rsid w:val="00C50ECA"/>
    <w:rsid w:val="00C50FB2"/>
    <w:rsid w:val="00C5115B"/>
    <w:rsid w:val="00C5136B"/>
    <w:rsid w:val="00C513C0"/>
    <w:rsid w:val="00C5158E"/>
    <w:rsid w:val="00C51637"/>
    <w:rsid w:val="00C51D4E"/>
    <w:rsid w:val="00C51DC9"/>
    <w:rsid w:val="00C521D4"/>
    <w:rsid w:val="00C52223"/>
    <w:rsid w:val="00C52A14"/>
    <w:rsid w:val="00C52CC7"/>
    <w:rsid w:val="00C52D6B"/>
    <w:rsid w:val="00C52DA3"/>
    <w:rsid w:val="00C52E9D"/>
    <w:rsid w:val="00C5302F"/>
    <w:rsid w:val="00C53044"/>
    <w:rsid w:val="00C5326F"/>
    <w:rsid w:val="00C5333E"/>
    <w:rsid w:val="00C53589"/>
    <w:rsid w:val="00C535FC"/>
    <w:rsid w:val="00C5370C"/>
    <w:rsid w:val="00C53808"/>
    <w:rsid w:val="00C53A9A"/>
    <w:rsid w:val="00C53BD3"/>
    <w:rsid w:val="00C53C02"/>
    <w:rsid w:val="00C53DA7"/>
    <w:rsid w:val="00C5400B"/>
    <w:rsid w:val="00C541C7"/>
    <w:rsid w:val="00C5439E"/>
    <w:rsid w:val="00C543C8"/>
    <w:rsid w:val="00C544CF"/>
    <w:rsid w:val="00C54518"/>
    <w:rsid w:val="00C54864"/>
    <w:rsid w:val="00C548CD"/>
    <w:rsid w:val="00C54988"/>
    <w:rsid w:val="00C549A4"/>
    <w:rsid w:val="00C54D7F"/>
    <w:rsid w:val="00C54FDD"/>
    <w:rsid w:val="00C55063"/>
    <w:rsid w:val="00C550B2"/>
    <w:rsid w:val="00C550E6"/>
    <w:rsid w:val="00C55167"/>
    <w:rsid w:val="00C55271"/>
    <w:rsid w:val="00C552FA"/>
    <w:rsid w:val="00C555BE"/>
    <w:rsid w:val="00C5564E"/>
    <w:rsid w:val="00C55D6E"/>
    <w:rsid w:val="00C55E26"/>
    <w:rsid w:val="00C55F90"/>
    <w:rsid w:val="00C55FF5"/>
    <w:rsid w:val="00C56117"/>
    <w:rsid w:val="00C56130"/>
    <w:rsid w:val="00C56533"/>
    <w:rsid w:val="00C5659D"/>
    <w:rsid w:val="00C5687B"/>
    <w:rsid w:val="00C569F1"/>
    <w:rsid w:val="00C56B67"/>
    <w:rsid w:val="00C56BB4"/>
    <w:rsid w:val="00C56BDB"/>
    <w:rsid w:val="00C57131"/>
    <w:rsid w:val="00C5728F"/>
    <w:rsid w:val="00C57577"/>
    <w:rsid w:val="00C57671"/>
    <w:rsid w:val="00C578F9"/>
    <w:rsid w:val="00C57C26"/>
    <w:rsid w:val="00C57C8E"/>
    <w:rsid w:val="00C57DBF"/>
    <w:rsid w:val="00C600C7"/>
    <w:rsid w:val="00C6033D"/>
    <w:rsid w:val="00C604D2"/>
    <w:rsid w:val="00C60753"/>
    <w:rsid w:val="00C6075D"/>
    <w:rsid w:val="00C607AD"/>
    <w:rsid w:val="00C607F7"/>
    <w:rsid w:val="00C60800"/>
    <w:rsid w:val="00C60807"/>
    <w:rsid w:val="00C60BF4"/>
    <w:rsid w:val="00C60F69"/>
    <w:rsid w:val="00C60F93"/>
    <w:rsid w:val="00C60FC8"/>
    <w:rsid w:val="00C611E3"/>
    <w:rsid w:val="00C6139F"/>
    <w:rsid w:val="00C61684"/>
    <w:rsid w:val="00C617F8"/>
    <w:rsid w:val="00C6180B"/>
    <w:rsid w:val="00C619BC"/>
    <w:rsid w:val="00C619D2"/>
    <w:rsid w:val="00C61A80"/>
    <w:rsid w:val="00C61C2C"/>
    <w:rsid w:val="00C61C8D"/>
    <w:rsid w:val="00C61CF2"/>
    <w:rsid w:val="00C620BB"/>
    <w:rsid w:val="00C62528"/>
    <w:rsid w:val="00C6257B"/>
    <w:rsid w:val="00C62657"/>
    <w:rsid w:val="00C6269B"/>
    <w:rsid w:val="00C6274A"/>
    <w:rsid w:val="00C62781"/>
    <w:rsid w:val="00C6283A"/>
    <w:rsid w:val="00C628A4"/>
    <w:rsid w:val="00C628F6"/>
    <w:rsid w:val="00C62B41"/>
    <w:rsid w:val="00C62E66"/>
    <w:rsid w:val="00C6331B"/>
    <w:rsid w:val="00C63572"/>
    <w:rsid w:val="00C6367E"/>
    <w:rsid w:val="00C636C8"/>
    <w:rsid w:val="00C636F5"/>
    <w:rsid w:val="00C6383A"/>
    <w:rsid w:val="00C63858"/>
    <w:rsid w:val="00C63931"/>
    <w:rsid w:val="00C63A54"/>
    <w:rsid w:val="00C63AD7"/>
    <w:rsid w:val="00C63BB3"/>
    <w:rsid w:val="00C63BBF"/>
    <w:rsid w:val="00C63D5D"/>
    <w:rsid w:val="00C63E7C"/>
    <w:rsid w:val="00C6428B"/>
    <w:rsid w:val="00C64329"/>
    <w:rsid w:val="00C6465C"/>
    <w:rsid w:val="00C6478A"/>
    <w:rsid w:val="00C64DB2"/>
    <w:rsid w:val="00C650B3"/>
    <w:rsid w:val="00C6519E"/>
    <w:rsid w:val="00C656CF"/>
    <w:rsid w:val="00C65723"/>
    <w:rsid w:val="00C6580E"/>
    <w:rsid w:val="00C65833"/>
    <w:rsid w:val="00C65836"/>
    <w:rsid w:val="00C65863"/>
    <w:rsid w:val="00C658B6"/>
    <w:rsid w:val="00C65A1D"/>
    <w:rsid w:val="00C65B52"/>
    <w:rsid w:val="00C65C23"/>
    <w:rsid w:val="00C65CAA"/>
    <w:rsid w:val="00C65DD7"/>
    <w:rsid w:val="00C65DF9"/>
    <w:rsid w:val="00C65E7A"/>
    <w:rsid w:val="00C66382"/>
    <w:rsid w:val="00C6642B"/>
    <w:rsid w:val="00C664B9"/>
    <w:rsid w:val="00C6658F"/>
    <w:rsid w:val="00C665F5"/>
    <w:rsid w:val="00C668E3"/>
    <w:rsid w:val="00C66944"/>
    <w:rsid w:val="00C669AE"/>
    <w:rsid w:val="00C66C03"/>
    <w:rsid w:val="00C6702C"/>
    <w:rsid w:val="00C67061"/>
    <w:rsid w:val="00C670AD"/>
    <w:rsid w:val="00C671CF"/>
    <w:rsid w:val="00C6724F"/>
    <w:rsid w:val="00C674C3"/>
    <w:rsid w:val="00C6788F"/>
    <w:rsid w:val="00C678B4"/>
    <w:rsid w:val="00C679D6"/>
    <w:rsid w:val="00C679D7"/>
    <w:rsid w:val="00C67D4F"/>
    <w:rsid w:val="00C700D1"/>
    <w:rsid w:val="00C7018F"/>
    <w:rsid w:val="00C7022B"/>
    <w:rsid w:val="00C70484"/>
    <w:rsid w:val="00C705A6"/>
    <w:rsid w:val="00C7077D"/>
    <w:rsid w:val="00C70943"/>
    <w:rsid w:val="00C709EE"/>
    <w:rsid w:val="00C70C74"/>
    <w:rsid w:val="00C70D87"/>
    <w:rsid w:val="00C70D88"/>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0F7"/>
    <w:rsid w:val="00C7421E"/>
    <w:rsid w:val="00C74615"/>
    <w:rsid w:val="00C74667"/>
    <w:rsid w:val="00C747C2"/>
    <w:rsid w:val="00C747E1"/>
    <w:rsid w:val="00C7498E"/>
    <w:rsid w:val="00C74AA6"/>
    <w:rsid w:val="00C74BA6"/>
    <w:rsid w:val="00C74CA8"/>
    <w:rsid w:val="00C74EB8"/>
    <w:rsid w:val="00C74F1E"/>
    <w:rsid w:val="00C75031"/>
    <w:rsid w:val="00C753CE"/>
    <w:rsid w:val="00C7542B"/>
    <w:rsid w:val="00C75462"/>
    <w:rsid w:val="00C7579A"/>
    <w:rsid w:val="00C758A7"/>
    <w:rsid w:val="00C75AEE"/>
    <w:rsid w:val="00C75D94"/>
    <w:rsid w:val="00C76068"/>
    <w:rsid w:val="00C760BA"/>
    <w:rsid w:val="00C7639C"/>
    <w:rsid w:val="00C76498"/>
    <w:rsid w:val="00C76786"/>
    <w:rsid w:val="00C769C9"/>
    <w:rsid w:val="00C769F7"/>
    <w:rsid w:val="00C769F8"/>
    <w:rsid w:val="00C76C16"/>
    <w:rsid w:val="00C76DFA"/>
    <w:rsid w:val="00C77176"/>
    <w:rsid w:val="00C77620"/>
    <w:rsid w:val="00C779E0"/>
    <w:rsid w:val="00C77BA5"/>
    <w:rsid w:val="00C77EBE"/>
    <w:rsid w:val="00C77F10"/>
    <w:rsid w:val="00C7D8A1"/>
    <w:rsid w:val="00C80151"/>
    <w:rsid w:val="00C802A5"/>
    <w:rsid w:val="00C80482"/>
    <w:rsid w:val="00C80504"/>
    <w:rsid w:val="00C80605"/>
    <w:rsid w:val="00C806DD"/>
    <w:rsid w:val="00C807CB"/>
    <w:rsid w:val="00C8089E"/>
    <w:rsid w:val="00C80C47"/>
    <w:rsid w:val="00C80E81"/>
    <w:rsid w:val="00C811E3"/>
    <w:rsid w:val="00C814CD"/>
    <w:rsid w:val="00C8151D"/>
    <w:rsid w:val="00C8172B"/>
    <w:rsid w:val="00C8191A"/>
    <w:rsid w:val="00C81CDA"/>
    <w:rsid w:val="00C81E3C"/>
    <w:rsid w:val="00C81F86"/>
    <w:rsid w:val="00C8204F"/>
    <w:rsid w:val="00C820E3"/>
    <w:rsid w:val="00C82516"/>
    <w:rsid w:val="00C825B0"/>
    <w:rsid w:val="00C829F6"/>
    <w:rsid w:val="00C82A3A"/>
    <w:rsid w:val="00C82A99"/>
    <w:rsid w:val="00C82AEC"/>
    <w:rsid w:val="00C82B3A"/>
    <w:rsid w:val="00C83171"/>
    <w:rsid w:val="00C83239"/>
    <w:rsid w:val="00C834EE"/>
    <w:rsid w:val="00C8378B"/>
    <w:rsid w:val="00C837BF"/>
    <w:rsid w:val="00C83904"/>
    <w:rsid w:val="00C83996"/>
    <w:rsid w:val="00C839BC"/>
    <w:rsid w:val="00C839F5"/>
    <w:rsid w:val="00C83C7F"/>
    <w:rsid w:val="00C83D02"/>
    <w:rsid w:val="00C83FA4"/>
    <w:rsid w:val="00C8412F"/>
    <w:rsid w:val="00C84142"/>
    <w:rsid w:val="00C8453C"/>
    <w:rsid w:val="00C84560"/>
    <w:rsid w:val="00C8461A"/>
    <w:rsid w:val="00C846E3"/>
    <w:rsid w:val="00C847D6"/>
    <w:rsid w:val="00C8495D"/>
    <w:rsid w:val="00C849EA"/>
    <w:rsid w:val="00C84A70"/>
    <w:rsid w:val="00C84C39"/>
    <w:rsid w:val="00C84C9A"/>
    <w:rsid w:val="00C84C9B"/>
    <w:rsid w:val="00C84D0B"/>
    <w:rsid w:val="00C84FDC"/>
    <w:rsid w:val="00C85024"/>
    <w:rsid w:val="00C850D5"/>
    <w:rsid w:val="00C852A9"/>
    <w:rsid w:val="00C852ED"/>
    <w:rsid w:val="00C856A1"/>
    <w:rsid w:val="00C85CA1"/>
    <w:rsid w:val="00C85D1C"/>
    <w:rsid w:val="00C85D50"/>
    <w:rsid w:val="00C85FB8"/>
    <w:rsid w:val="00C860AC"/>
    <w:rsid w:val="00C8662D"/>
    <w:rsid w:val="00C86BE9"/>
    <w:rsid w:val="00C86D57"/>
    <w:rsid w:val="00C86DB0"/>
    <w:rsid w:val="00C872B7"/>
    <w:rsid w:val="00C87462"/>
    <w:rsid w:val="00C8768A"/>
    <w:rsid w:val="00C8775B"/>
    <w:rsid w:val="00C8792A"/>
    <w:rsid w:val="00C87A4D"/>
    <w:rsid w:val="00C87B05"/>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C98"/>
    <w:rsid w:val="00C92E17"/>
    <w:rsid w:val="00C92E46"/>
    <w:rsid w:val="00C92F9C"/>
    <w:rsid w:val="00C930E1"/>
    <w:rsid w:val="00C9322B"/>
    <w:rsid w:val="00C9325E"/>
    <w:rsid w:val="00C932F8"/>
    <w:rsid w:val="00C93337"/>
    <w:rsid w:val="00C93385"/>
    <w:rsid w:val="00C93458"/>
    <w:rsid w:val="00C93498"/>
    <w:rsid w:val="00C935AA"/>
    <w:rsid w:val="00C9364E"/>
    <w:rsid w:val="00C93852"/>
    <w:rsid w:val="00C93CE8"/>
    <w:rsid w:val="00C93D35"/>
    <w:rsid w:val="00C93FD6"/>
    <w:rsid w:val="00C941D8"/>
    <w:rsid w:val="00C9427F"/>
    <w:rsid w:val="00C9443A"/>
    <w:rsid w:val="00C94636"/>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A88"/>
    <w:rsid w:val="00C95FD4"/>
    <w:rsid w:val="00C96217"/>
    <w:rsid w:val="00C964A6"/>
    <w:rsid w:val="00C965C6"/>
    <w:rsid w:val="00C96BD9"/>
    <w:rsid w:val="00C96D99"/>
    <w:rsid w:val="00C96E22"/>
    <w:rsid w:val="00C96E35"/>
    <w:rsid w:val="00C96EBD"/>
    <w:rsid w:val="00C97297"/>
    <w:rsid w:val="00C97389"/>
    <w:rsid w:val="00C974B8"/>
    <w:rsid w:val="00C97850"/>
    <w:rsid w:val="00C97A59"/>
    <w:rsid w:val="00C97C7E"/>
    <w:rsid w:val="00C97F1F"/>
    <w:rsid w:val="00C97FBE"/>
    <w:rsid w:val="00CA02EE"/>
    <w:rsid w:val="00CA0622"/>
    <w:rsid w:val="00CA085D"/>
    <w:rsid w:val="00CA09DF"/>
    <w:rsid w:val="00CA0E76"/>
    <w:rsid w:val="00CA0EDD"/>
    <w:rsid w:val="00CA1535"/>
    <w:rsid w:val="00CA1DAB"/>
    <w:rsid w:val="00CA1E86"/>
    <w:rsid w:val="00CA2496"/>
    <w:rsid w:val="00CA2518"/>
    <w:rsid w:val="00CA253A"/>
    <w:rsid w:val="00CA253C"/>
    <w:rsid w:val="00CA25D0"/>
    <w:rsid w:val="00CA2878"/>
    <w:rsid w:val="00CA32D5"/>
    <w:rsid w:val="00CA3550"/>
    <w:rsid w:val="00CA364C"/>
    <w:rsid w:val="00CA3728"/>
    <w:rsid w:val="00CA3B16"/>
    <w:rsid w:val="00CA3CBF"/>
    <w:rsid w:val="00CA3D89"/>
    <w:rsid w:val="00CA3ED5"/>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3B"/>
    <w:rsid w:val="00CA5CA4"/>
    <w:rsid w:val="00CA5D59"/>
    <w:rsid w:val="00CA5D6C"/>
    <w:rsid w:val="00CA5F1A"/>
    <w:rsid w:val="00CA5FFD"/>
    <w:rsid w:val="00CA6137"/>
    <w:rsid w:val="00CA65D3"/>
    <w:rsid w:val="00CA65FC"/>
    <w:rsid w:val="00CA66D7"/>
    <w:rsid w:val="00CA6803"/>
    <w:rsid w:val="00CA68E5"/>
    <w:rsid w:val="00CA6A70"/>
    <w:rsid w:val="00CA6AE9"/>
    <w:rsid w:val="00CA6C2B"/>
    <w:rsid w:val="00CA70C3"/>
    <w:rsid w:val="00CA71B1"/>
    <w:rsid w:val="00CA76B1"/>
    <w:rsid w:val="00CA779C"/>
    <w:rsid w:val="00CA7BFC"/>
    <w:rsid w:val="00CA7C46"/>
    <w:rsid w:val="00CB011A"/>
    <w:rsid w:val="00CB01FB"/>
    <w:rsid w:val="00CB022C"/>
    <w:rsid w:val="00CB027B"/>
    <w:rsid w:val="00CB08E7"/>
    <w:rsid w:val="00CB092D"/>
    <w:rsid w:val="00CB0AE7"/>
    <w:rsid w:val="00CB0C62"/>
    <w:rsid w:val="00CB0CB9"/>
    <w:rsid w:val="00CB0DD2"/>
    <w:rsid w:val="00CB1070"/>
    <w:rsid w:val="00CB1482"/>
    <w:rsid w:val="00CB16F9"/>
    <w:rsid w:val="00CB17FF"/>
    <w:rsid w:val="00CB18DF"/>
    <w:rsid w:val="00CB1C0A"/>
    <w:rsid w:val="00CB1C6A"/>
    <w:rsid w:val="00CB1EC3"/>
    <w:rsid w:val="00CB1FBC"/>
    <w:rsid w:val="00CB20C1"/>
    <w:rsid w:val="00CB2224"/>
    <w:rsid w:val="00CB22B4"/>
    <w:rsid w:val="00CB22C5"/>
    <w:rsid w:val="00CB2849"/>
    <w:rsid w:val="00CB290F"/>
    <w:rsid w:val="00CB2B0F"/>
    <w:rsid w:val="00CB2C86"/>
    <w:rsid w:val="00CB2D83"/>
    <w:rsid w:val="00CB2D90"/>
    <w:rsid w:val="00CB2E89"/>
    <w:rsid w:val="00CB2F18"/>
    <w:rsid w:val="00CB3021"/>
    <w:rsid w:val="00CB3326"/>
    <w:rsid w:val="00CB35A1"/>
    <w:rsid w:val="00CB3BBC"/>
    <w:rsid w:val="00CB3BCF"/>
    <w:rsid w:val="00CB3C79"/>
    <w:rsid w:val="00CB3F93"/>
    <w:rsid w:val="00CB4129"/>
    <w:rsid w:val="00CB445A"/>
    <w:rsid w:val="00CB4566"/>
    <w:rsid w:val="00CB4730"/>
    <w:rsid w:val="00CB4B8B"/>
    <w:rsid w:val="00CB4BC8"/>
    <w:rsid w:val="00CB4C2C"/>
    <w:rsid w:val="00CB4C82"/>
    <w:rsid w:val="00CB4DA7"/>
    <w:rsid w:val="00CB5064"/>
    <w:rsid w:val="00CB50AA"/>
    <w:rsid w:val="00CB5521"/>
    <w:rsid w:val="00CB5568"/>
    <w:rsid w:val="00CB5999"/>
    <w:rsid w:val="00CB5C5F"/>
    <w:rsid w:val="00CB5CA0"/>
    <w:rsid w:val="00CB6172"/>
    <w:rsid w:val="00CB632F"/>
    <w:rsid w:val="00CB6430"/>
    <w:rsid w:val="00CB64C4"/>
    <w:rsid w:val="00CB67D7"/>
    <w:rsid w:val="00CB68E8"/>
    <w:rsid w:val="00CB6A33"/>
    <w:rsid w:val="00CB6A69"/>
    <w:rsid w:val="00CB6DFA"/>
    <w:rsid w:val="00CB6F67"/>
    <w:rsid w:val="00CB7106"/>
    <w:rsid w:val="00CB7187"/>
    <w:rsid w:val="00CB75F0"/>
    <w:rsid w:val="00CB7741"/>
    <w:rsid w:val="00CB77AB"/>
    <w:rsid w:val="00CB77AC"/>
    <w:rsid w:val="00CB7A1F"/>
    <w:rsid w:val="00CB7B2E"/>
    <w:rsid w:val="00CB7F59"/>
    <w:rsid w:val="00CC00C4"/>
    <w:rsid w:val="00CC02C5"/>
    <w:rsid w:val="00CC0558"/>
    <w:rsid w:val="00CC06C2"/>
    <w:rsid w:val="00CC0CC0"/>
    <w:rsid w:val="00CC0E5D"/>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7CD"/>
    <w:rsid w:val="00CC29B7"/>
    <w:rsid w:val="00CC2DDB"/>
    <w:rsid w:val="00CC34AC"/>
    <w:rsid w:val="00CC353E"/>
    <w:rsid w:val="00CC3840"/>
    <w:rsid w:val="00CC38E9"/>
    <w:rsid w:val="00CC3981"/>
    <w:rsid w:val="00CC3B13"/>
    <w:rsid w:val="00CC416F"/>
    <w:rsid w:val="00CC4383"/>
    <w:rsid w:val="00CC4451"/>
    <w:rsid w:val="00CC44A8"/>
    <w:rsid w:val="00CC4779"/>
    <w:rsid w:val="00CC48FC"/>
    <w:rsid w:val="00CC4FD0"/>
    <w:rsid w:val="00CC5045"/>
    <w:rsid w:val="00CC52E1"/>
    <w:rsid w:val="00CC5728"/>
    <w:rsid w:val="00CC5B0A"/>
    <w:rsid w:val="00CC5B52"/>
    <w:rsid w:val="00CC5C7B"/>
    <w:rsid w:val="00CC6576"/>
    <w:rsid w:val="00CC6887"/>
    <w:rsid w:val="00CC6B48"/>
    <w:rsid w:val="00CC722A"/>
    <w:rsid w:val="00CC73EF"/>
    <w:rsid w:val="00CC781E"/>
    <w:rsid w:val="00CC7CCE"/>
    <w:rsid w:val="00CC7E17"/>
    <w:rsid w:val="00CD01CC"/>
    <w:rsid w:val="00CD03C7"/>
    <w:rsid w:val="00CD06FF"/>
    <w:rsid w:val="00CD0836"/>
    <w:rsid w:val="00CD0917"/>
    <w:rsid w:val="00CD0D61"/>
    <w:rsid w:val="00CD0D73"/>
    <w:rsid w:val="00CD1024"/>
    <w:rsid w:val="00CD1492"/>
    <w:rsid w:val="00CD172E"/>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278"/>
    <w:rsid w:val="00CD3321"/>
    <w:rsid w:val="00CD333B"/>
    <w:rsid w:val="00CD355A"/>
    <w:rsid w:val="00CD3579"/>
    <w:rsid w:val="00CD35E8"/>
    <w:rsid w:val="00CD3AA2"/>
    <w:rsid w:val="00CD3B35"/>
    <w:rsid w:val="00CD3B5D"/>
    <w:rsid w:val="00CD3BF8"/>
    <w:rsid w:val="00CD3CFC"/>
    <w:rsid w:val="00CD3D82"/>
    <w:rsid w:val="00CD3DD2"/>
    <w:rsid w:val="00CD3DF8"/>
    <w:rsid w:val="00CD3E85"/>
    <w:rsid w:val="00CD3EA0"/>
    <w:rsid w:val="00CD3ED8"/>
    <w:rsid w:val="00CD3FA9"/>
    <w:rsid w:val="00CD3FFC"/>
    <w:rsid w:val="00CD41F9"/>
    <w:rsid w:val="00CD42B3"/>
    <w:rsid w:val="00CD4958"/>
    <w:rsid w:val="00CD4A22"/>
    <w:rsid w:val="00CD4AB0"/>
    <w:rsid w:val="00CD4CD7"/>
    <w:rsid w:val="00CD4D85"/>
    <w:rsid w:val="00CD4EAF"/>
    <w:rsid w:val="00CD4EFF"/>
    <w:rsid w:val="00CD5213"/>
    <w:rsid w:val="00CD5328"/>
    <w:rsid w:val="00CD5340"/>
    <w:rsid w:val="00CD539D"/>
    <w:rsid w:val="00CD578B"/>
    <w:rsid w:val="00CD581E"/>
    <w:rsid w:val="00CD595A"/>
    <w:rsid w:val="00CD5A84"/>
    <w:rsid w:val="00CD5B03"/>
    <w:rsid w:val="00CD5C9C"/>
    <w:rsid w:val="00CD5E32"/>
    <w:rsid w:val="00CD5ECB"/>
    <w:rsid w:val="00CD6102"/>
    <w:rsid w:val="00CD6759"/>
    <w:rsid w:val="00CD6B37"/>
    <w:rsid w:val="00CD6C01"/>
    <w:rsid w:val="00CD704A"/>
    <w:rsid w:val="00CD729F"/>
    <w:rsid w:val="00CD74AC"/>
    <w:rsid w:val="00CD75AD"/>
    <w:rsid w:val="00CD7661"/>
    <w:rsid w:val="00CD7AEE"/>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4C7"/>
    <w:rsid w:val="00CE1603"/>
    <w:rsid w:val="00CE1711"/>
    <w:rsid w:val="00CE175C"/>
    <w:rsid w:val="00CE17AB"/>
    <w:rsid w:val="00CE19F0"/>
    <w:rsid w:val="00CE1DFC"/>
    <w:rsid w:val="00CE2132"/>
    <w:rsid w:val="00CE23BE"/>
    <w:rsid w:val="00CE2462"/>
    <w:rsid w:val="00CE24C1"/>
    <w:rsid w:val="00CE2709"/>
    <w:rsid w:val="00CE2844"/>
    <w:rsid w:val="00CE28FA"/>
    <w:rsid w:val="00CE2B89"/>
    <w:rsid w:val="00CE2CAD"/>
    <w:rsid w:val="00CE2CB4"/>
    <w:rsid w:val="00CE2DC6"/>
    <w:rsid w:val="00CE3067"/>
    <w:rsid w:val="00CE35C5"/>
    <w:rsid w:val="00CE3716"/>
    <w:rsid w:val="00CE3934"/>
    <w:rsid w:val="00CE3935"/>
    <w:rsid w:val="00CE3947"/>
    <w:rsid w:val="00CE3977"/>
    <w:rsid w:val="00CE3C22"/>
    <w:rsid w:val="00CE3DCD"/>
    <w:rsid w:val="00CE3E2A"/>
    <w:rsid w:val="00CE4144"/>
    <w:rsid w:val="00CE4223"/>
    <w:rsid w:val="00CE430D"/>
    <w:rsid w:val="00CE46BD"/>
    <w:rsid w:val="00CE4748"/>
    <w:rsid w:val="00CE48BE"/>
    <w:rsid w:val="00CE4BB9"/>
    <w:rsid w:val="00CE4BE0"/>
    <w:rsid w:val="00CE4CDF"/>
    <w:rsid w:val="00CE50F1"/>
    <w:rsid w:val="00CE52A9"/>
    <w:rsid w:val="00CE54E5"/>
    <w:rsid w:val="00CE551C"/>
    <w:rsid w:val="00CE55E1"/>
    <w:rsid w:val="00CE5B3F"/>
    <w:rsid w:val="00CE5BE4"/>
    <w:rsid w:val="00CE5BF7"/>
    <w:rsid w:val="00CE5C93"/>
    <w:rsid w:val="00CE5CF1"/>
    <w:rsid w:val="00CE5CF5"/>
    <w:rsid w:val="00CE5D13"/>
    <w:rsid w:val="00CE6469"/>
    <w:rsid w:val="00CE65C1"/>
    <w:rsid w:val="00CE6652"/>
    <w:rsid w:val="00CE6793"/>
    <w:rsid w:val="00CE6A5B"/>
    <w:rsid w:val="00CE6DAF"/>
    <w:rsid w:val="00CE6E80"/>
    <w:rsid w:val="00CE709B"/>
    <w:rsid w:val="00CE7292"/>
    <w:rsid w:val="00CE72C4"/>
    <w:rsid w:val="00CE72CB"/>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82A"/>
    <w:rsid w:val="00CF2839"/>
    <w:rsid w:val="00CF291B"/>
    <w:rsid w:val="00CF2A44"/>
    <w:rsid w:val="00CF2FA8"/>
    <w:rsid w:val="00CF31CA"/>
    <w:rsid w:val="00CF34DD"/>
    <w:rsid w:val="00CF34EF"/>
    <w:rsid w:val="00CF364D"/>
    <w:rsid w:val="00CF3732"/>
    <w:rsid w:val="00CF3CDC"/>
    <w:rsid w:val="00CF3DD6"/>
    <w:rsid w:val="00CF40FE"/>
    <w:rsid w:val="00CF43B8"/>
    <w:rsid w:val="00CF4CAC"/>
    <w:rsid w:val="00CF4ED7"/>
    <w:rsid w:val="00CF5029"/>
    <w:rsid w:val="00CF50C4"/>
    <w:rsid w:val="00CF5254"/>
    <w:rsid w:val="00CF5383"/>
    <w:rsid w:val="00CF53AC"/>
    <w:rsid w:val="00CF543F"/>
    <w:rsid w:val="00CF59C4"/>
    <w:rsid w:val="00CF59C6"/>
    <w:rsid w:val="00CF5BD5"/>
    <w:rsid w:val="00CF5C26"/>
    <w:rsid w:val="00CF5D54"/>
    <w:rsid w:val="00CF5D59"/>
    <w:rsid w:val="00CF5DB4"/>
    <w:rsid w:val="00CF5DF2"/>
    <w:rsid w:val="00CF60C3"/>
    <w:rsid w:val="00CF61BF"/>
    <w:rsid w:val="00CF6205"/>
    <w:rsid w:val="00CF621C"/>
    <w:rsid w:val="00CF63C7"/>
    <w:rsid w:val="00CF65E4"/>
    <w:rsid w:val="00CF6A6D"/>
    <w:rsid w:val="00CF6BDB"/>
    <w:rsid w:val="00CF6D83"/>
    <w:rsid w:val="00CF6E2A"/>
    <w:rsid w:val="00CF77E9"/>
    <w:rsid w:val="00CF78AE"/>
    <w:rsid w:val="00CF79C6"/>
    <w:rsid w:val="00CF7A89"/>
    <w:rsid w:val="00CF7F1F"/>
    <w:rsid w:val="00CF7F91"/>
    <w:rsid w:val="00CFD5FA"/>
    <w:rsid w:val="00D0000C"/>
    <w:rsid w:val="00D0001D"/>
    <w:rsid w:val="00D000BB"/>
    <w:rsid w:val="00D00100"/>
    <w:rsid w:val="00D0027C"/>
    <w:rsid w:val="00D003FB"/>
    <w:rsid w:val="00D0074B"/>
    <w:rsid w:val="00D00990"/>
    <w:rsid w:val="00D00A0D"/>
    <w:rsid w:val="00D00CA1"/>
    <w:rsid w:val="00D00D36"/>
    <w:rsid w:val="00D00EBB"/>
    <w:rsid w:val="00D012D1"/>
    <w:rsid w:val="00D014B0"/>
    <w:rsid w:val="00D014FE"/>
    <w:rsid w:val="00D01546"/>
    <w:rsid w:val="00D01602"/>
    <w:rsid w:val="00D01737"/>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ACD"/>
    <w:rsid w:val="00D02B3B"/>
    <w:rsid w:val="00D02F4B"/>
    <w:rsid w:val="00D02FF1"/>
    <w:rsid w:val="00D032FE"/>
    <w:rsid w:val="00D0344C"/>
    <w:rsid w:val="00D0359F"/>
    <w:rsid w:val="00D037E3"/>
    <w:rsid w:val="00D039F2"/>
    <w:rsid w:val="00D03A32"/>
    <w:rsid w:val="00D03A66"/>
    <w:rsid w:val="00D03B03"/>
    <w:rsid w:val="00D03B7E"/>
    <w:rsid w:val="00D03C3D"/>
    <w:rsid w:val="00D03C7B"/>
    <w:rsid w:val="00D03D4D"/>
    <w:rsid w:val="00D03EF3"/>
    <w:rsid w:val="00D0437A"/>
    <w:rsid w:val="00D044B6"/>
    <w:rsid w:val="00D04590"/>
    <w:rsid w:val="00D045BD"/>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AE2"/>
    <w:rsid w:val="00D06D31"/>
    <w:rsid w:val="00D06D39"/>
    <w:rsid w:val="00D06F99"/>
    <w:rsid w:val="00D07070"/>
    <w:rsid w:val="00D07131"/>
    <w:rsid w:val="00D0714C"/>
    <w:rsid w:val="00D073EB"/>
    <w:rsid w:val="00D076CA"/>
    <w:rsid w:val="00D07C4F"/>
    <w:rsid w:val="00D07E87"/>
    <w:rsid w:val="00D08017"/>
    <w:rsid w:val="00D0DB38"/>
    <w:rsid w:val="00D1014B"/>
    <w:rsid w:val="00D10153"/>
    <w:rsid w:val="00D10385"/>
    <w:rsid w:val="00D10776"/>
    <w:rsid w:val="00D1079B"/>
    <w:rsid w:val="00D1088B"/>
    <w:rsid w:val="00D1097F"/>
    <w:rsid w:val="00D109D7"/>
    <w:rsid w:val="00D109D8"/>
    <w:rsid w:val="00D10A3B"/>
    <w:rsid w:val="00D10C01"/>
    <w:rsid w:val="00D10E2C"/>
    <w:rsid w:val="00D110CB"/>
    <w:rsid w:val="00D11540"/>
    <w:rsid w:val="00D11548"/>
    <w:rsid w:val="00D117AC"/>
    <w:rsid w:val="00D118A2"/>
    <w:rsid w:val="00D11B83"/>
    <w:rsid w:val="00D11D01"/>
    <w:rsid w:val="00D122E5"/>
    <w:rsid w:val="00D123D2"/>
    <w:rsid w:val="00D125EF"/>
    <w:rsid w:val="00D12A76"/>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4AB"/>
    <w:rsid w:val="00D146BE"/>
    <w:rsid w:val="00D147CA"/>
    <w:rsid w:val="00D14826"/>
    <w:rsid w:val="00D148A9"/>
    <w:rsid w:val="00D148ED"/>
    <w:rsid w:val="00D149CB"/>
    <w:rsid w:val="00D14D29"/>
    <w:rsid w:val="00D14F84"/>
    <w:rsid w:val="00D14FB3"/>
    <w:rsid w:val="00D151B7"/>
    <w:rsid w:val="00D152D4"/>
    <w:rsid w:val="00D15393"/>
    <w:rsid w:val="00D155D8"/>
    <w:rsid w:val="00D1567F"/>
    <w:rsid w:val="00D156D2"/>
    <w:rsid w:val="00D157C2"/>
    <w:rsid w:val="00D15D0B"/>
    <w:rsid w:val="00D15E25"/>
    <w:rsid w:val="00D16053"/>
    <w:rsid w:val="00D161B2"/>
    <w:rsid w:val="00D16463"/>
    <w:rsid w:val="00D16BDD"/>
    <w:rsid w:val="00D16BE7"/>
    <w:rsid w:val="00D16C5A"/>
    <w:rsid w:val="00D16C78"/>
    <w:rsid w:val="00D16D63"/>
    <w:rsid w:val="00D16DB2"/>
    <w:rsid w:val="00D16F1E"/>
    <w:rsid w:val="00D171AA"/>
    <w:rsid w:val="00D1751E"/>
    <w:rsid w:val="00D1765F"/>
    <w:rsid w:val="00D17681"/>
    <w:rsid w:val="00D1777C"/>
    <w:rsid w:val="00D178E0"/>
    <w:rsid w:val="00D17E14"/>
    <w:rsid w:val="00D17F45"/>
    <w:rsid w:val="00D20473"/>
    <w:rsid w:val="00D205F9"/>
    <w:rsid w:val="00D20697"/>
    <w:rsid w:val="00D20A1E"/>
    <w:rsid w:val="00D20BE6"/>
    <w:rsid w:val="00D20BFA"/>
    <w:rsid w:val="00D20F07"/>
    <w:rsid w:val="00D20FD6"/>
    <w:rsid w:val="00D21524"/>
    <w:rsid w:val="00D215D2"/>
    <w:rsid w:val="00D216D6"/>
    <w:rsid w:val="00D21852"/>
    <w:rsid w:val="00D21891"/>
    <w:rsid w:val="00D21924"/>
    <w:rsid w:val="00D21D70"/>
    <w:rsid w:val="00D22338"/>
    <w:rsid w:val="00D223FA"/>
    <w:rsid w:val="00D22AD1"/>
    <w:rsid w:val="00D22B26"/>
    <w:rsid w:val="00D22C0E"/>
    <w:rsid w:val="00D22D00"/>
    <w:rsid w:val="00D22D81"/>
    <w:rsid w:val="00D22F2D"/>
    <w:rsid w:val="00D23015"/>
    <w:rsid w:val="00D230AB"/>
    <w:rsid w:val="00D233B7"/>
    <w:rsid w:val="00D233D9"/>
    <w:rsid w:val="00D2341A"/>
    <w:rsid w:val="00D234E8"/>
    <w:rsid w:val="00D2357F"/>
    <w:rsid w:val="00D235F8"/>
    <w:rsid w:val="00D237E5"/>
    <w:rsid w:val="00D23913"/>
    <w:rsid w:val="00D239B6"/>
    <w:rsid w:val="00D239C2"/>
    <w:rsid w:val="00D23F4E"/>
    <w:rsid w:val="00D24056"/>
    <w:rsid w:val="00D24057"/>
    <w:rsid w:val="00D240CD"/>
    <w:rsid w:val="00D241EF"/>
    <w:rsid w:val="00D2451C"/>
    <w:rsid w:val="00D246AB"/>
    <w:rsid w:val="00D2491B"/>
    <w:rsid w:val="00D2493B"/>
    <w:rsid w:val="00D24BA2"/>
    <w:rsid w:val="00D24DA1"/>
    <w:rsid w:val="00D25071"/>
    <w:rsid w:val="00D25170"/>
    <w:rsid w:val="00D25272"/>
    <w:rsid w:val="00D25620"/>
    <w:rsid w:val="00D25626"/>
    <w:rsid w:val="00D25630"/>
    <w:rsid w:val="00D256FE"/>
    <w:rsid w:val="00D25754"/>
    <w:rsid w:val="00D25850"/>
    <w:rsid w:val="00D25898"/>
    <w:rsid w:val="00D25B3F"/>
    <w:rsid w:val="00D25B7F"/>
    <w:rsid w:val="00D25BE8"/>
    <w:rsid w:val="00D25C2E"/>
    <w:rsid w:val="00D25D35"/>
    <w:rsid w:val="00D25D8A"/>
    <w:rsid w:val="00D25E36"/>
    <w:rsid w:val="00D2602F"/>
    <w:rsid w:val="00D26398"/>
    <w:rsid w:val="00D2659C"/>
    <w:rsid w:val="00D265F3"/>
    <w:rsid w:val="00D26619"/>
    <w:rsid w:val="00D26992"/>
    <w:rsid w:val="00D26A4C"/>
    <w:rsid w:val="00D26AEB"/>
    <w:rsid w:val="00D26BF3"/>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36D"/>
    <w:rsid w:val="00D304FC"/>
    <w:rsid w:val="00D3065B"/>
    <w:rsid w:val="00D30BF3"/>
    <w:rsid w:val="00D30D55"/>
    <w:rsid w:val="00D30E16"/>
    <w:rsid w:val="00D30F90"/>
    <w:rsid w:val="00D31184"/>
    <w:rsid w:val="00D31243"/>
    <w:rsid w:val="00D3146A"/>
    <w:rsid w:val="00D31761"/>
    <w:rsid w:val="00D317C5"/>
    <w:rsid w:val="00D317EB"/>
    <w:rsid w:val="00D31842"/>
    <w:rsid w:val="00D3199D"/>
    <w:rsid w:val="00D31C1B"/>
    <w:rsid w:val="00D31C86"/>
    <w:rsid w:val="00D31D27"/>
    <w:rsid w:val="00D31E8F"/>
    <w:rsid w:val="00D31EB4"/>
    <w:rsid w:val="00D320F2"/>
    <w:rsid w:val="00D321EE"/>
    <w:rsid w:val="00D3230D"/>
    <w:rsid w:val="00D3245E"/>
    <w:rsid w:val="00D3250D"/>
    <w:rsid w:val="00D3296F"/>
    <w:rsid w:val="00D32AE6"/>
    <w:rsid w:val="00D32E5E"/>
    <w:rsid w:val="00D3331F"/>
    <w:rsid w:val="00D337B9"/>
    <w:rsid w:val="00D33805"/>
    <w:rsid w:val="00D339D5"/>
    <w:rsid w:val="00D33ABE"/>
    <w:rsid w:val="00D33AF7"/>
    <w:rsid w:val="00D33B28"/>
    <w:rsid w:val="00D33E09"/>
    <w:rsid w:val="00D33E8E"/>
    <w:rsid w:val="00D33EA6"/>
    <w:rsid w:val="00D340DB"/>
    <w:rsid w:val="00D341F2"/>
    <w:rsid w:val="00D34285"/>
    <w:rsid w:val="00D343A0"/>
    <w:rsid w:val="00D34647"/>
    <w:rsid w:val="00D34654"/>
    <w:rsid w:val="00D34745"/>
    <w:rsid w:val="00D34842"/>
    <w:rsid w:val="00D3488D"/>
    <w:rsid w:val="00D34B9B"/>
    <w:rsid w:val="00D34BB4"/>
    <w:rsid w:val="00D34C08"/>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05D"/>
    <w:rsid w:val="00D362EB"/>
    <w:rsid w:val="00D36583"/>
    <w:rsid w:val="00D3658C"/>
    <w:rsid w:val="00D36666"/>
    <w:rsid w:val="00D366B4"/>
    <w:rsid w:val="00D36A69"/>
    <w:rsid w:val="00D36ADC"/>
    <w:rsid w:val="00D36BF6"/>
    <w:rsid w:val="00D36D69"/>
    <w:rsid w:val="00D37397"/>
    <w:rsid w:val="00D373DC"/>
    <w:rsid w:val="00D37480"/>
    <w:rsid w:val="00D375E0"/>
    <w:rsid w:val="00D376B2"/>
    <w:rsid w:val="00D376FE"/>
    <w:rsid w:val="00D3782D"/>
    <w:rsid w:val="00D37A22"/>
    <w:rsid w:val="00D37BB1"/>
    <w:rsid w:val="00D3CB55"/>
    <w:rsid w:val="00D40053"/>
    <w:rsid w:val="00D400C9"/>
    <w:rsid w:val="00D4060D"/>
    <w:rsid w:val="00D40634"/>
    <w:rsid w:val="00D40650"/>
    <w:rsid w:val="00D40687"/>
    <w:rsid w:val="00D406A0"/>
    <w:rsid w:val="00D40B15"/>
    <w:rsid w:val="00D40D2E"/>
    <w:rsid w:val="00D410F1"/>
    <w:rsid w:val="00D4113D"/>
    <w:rsid w:val="00D4142D"/>
    <w:rsid w:val="00D416E0"/>
    <w:rsid w:val="00D417A8"/>
    <w:rsid w:val="00D41A41"/>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EF0"/>
    <w:rsid w:val="00D43FFB"/>
    <w:rsid w:val="00D44002"/>
    <w:rsid w:val="00D4403D"/>
    <w:rsid w:val="00D44070"/>
    <w:rsid w:val="00D44081"/>
    <w:rsid w:val="00D44230"/>
    <w:rsid w:val="00D442B1"/>
    <w:rsid w:val="00D44439"/>
    <w:rsid w:val="00D4499A"/>
    <w:rsid w:val="00D449D9"/>
    <w:rsid w:val="00D449E4"/>
    <w:rsid w:val="00D44A9C"/>
    <w:rsid w:val="00D44B94"/>
    <w:rsid w:val="00D44D1C"/>
    <w:rsid w:val="00D44E0A"/>
    <w:rsid w:val="00D44F98"/>
    <w:rsid w:val="00D44FA0"/>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882"/>
    <w:rsid w:val="00D47A12"/>
    <w:rsid w:val="00D47A1F"/>
    <w:rsid w:val="00D47A38"/>
    <w:rsid w:val="00D47BE2"/>
    <w:rsid w:val="00D47FA8"/>
    <w:rsid w:val="00D50335"/>
    <w:rsid w:val="00D50378"/>
    <w:rsid w:val="00D5078C"/>
    <w:rsid w:val="00D5089D"/>
    <w:rsid w:val="00D50BCE"/>
    <w:rsid w:val="00D50C8E"/>
    <w:rsid w:val="00D50DF4"/>
    <w:rsid w:val="00D50EDD"/>
    <w:rsid w:val="00D50F65"/>
    <w:rsid w:val="00D510C1"/>
    <w:rsid w:val="00D51232"/>
    <w:rsid w:val="00D512A9"/>
    <w:rsid w:val="00D513DF"/>
    <w:rsid w:val="00D513E0"/>
    <w:rsid w:val="00D51444"/>
    <w:rsid w:val="00D51483"/>
    <w:rsid w:val="00D5151B"/>
    <w:rsid w:val="00D5158E"/>
    <w:rsid w:val="00D515B9"/>
    <w:rsid w:val="00D5175D"/>
    <w:rsid w:val="00D517A5"/>
    <w:rsid w:val="00D51BE8"/>
    <w:rsid w:val="00D51CE9"/>
    <w:rsid w:val="00D51DDC"/>
    <w:rsid w:val="00D5205A"/>
    <w:rsid w:val="00D523EF"/>
    <w:rsid w:val="00D52589"/>
    <w:rsid w:val="00D526D9"/>
    <w:rsid w:val="00D52745"/>
    <w:rsid w:val="00D52879"/>
    <w:rsid w:val="00D52CC4"/>
    <w:rsid w:val="00D52E45"/>
    <w:rsid w:val="00D530F7"/>
    <w:rsid w:val="00D5311B"/>
    <w:rsid w:val="00D53501"/>
    <w:rsid w:val="00D537F5"/>
    <w:rsid w:val="00D53B02"/>
    <w:rsid w:val="00D53CA5"/>
    <w:rsid w:val="00D53CC3"/>
    <w:rsid w:val="00D53DB3"/>
    <w:rsid w:val="00D53EC8"/>
    <w:rsid w:val="00D53F1E"/>
    <w:rsid w:val="00D53FA6"/>
    <w:rsid w:val="00D5425F"/>
    <w:rsid w:val="00D54966"/>
    <w:rsid w:val="00D549C6"/>
    <w:rsid w:val="00D54DC3"/>
    <w:rsid w:val="00D54E5E"/>
    <w:rsid w:val="00D55224"/>
    <w:rsid w:val="00D55380"/>
    <w:rsid w:val="00D553ED"/>
    <w:rsid w:val="00D55439"/>
    <w:rsid w:val="00D55485"/>
    <w:rsid w:val="00D55527"/>
    <w:rsid w:val="00D55864"/>
    <w:rsid w:val="00D5594A"/>
    <w:rsid w:val="00D5597F"/>
    <w:rsid w:val="00D55982"/>
    <w:rsid w:val="00D55A45"/>
    <w:rsid w:val="00D55A5A"/>
    <w:rsid w:val="00D55B99"/>
    <w:rsid w:val="00D5635B"/>
    <w:rsid w:val="00D563E1"/>
    <w:rsid w:val="00D564AE"/>
    <w:rsid w:val="00D567E3"/>
    <w:rsid w:val="00D568D1"/>
    <w:rsid w:val="00D56D31"/>
    <w:rsid w:val="00D56D90"/>
    <w:rsid w:val="00D56DA4"/>
    <w:rsid w:val="00D57235"/>
    <w:rsid w:val="00D57262"/>
    <w:rsid w:val="00D57501"/>
    <w:rsid w:val="00D5750E"/>
    <w:rsid w:val="00D577EF"/>
    <w:rsid w:val="00D577F1"/>
    <w:rsid w:val="00D578A9"/>
    <w:rsid w:val="00D57957"/>
    <w:rsid w:val="00D57A82"/>
    <w:rsid w:val="00D57C05"/>
    <w:rsid w:val="00D57C86"/>
    <w:rsid w:val="00D600E0"/>
    <w:rsid w:val="00D6021B"/>
    <w:rsid w:val="00D60309"/>
    <w:rsid w:val="00D604A9"/>
    <w:rsid w:val="00D6077B"/>
    <w:rsid w:val="00D6077C"/>
    <w:rsid w:val="00D60A12"/>
    <w:rsid w:val="00D60B13"/>
    <w:rsid w:val="00D60C85"/>
    <w:rsid w:val="00D60EF7"/>
    <w:rsid w:val="00D61055"/>
    <w:rsid w:val="00D610E5"/>
    <w:rsid w:val="00D6137E"/>
    <w:rsid w:val="00D613CC"/>
    <w:rsid w:val="00D61703"/>
    <w:rsid w:val="00D617BE"/>
    <w:rsid w:val="00D617D5"/>
    <w:rsid w:val="00D61BC3"/>
    <w:rsid w:val="00D61F5E"/>
    <w:rsid w:val="00D62302"/>
    <w:rsid w:val="00D627C1"/>
    <w:rsid w:val="00D6280C"/>
    <w:rsid w:val="00D62863"/>
    <w:rsid w:val="00D628B0"/>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B5E"/>
    <w:rsid w:val="00D63D0C"/>
    <w:rsid w:val="00D63D5B"/>
    <w:rsid w:val="00D63E30"/>
    <w:rsid w:val="00D63F6C"/>
    <w:rsid w:val="00D64222"/>
    <w:rsid w:val="00D64293"/>
    <w:rsid w:val="00D648B1"/>
    <w:rsid w:val="00D649DE"/>
    <w:rsid w:val="00D64BD9"/>
    <w:rsid w:val="00D64DD5"/>
    <w:rsid w:val="00D64E2A"/>
    <w:rsid w:val="00D64E6C"/>
    <w:rsid w:val="00D64EF9"/>
    <w:rsid w:val="00D64F71"/>
    <w:rsid w:val="00D64FC0"/>
    <w:rsid w:val="00D6505C"/>
    <w:rsid w:val="00D650B7"/>
    <w:rsid w:val="00D65338"/>
    <w:rsid w:val="00D65616"/>
    <w:rsid w:val="00D65D33"/>
    <w:rsid w:val="00D65D59"/>
    <w:rsid w:val="00D65E3B"/>
    <w:rsid w:val="00D66139"/>
    <w:rsid w:val="00D6617F"/>
    <w:rsid w:val="00D66388"/>
    <w:rsid w:val="00D66723"/>
    <w:rsid w:val="00D66839"/>
    <w:rsid w:val="00D669FE"/>
    <w:rsid w:val="00D66A76"/>
    <w:rsid w:val="00D66B7D"/>
    <w:rsid w:val="00D66F0B"/>
    <w:rsid w:val="00D6701C"/>
    <w:rsid w:val="00D67411"/>
    <w:rsid w:val="00D675A8"/>
    <w:rsid w:val="00D6794D"/>
    <w:rsid w:val="00D679CF"/>
    <w:rsid w:val="00D67D7E"/>
    <w:rsid w:val="00D70207"/>
    <w:rsid w:val="00D70927"/>
    <w:rsid w:val="00D70ADB"/>
    <w:rsid w:val="00D70D1F"/>
    <w:rsid w:val="00D70D55"/>
    <w:rsid w:val="00D70DE1"/>
    <w:rsid w:val="00D70E43"/>
    <w:rsid w:val="00D70ED2"/>
    <w:rsid w:val="00D71062"/>
    <w:rsid w:val="00D71416"/>
    <w:rsid w:val="00D7175B"/>
    <w:rsid w:val="00D7178A"/>
    <w:rsid w:val="00D7185A"/>
    <w:rsid w:val="00D71A1A"/>
    <w:rsid w:val="00D71A8C"/>
    <w:rsid w:val="00D71AB3"/>
    <w:rsid w:val="00D71BC2"/>
    <w:rsid w:val="00D71C2E"/>
    <w:rsid w:val="00D71D47"/>
    <w:rsid w:val="00D72109"/>
    <w:rsid w:val="00D723DC"/>
    <w:rsid w:val="00D72733"/>
    <w:rsid w:val="00D728C6"/>
    <w:rsid w:val="00D72B96"/>
    <w:rsid w:val="00D72D30"/>
    <w:rsid w:val="00D73071"/>
    <w:rsid w:val="00D7319F"/>
    <w:rsid w:val="00D73420"/>
    <w:rsid w:val="00D73646"/>
    <w:rsid w:val="00D73D4A"/>
    <w:rsid w:val="00D73DDA"/>
    <w:rsid w:val="00D73DF3"/>
    <w:rsid w:val="00D73DFB"/>
    <w:rsid w:val="00D742DE"/>
    <w:rsid w:val="00D7435D"/>
    <w:rsid w:val="00D743A2"/>
    <w:rsid w:val="00D7459C"/>
    <w:rsid w:val="00D750E1"/>
    <w:rsid w:val="00D7518B"/>
    <w:rsid w:val="00D75289"/>
    <w:rsid w:val="00D752E2"/>
    <w:rsid w:val="00D7543F"/>
    <w:rsid w:val="00D7556B"/>
    <w:rsid w:val="00D75738"/>
    <w:rsid w:val="00D75759"/>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6C5"/>
    <w:rsid w:val="00D77B4D"/>
    <w:rsid w:val="00D77D43"/>
    <w:rsid w:val="00D77FFE"/>
    <w:rsid w:val="00D7D4EE"/>
    <w:rsid w:val="00D8014D"/>
    <w:rsid w:val="00D806BD"/>
    <w:rsid w:val="00D8078C"/>
    <w:rsid w:val="00D807CB"/>
    <w:rsid w:val="00D80A2A"/>
    <w:rsid w:val="00D80A36"/>
    <w:rsid w:val="00D80C2B"/>
    <w:rsid w:val="00D80D16"/>
    <w:rsid w:val="00D80E6A"/>
    <w:rsid w:val="00D81845"/>
    <w:rsid w:val="00D81ADD"/>
    <w:rsid w:val="00D81B88"/>
    <w:rsid w:val="00D81C47"/>
    <w:rsid w:val="00D8206E"/>
    <w:rsid w:val="00D820A4"/>
    <w:rsid w:val="00D821AD"/>
    <w:rsid w:val="00D821E3"/>
    <w:rsid w:val="00D82245"/>
    <w:rsid w:val="00D8236F"/>
    <w:rsid w:val="00D823A9"/>
    <w:rsid w:val="00D82404"/>
    <w:rsid w:val="00D8247A"/>
    <w:rsid w:val="00D824EE"/>
    <w:rsid w:val="00D826FB"/>
    <w:rsid w:val="00D8287F"/>
    <w:rsid w:val="00D82941"/>
    <w:rsid w:val="00D82CC7"/>
    <w:rsid w:val="00D82D7B"/>
    <w:rsid w:val="00D82E5A"/>
    <w:rsid w:val="00D836DE"/>
    <w:rsid w:val="00D83A44"/>
    <w:rsid w:val="00D83B78"/>
    <w:rsid w:val="00D83C19"/>
    <w:rsid w:val="00D83C99"/>
    <w:rsid w:val="00D83E4E"/>
    <w:rsid w:val="00D83F7C"/>
    <w:rsid w:val="00D8426D"/>
    <w:rsid w:val="00D844FE"/>
    <w:rsid w:val="00D846BD"/>
    <w:rsid w:val="00D84703"/>
    <w:rsid w:val="00D8495B"/>
    <w:rsid w:val="00D84F79"/>
    <w:rsid w:val="00D85108"/>
    <w:rsid w:val="00D85155"/>
    <w:rsid w:val="00D85224"/>
    <w:rsid w:val="00D853EA"/>
    <w:rsid w:val="00D8556E"/>
    <w:rsid w:val="00D85576"/>
    <w:rsid w:val="00D859C7"/>
    <w:rsid w:val="00D85E63"/>
    <w:rsid w:val="00D860F7"/>
    <w:rsid w:val="00D8618D"/>
    <w:rsid w:val="00D86313"/>
    <w:rsid w:val="00D866D4"/>
    <w:rsid w:val="00D86920"/>
    <w:rsid w:val="00D869D2"/>
    <w:rsid w:val="00D86F50"/>
    <w:rsid w:val="00D871DF"/>
    <w:rsid w:val="00D873EC"/>
    <w:rsid w:val="00D87460"/>
    <w:rsid w:val="00D8748D"/>
    <w:rsid w:val="00D87519"/>
    <w:rsid w:val="00D87CF9"/>
    <w:rsid w:val="00D87EA5"/>
    <w:rsid w:val="00D900C1"/>
    <w:rsid w:val="00D901B2"/>
    <w:rsid w:val="00D905C0"/>
    <w:rsid w:val="00D905E4"/>
    <w:rsid w:val="00D906CA"/>
    <w:rsid w:val="00D907BE"/>
    <w:rsid w:val="00D9080A"/>
    <w:rsid w:val="00D90826"/>
    <w:rsid w:val="00D90DF5"/>
    <w:rsid w:val="00D90EA3"/>
    <w:rsid w:val="00D90FB0"/>
    <w:rsid w:val="00D9128A"/>
    <w:rsid w:val="00D91326"/>
    <w:rsid w:val="00D91373"/>
    <w:rsid w:val="00D91967"/>
    <w:rsid w:val="00D91A21"/>
    <w:rsid w:val="00D91ADD"/>
    <w:rsid w:val="00D91C4C"/>
    <w:rsid w:val="00D91C90"/>
    <w:rsid w:val="00D91F0E"/>
    <w:rsid w:val="00D92067"/>
    <w:rsid w:val="00D920EF"/>
    <w:rsid w:val="00D92210"/>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3D0"/>
    <w:rsid w:val="00D94614"/>
    <w:rsid w:val="00D94690"/>
    <w:rsid w:val="00D94859"/>
    <w:rsid w:val="00D9495D"/>
    <w:rsid w:val="00D94B11"/>
    <w:rsid w:val="00D94F0F"/>
    <w:rsid w:val="00D9505E"/>
    <w:rsid w:val="00D952A9"/>
    <w:rsid w:val="00D954DE"/>
    <w:rsid w:val="00D9552F"/>
    <w:rsid w:val="00D95554"/>
    <w:rsid w:val="00D95739"/>
    <w:rsid w:val="00D95997"/>
    <w:rsid w:val="00D959CE"/>
    <w:rsid w:val="00D95ABB"/>
    <w:rsid w:val="00D95F7B"/>
    <w:rsid w:val="00D960E9"/>
    <w:rsid w:val="00D96196"/>
    <w:rsid w:val="00D96370"/>
    <w:rsid w:val="00D96A98"/>
    <w:rsid w:val="00D96BD4"/>
    <w:rsid w:val="00D96F02"/>
    <w:rsid w:val="00D97207"/>
    <w:rsid w:val="00D97230"/>
    <w:rsid w:val="00D9759E"/>
    <w:rsid w:val="00D97719"/>
    <w:rsid w:val="00D977C8"/>
    <w:rsid w:val="00D97E64"/>
    <w:rsid w:val="00D97FEA"/>
    <w:rsid w:val="00DA017A"/>
    <w:rsid w:val="00DA0371"/>
    <w:rsid w:val="00DA0496"/>
    <w:rsid w:val="00DA056D"/>
    <w:rsid w:val="00DA056F"/>
    <w:rsid w:val="00DA0643"/>
    <w:rsid w:val="00DA08A5"/>
    <w:rsid w:val="00DA0A86"/>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2FD5"/>
    <w:rsid w:val="00DA34D7"/>
    <w:rsid w:val="00DA3836"/>
    <w:rsid w:val="00DA3956"/>
    <w:rsid w:val="00DA3AD5"/>
    <w:rsid w:val="00DA3B9D"/>
    <w:rsid w:val="00DA3C1E"/>
    <w:rsid w:val="00DA3CE9"/>
    <w:rsid w:val="00DA408A"/>
    <w:rsid w:val="00DA40FA"/>
    <w:rsid w:val="00DA4229"/>
    <w:rsid w:val="00DA4281"/>
    <w:rsid w:val="00DA4645"/>
    <w:rsid w:val="00DA47CC"/>
    <w:rsid w:val="00DA498B"/>
    <w:rsid w:val="00DA4F3B"/>
    <w:rsid w:val="00DA4FA2"/>
    <w:rsid w:val="00DA4FBD"/>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02E"/>
    <w:rsid w:val="00DA7119"/>
    <w:rsid w:val="00DA76EA"/>
    <w:rsid w:val="00DA7746"/>
    <w:rsid w:val="00DA77CE"/>
    <w:rsid w:val="00DA7972"/>
    <w:rsid w:val="00DA7A64"/>
    <w:rsid w:val="00DA7B8F"/>
    <w:rsid w:val="00DB004B"/>
    <w:rsid w:val="00DB03BF"/>
    <w:rsid w:val="00DB04F1"/>
    <w:rsid w:val="00DB051C"/>
    <w:rsid w:val="00DB0539"/>
    <w:rsid w:val="00DB07EA"/>
    <w:rsid w:val="00DB09DE"/>
    <w:rsid w:val="00DB0AB8"/>
    <w:rsid w:val="00DB0B69"/>
    <w:rsid w:val="00DB0B84"/>
    <w:rsid w:val="00DB0E5F"/>
    <w:rsid w:val="00DB0EAA"/>
    <w:rsid w:val="00DB0F23"/>
    <w:rsid w:val="00DB0F7C"/>
    <w:rsid w:val="00DB12BB"/>
    <w:rsid w:val="00DB1364"/>
    <w:rsid w:val="00DB147D"/>
    <w:rsid w:val="00DB14E3"/>
    <w:rsid w:val="00DB17D2"/>
    <w:rsid w:val="00DB1AC3"/>
    <w:rsid w:val="00DB1D46"/>
    <w:rsid w:val="00DB1D54"/>
    <w:rsid w:val="00DB1DC1"/>
    <w:rsid w:val="00DB2285"/>
    <w:rsid w:val="00DB24AC"/>
    <w:rsid w:val="00DB2674"/>
    <w:rsid w:val="00DB272C"/>
    <w:rsid w:val="00DB3055"/>
    <w:rsid w:val="00DB31AB"/>
    <w:rsid w:val="00DB31F0"/>
    <w:rsid w:val="00DB32B5"/>
    <w:rsid w:val="00DB335E"/>
    <w:rsid w:val="00DB33B0"/>
    <w:rsid w:val="00DB34D1"/>
    <w:rsid w:val="00DB38A1"/>
    <w:rsid w:val="00DB3918"/>
    <w:rsid w:val="00DB3969"/>
    <w:rsid w:val="00DB3B21"/>
    <w:rsid w:val="00DB3EF1"/>
    <w:rsid w:val="00DB3F99"/>
    <w:rsid w:val="00DB40C1"/>
    <w:rsid w:val="00DB45FD"/>
    <w:rsid w:val="00DB4692"/>
    <w:rsid w:val="00DB4795"/>
    <w:rsid w:val="00DB4AE1"/>
    <w:rsid w:val="00DB4D8A"/>
    <w:rsid w:val="00DB4F54"/>
    <w:rsid w:val="00DB4FFC"/>
    <w:rsid w:val="00DB507B"/>
    <w:rsid w:val="00DB529C"/>
    <w:rsid w:val="00DB55BB"/>
    <w:rsid w:val="00DB57A0"/>
    <w:rsid w:val="00DB5880"/>
    <w:rsid w:val="00DB5A9B"/>
    <w:rsid w:val="00DB5B6B"/>
    <w:rsid w:val="00DB5C07"/>
    <w:rsid w:val="00DB5CCC"/>
    <w:rsid w:val="00DB5D08"/>
    <w:rsid w:val="00DB5DE5"/>
    <w:rsid w:val="00DB5F19"/>
    <w:rsid w:val="00DB6002"/>
    <w:rsid w:val="00DB604C"/>
    <w:rsid w:val="00DB626B"/>
    <w:rsid w:val="00DB64F8"/>
    <w:rsid w:val="00DB655C"/>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3F"/>
    <w:rsid w:val="00DC04B0"/>
    <w:rsid w:val="00DC04D2"/>
    <w:rsid w:val="00DC0650"/>
    <w:rsid w:val="00DC0675"/>
    <w:rsid w:val="00DC0686"/>
    <w:rsid w:val="00DC06B5"/>
    <w:rsid w:val="00DC0933"/>
    <w:rsid w:val="00DC0B53"/>
    <w:rsid w:val="00DC0E67"/>
    <w:rsid w:val="00DC0ECC"/>
    <w:rsid w:val="00DC0ECD"/>
    <w:rsid w:val="00DC0FAF"/>
    <w:rsid w:val="00DC10E1"/>
    <w:rsid w:val="00DC11A3"/>
    <w:rsid w:val="00DC1474"/>
    <w:rsid w:val="00DC167E"/>
    <w:rsid w:val="00DC1685"/>
    <w:rsid w:val="00DC190A"/>
    <w:rsid w:val="00DC1B7D"/>
    <w:rsid w:val="00DC1CE0"/>
    <w:rsid w:val="00DC1D34"/>
    <w:rsid w:val="00DC1E41"/>
    <w:rsid w:val="00DC1EE3"/>
    <w:rsid w:val="00DC1EEC"/>
    <w:rsid w:val="00DC20C8"/>
    <w:rsid w:val="00DC22B4"/>
    <w:rsid w:val="00DC2628"/>
    <w:rsid w:val="00DC27A6"/>
    <w:rsid w:val="00DC27CB"/>
    <w:rsid w:val="00DC2979"/>
    <w:rsid w:val="00DC2A1E"/>
    <w:rsid w:val="00DC2B30"/>
    <w:rsid w:val="00DC2B82"/>
    <w:rsid w:val="00DC2C0A"/>
    <w:rsid w:val="00DC2C74"/>
    <w:rsid w:val="00DC3125"/>
    <w:rsid w:val="00DC328E"/>
    <w:rsid w:val="00DC339D"/>
    <w:rsid w:val="00DC33C5"/>
    <w:rsid w:val="00DC3576"/>
    <w:rsid w:val="00DC37CD"/>
    <w:rsid w:val="00DC395A"/>
    <w:rsid w:val="00DC3B74"/>
    <w:rsid w:val="00DC3CFF"/>
    <w:rsid w:val="00DC4048"/>
    <w:rsid w:val="00DC408D"/>
    <w:rsid w:val="00DC4184"/>
    <w:rsid w:val="00DC44EA"/>
    <w:rsid w:val="00DC45D3"/>
    <w:rsid w:val="00DC4769"/>
    <w:rsid w:val="00DC494E"/>
    <w:rsid w:val="00DC4B94"/>
    <w:rsid w:val="00DC4CD9"/>
    <w:rsid w:val="00DC51D7"/>
    <w:rsid w:val="00DC526D"/>
    <w:rsid w:val="00DC59E9"/>
    <w:rsid w:val="00DC5BC6"/>
    <w:rsid w:val="00DC5CEF"/>
    <w:rsid w:val="00DC5DB0"/>
    <w:rsid w:val="00DC5E50"/>
    <w:rsid w:val="00DC6291"/>
    <w:rsid w:val="00DC629E"/>
    <w:rsid w:val="00DC6394"/>
    <w:rsid w:val="00DC6483"/>
    <w:rsid w:val="00DC66A9"/>
    <w:rsid w:val="00DC6991"/>
    <w:rsid w:val="00DC69E3"/>
    <w:rsid w:val="00DC6A07"/>
    <w:rsid w:val="00DC6A89"/>
    <w:rsid w:val="00DC6CF3"/>
    <w:rsid w:val="00DC6ECA"/>
    <w:rsid w:val="00DC6FE9"/>
    <w:rsid w:val="00DC712C"/>
    <w:rsid w:val="00DC7136"/>
    <w:rsid w:val="00DC71AB"/>
    <w:rsid w:val="00DC7664"/>
    <w:rsid w:val="00DC7786"/>
    <w:rsid w:val="00DC77C6"/>
    <w:rsid w:val="00DC79FD"/>
    <w:rsid w:val="00DC7D88"/>
    <w:rsid w:val="00DC7DF4"/>
    <w:rsid w:val="00DC7E85"/>
    <w:rsid w:val="00DD0015"/>
    <w:rsid w:val="00DD0443"/>
    <w:rsid w:val="00DD0670"/>
    <w:rsid w:val="00DD0B50"/>
    <w:rsid w:val="00DD0DC2"/>
    <w:rsid w:val="00DD0E5A"/>
    <w:rsid w:val="00DD0F0A"/>
    <w:rsid w:val="00DD12B2"/>
    <w:rsid w:val="00DD1682"/>
    <w:rsid w:val="00DD16C2"/>
    <w:rsid w:val="00DD17FB"/>
    <w:rsid w:val="00DD1A61"/>
    <w:rsid w:val="00DD1E86"/>
    <w:rsid w:val="00DD203B"/>
    <w:rsid w:val="00DD2357"/>
    <w:rsid w:val="00DD24DF"/>
    <w:rsid w:val="00DD2581"/>
    <w:rsid w:val="00DD263F"/>
    <w:rsid w:val="00DD2764"/>
    <w:rsid w:val="00DD29A9"/>
    <w:rsid w:val="00DD2DC0"/>
    <w:rsid w:val="00DD2EB2"/>
    <w:rsid w:val="00DD320E"/>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512"/>
    <w:rsid w:val="00DD5743"/>
    <w:rsid w:val="00DD587C"/>
    <w:rsid w:val="00DD5905"/>
    <w:rsid w:val="00DD5A6A"/>
    <w:rsid w:val="00DD5B49"/>
    <w:rsid w:val="00DD5D10"/>
    <w:rsid w:val="00DD6144"/>
    <w:rsid w:val="00DD6563"/>
    <w:rsid w:val="00DD663B"/>
    <w:rsid w:val="00DD68A5"/>
    <w:rsid w:val="00DD69DB"/>
    <w:rsid w:val="00DD6D82"/>
    <w:rsid w:val="00DD6DB2"/>
    <w:rsid w:val="00DD6E47"/>
    <w:rsid w:val="00DD6F23"/>
    <w:rsid w:val="00DD7076"/>
    <w:rsid w:val="00DD70D4"/>
    <w:rsid w:val="00DD7305"/>
    <w:rsid w:val="00DD797B"/>
    <w:rsid w:val="00DD7982"/>
    <w:rsid w:val="00DD7B67"/>
    <w:rsid w:val="00DD7DD7"/>
    <w:rsid w:val="00DD7E7A"/>
    <w:rsid w:val="00DE0126"/>
    <w:rsid w:val="00DE0519"/>
    <w:rsid w:val="00DE0A1F"/>
    <w:rsid w:val="00DE0B5E"/>
    <w:rsid w:val="00DE0D0C"/>
    <w:rsid w:val="00DE0F6C"/>
    <w:rsid w:val="00DE1283"/>
    <w:rsid w:val="00DE143E"/>
    <w:rsid w:val="00DE1575"/>
    <w:rsid w:val="00DE17B6"/>
    <w:rsid w:val="00DE1AA5"/>
    <w:rsid w:val="00DE1BA0"/>
    <w:rsid w:val="00DE1C04"/>
    <w:rsid w:val="00DE1CE1"/>
    <w:rsid w:val="00DE1E45"/>
    <w:rsid w:val="00DE27D9"/>
    <w:rsid w:val="00DE2806"/>
    <w:rsid w:val="00DE2B82"/>
    <w:rsid w:val="00DE2EE0"/>
    <w:rsid w:val="00DE2EED"/>
    <w:rsid w:val="00DE322F"/>
    <w:rsid w:val="00DE3497"/>
    <w:rsid w:val="00DE3581"/>
    <w:rsid w:val="00DE35D8"/>
    <w:rsid w:val="00DE3810"/>
    <w:rsid w:val="00DE3905"/>
    <w:rsid w:val="00DE3B10"/>
    <w:rsid w:val="00DE3C40"/>
    <w:rsid w:val="00DE3C9C"/>
    <w:rsid w:val="00DE3CF0"/>
    <w:rsid w:val="00DE3CF9"/>
    <w:rsid w:val="00DE3E41"/>
    <w:rsid w:val="00DE3E51"/>
    <w:rsid w:val="00DE3E96"/>
    <w:rsid w:val="00DE3FF1"/>
    <w:rsid w:val="00DE40E9"/>
    <w:rsid w:val="00DE425E"/>
    <w:rsid w:val="00DE427E"/>
    <w:rsid w:val="00DE481A"/>
    <w:rsid w:val="00DE55ED"/>
    <w:rsid w:val="00DE57F1"/>
    <w:rsid w:val="00DE5C28"/>
    <w:rsid w:val="00DE5D5A"/>
    <w:rsid w:val="00DE5EF0"/>
    <w:rsid w:val="00DE62A5"/>
    <w:rsid w:val="00DE62B2"/>
    <w:rsid w:val="00DE6380"/>
    <w:rsid w:val="00DE648E"/>
    <w:rsid w:val="00DE66BC"/>
    <w:rsid w:val="00DE6B48"/>
    <w:rsid w:val="00DE6E09"/>
    <w:rsid w:val="00DE7201"/>
    <w:rsid w:val="00DE73F9"/>
    <w:rsid w:val="00DE78B2"/>
    <w:rsid w:val="00DE7C1A"/>
    <w:rsid w:val="00DE7FAC"/>
    <w:rsid w:val="00DF00D5"/>
    <w:rsid w:val="00DF01CF"/>
    <w:rsid w:val="00DF02DC"/>
    <w:rsid w:val="00DF02F6"/>
    <w:rsid w:val="00DF0925"/>
    <w:rsid w:val="00DF0961"/>
    <w:rsid w:val="00DF0D1E"/>
    <w:rsid w:val="00DF1047"/>
    <w:rsid w:val="00DF11B4"/>
    <w:rsid w:val="00DF125E"/>
    <w:rsid w:val="00DF1579"/>
    <w:rsid w:val="00DF171B"/>
    <w:rsid w:val="00DF17C1"/>
    <w:rsid w:val="00DF1868"/>
    <w:rsid w:val="00DF19AB"/>
    <w:rsid w:val="00DF1DE8"/>
    <w:rsid w:val="00DF1FBA"/>
    <w:rsid w:val="00DF220C"/>
    <w:rsid w:val="00DF22DC"/>
    <w:rsid w:val="00DF2363"/>
    <w:rsid w:val="00DF24FF"/>
    <w:rsid w:val="00DF2505"/>
    <w:rsid w:val="00DF26A8"/>
    <w:rsid w:val="00DF2779"/>
    <w:rsid w:val="00DF2C0A"/>
    <w:rsid w:val="00DF2E01"/>
    <w:rsid w:val="00DF3034"/>
    <w:rsid w:val="00DF3129"/>
    <w:rsid w:val="00DF37F9"/>
    <w:rsid w:val="00DF3930"/>
    <w:rsid w:val="00DF396F"/>
    <w:rsid w:val="00DF3DFF"/>
    <w:rsid w:val="00DF4288"/>
    <w:rsid w:val="00DF4677"/>
    <w:rsid w:val="00DF498E"/>
    <w:rsid w:val="00DF4CAF"/>
    <w:rsid w:val="00DF4E70"/>
    <w:rsid w:val="00DF4FF2"/>
    <w:rsid w:val="00DF52FC"/>
    <w:rsid w:val="00DF535C"/>
    <w:rsid w:val="00DF5413"/>
    <w:rsid w:val="00DF54D7"/>
    <w:rsid w:val="00DF54EA"/>
    <w:rsid w:val="00DF58B9"/>
    <w:rsid w:val="00DF5B10"/>
    <w:rsid w:val="00DF5D2A"/>
    <w:rsid w:val="00DF5E85"/>
    <w:rsid w:val="00DF6080"/>
    <w:rsid w:val="00DF616B"/>
    <w:rsid w:val="00DF617E"/>
    <w:rsid w:val="00DF6242"/>
    <w:rsid w:val="00DF640E"/>
    <w:rsid w:val="00DF66C2"/>
    <w:rsid w:val="00DF6859"/>
    <w:rsid w:val="00DF6860"/>
    <w:rsid w:val="00DF698D"/>
    <w:rsid w:val="00DF6B94"/>
    <w:rsid w:val="00DF7015"/>
    <w:rsid w:val="00DF71C4"/>
    <w:rsid w:val="00DF7282"/>
    <w:rsid w:val="00DF7364"/>
    <w:rsid w:val="00DF790F"/>
    <w:rsid w:val="00DF7B51"/>
    <w:rsid w:val="00DF7C3D"/>
    <w:rsid w:val="00DF7CAA"/>
    <w:rsid w:val="00DF7D10"/>
    <w:rsid w:val="00DF7D8F"/>
    <w:rsid w:val="00E000BF"/>
    <w:rsid w:val="00E002AE"/>
    <w:rsid w:val="00E00345"/>
    <w:rsid w:val="00E00384"/>
    <w:rsid w:val="00E004BE"/>
    <w:rsid w:val="00E00515"/>
    <w:rsid w:val="00E006A5"/>
    <w:rsid w:val="00E00881"/>
    <w:rsid w:val="00E00A23"/>
    <w:rsid w:val="00E00AC9"/>
    <w:rsid w:val="00E00AF7"/>
    <w:rsid w:val="00E0100E"/>
    <w:rsid w:val="00E0117E"/>
    <w:rsid w:val="00E01626"/>
    <w:rsid w:val="00E01AE7"/>
    <w:rsid w:val="00E02149"/>
    <w:rsid w:val="00E0231F"/>
    <w:rsid w:val="00E02398"/>
    <w:rsid w:val="00E0241D"/>
    <w:rsid w:val="00E0254B"/>
    <w:rsid w:val="00E027B8"/>
    <w:rsid w:val="00E02813"/>
    <w:rsid w:val="00E02974"/>
    <w:rsid w:val="00E029B3"/>
    <w:rsid w:val="00E02D58"/>
    <w:rsid w:val="00E02E4F"/>
    <w:rsid w:val="00E0310C"/>
    <w:rsid w:val="00E03129"/>
    <w:rsid w:val="00E03193"/>
    <w:rsid w:val="00E036B1"/>
    <w:rsid w:val="00E03703"/>
    <w:rsid w:val="00E03744"/>
    <w:rsid w:val="00E038E6"/>
    <w:rsid w:val="00E038EC"/>
    <w:rsid w:val="00E03AB5"/>
    <w:rsid w:val="00E03CCA"/>
    <w:rsid w:val="00E0416D"/>
    <w:rsid w:val="00E04291"/>
    <w:rsid w:val="00E043F9"/>
    <w:rsid w:val="00E04554"/>
    <w:rsid w:val="00E045EC"/>
    <w:rsid w:val="00E04799"/>
    <w:rsid w:val="00E0479D"/>
    <w:rsid w:val="00E0485B"/>
    <w:rsid w:val="00E0496B"/>
    <w:rsid w:val="00E049CB"/>
    <w:rsid w:val="00E04A22"/>
    <w:rsid w:val="00E04CEB"/>
    <w:rsid w:val="00E04EE2"/>
    <w:rsid w:val="00E05025"/>
    <w:rsid w:val="00E051F9"/>
    <w:rsid w:val="00E052EA"/>
    <w:rsid w:val="00E0546E"/>
    <w:rsid w:val="00E05803"/>
    <w:rsid w:val="00E058DD"/>
    <w:rsid w:val="00E059B2"/>
    <w:rsid w:val="00E05CE2"/>
    <w:rsid w:val="00E05D21"/>
    <w:rsid w:val="00E05F40"/>
    <w:rsid w:val="00E0654B"/>
    <w:rsid w:val="00E066E0"/>
    <w:rsid w:val="00E067D6"/>
    <w:rsid w:val="00E068AA"/>
    <w:rsid w:val="00E06C8C"/>
    <w:rsid w:val="00E06D8F"/>
    <w:rsid w:val="00E06FB1"/>
    <w:rsid w:val="00E0749E"/>
    <w:rsid w:val="00E079D0"/>
    <w:rsid w:val="00E07C13"/>
    <w:rsid w:val="00E10331"/>
    <w:rsid w:val="00E10530"/>
    <w:rsid w:val="00E1065B"/>
    <w:rsid w:val="00E106C2"/>
    <w:rsid w:val="00E1090F"/>
    <w:rsid w:val="00E10B18"/>
    <w:rsid w:val="00E10CBD"/>
    <w:rsid w:val="00E10CCF"/>
    <w:rsid w:val="00E11000"/>
    <w:rsid w:val="00E110B5"/>
    <w:rsid w:val="00E11512"/>
    <w:rsid w:val="00E115B2"/>
    <w:rsid w:val="00E115E3"/>
    <w:rsid w:val="00E115EF"/>
    <w:rsid w:val="00E1172B"/>
    <w:rsid w:val="00E11730"/>
    <w:rsid w:val="00E118AB"/>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48"/>
    <w:rsid w:val="00E13ACD"/>
    <w:rsid w:val="00E13B19"/>
    <w:rsid w:val="00E13E4F"/>
    <w:rsid w:val="00E13F2E"/>
    <w:rsid w:val="00E13F7A"/>
    <w:rsid w:val="00E1416F"/>
    <w:rsid w:val="00E14247"/>
    <w:rsid w:val="00E1429E"/>
    <w:rsid w:val="00E14308"/>
    <w:rsid w:val="00E14402"/>
    <w:rsid w:val="00E14709"/>
    <w:rsid w:val="00E148EA"/>
    <w:rsid w:val="00E14977"/>
    <w:rsid w:val="00E14CFB"/>
    <w:rsid w:val="00E1502C"/>
    <w:rsid w:val="00E15219"/>
    <w:rsid w:val="00E15293"/>
    <w:rsid w:val="00E152C5"/>
    <w:rsid w:val="00E152D7"/>
    <w:rsid w:val="00E1565A"/>
    <w:rsid w:val="00E15C89"/>
    <w:rsid w:val="00E15D8A"/>
    <w:rsid w:val="00E15E95"/>
    <w:rsid w:val="00E15F73"/>
    <w:rsid w:val="00E160A1"/>
    <w:rsid w:val="00E160F4"/>
    <w:rsid w:val="00E161BF"/>
    <w:rsid w:val="00E162FF"/>
    <w:rsid w:val="00E163C6"/>
    <w:rsid w:val="00E164C3"/>
    <w:rsid w:val="00E164F2"/>
    <w:rsid w:val="00E168C1"/>
    <w:rsid w:val="00E16B2E"/>
    <w:rsid w:val="00E16B59"/>
    <w:rsid w:val="00E16B68"/>
    <w:rsid w:val="00E16CC4"/>
    <w:rsid w:val="00E16E2C"/>
    <w:rsid w:val="00E16E6E"/>
    <w:rsid w:val="00E16E86"/>
    <w:rsid w:val="00E1701D"/>
    <w:rsid w:val="00E17034"/>
    <w:rsid w:val="00E17536"/>
    <w:rsid w:val="00E179C5"/>
    <w:rsid w:val="00E179F7"/>
    <w:rsid w:val="00E17A0C"/>
    <w:rsid w:val="00E17AC4"/>
    <w:rsid w:val="00E17D9C"/>
    <w:rsid w:val="00E17DFB"/>
    <w:rsid w:val="00E17EFF"/>
    <w:rsid w:val="00E17FB3"/>
    <w:rsid w:val="00E2024A"/>
    <w:rsid w:val="00E20695"/>
    <w:rsid w:val="00E2075A"/>
    <w:rsid w:val="00E20AC4"/>
    <w:rsid w:val="00E20B5C"/>
    <w:rsid w:val="00E20C87"/>
    <w:rsid w:val="00E21044"/>
    <w:rsid w:val="00E21237"/>
    <w:rsid w:val="00E21435"/>
    <w:rsid w:val="00E21513"/>
    <w:rsid w:val="00E216BF"/>
    <w:rsid w:val="00E217D5"/>
    <w:rsid w:val="00E21DCB"/>
    <w:rsid w:val="00E21DDB"/>
    <w:rsid w:val="00E221CD"/>
    <w:rsid w:val="00E222A4"/>
    <w:rsid w:val="00E2237A"/>
    <w:rsid w:val="00E2253F"/>
    <w:rsid w:val="00E22607"/>
    <w:rsid w:val="00E227D8"/>
    <w:rsid w:val="00E2293A"/>
    <w:rsid w:val="00E22D5B"/>
    <w:rsid w:val="00E23067"/>
    <w:rsid w:val="00E23283"/>
    <w:rsid w:val="00E23306"/>
    <w:rsid w:val="00E234E9"/>
    <w:rsid w:val="00E23554"/>
    <w:rsid w:val="00E2363D"/>
    <w:rsid w:val="00E23CB7"/>
    <w:rsid w:val="00E24250"/>
    <w:rsid w:val="00E24724"/>
    <w:rsid w:val="00E248D3"/>
    <w:rsid w:val="00E249E3"/>
    <w:rsid w:val="00E24A08"/>
    <w:rsid w:val="00E24A9F"/>
    <w:rsid w:val="00E24DCF"/>
    <w:rsid w:val="00E24EA8"/>
    <w:rsid w:val="00E2509E"/>
    <w:rsid w:val="00E253CD"/>
    <w:rsid w:val="00E25574"/>
    <w:rsid w:val="00E257AF"/>
    <w:rsid w:val="00E25928"/>
    <w:rsid w:val="00E25EA9"/>
    <w:rsid w:val="00E260BD"/>
    <w:rsid w:val="00E26600"/>
    <w:rsid w:val="00E26621"/>
    <w:rsid w:val="00E2679C"/>
    <w:rsid w:val="00E26918"/>
    <w:rsid w:val="00E26BAB"/>
    <w:rsid w:val="00E26CF4"/>
    <w:rsid w:val="00E26DAD"/>
    <w:rsid w:val="00E26E5E"/>
    <w:rsid w:val="00E26EE9"/>
    <w:rsid w:val="00E27004"/>
    <w:rsid w:val="00E270D5"/>
    <w:rsid w:val="00E2718E"/>
    <w:rsid w:val="00E2731D"/>
    <w:rsid w:val="00E2753F"/>
    <w:rsid w:val="00E275DB"/>
    <w:rsid w:val="00E27682"/>
    <w:rsid w:val="00E277D5"/>
    <w:rsid w:val="00E27B26"/>
    <w:rsid w:val="00E27D9F"/>
    <w:rsid w:val="00E27E95"/>
    <w:rsid w:val="00E2E55D"/>
    <w:rsid w:val="00E300A2"/>
    <w:rsid w:val="00E3046C"/>
    <w:rsid w:val="00E31227"/>
    <w:rsid w:val="00E315A7"/>
    <w:rsid w:val="00E31757"/>
    <w:rsid w:val="00E31924"/>
    <w:rsid w:val="00E31989"/>
    <w:rsid w:val="00E31AF3"/>
    <w:rsid w:val="00E31C50"/>
    <w:rsid w:val="00E31CFE"/>
    <w:rsid w:val="00E31E3D"/>
    <w:rsid w:val="00E324C2"/>
    <w:rsid w:val="00E325F1"/>
    <w:rsid w:val="00E326FA"/>
    <w:rsid w:val="00E32AF9"/>
    <w:rsid w:val="00E32B0F"/>
    <w:rsid w:val="00E32CFF"/>
    <w:rsid w:val="00E32FDF"/>
    <w:rsid w:val="00E33360"/>
    <w:rsid w:val="00E333AD"/>
    <w:rsid w:val="00E33445"/>
    <w:rsid w:val="00E336A5"/>
    <w:rsid w:val="00E33901"/>
    <w:rsid w:val="00E33948"/>
    <w:rsid w:val="00E33B3B"/>
    <w:rsid w:val="00E33C0F"/>
    <w:rsid w:val="00E33C5F"/>
    <w:rsid w:val="00E33CA8"/>
    <w:rsid w:val="00E33F78"/>
    <w:rsid w:val="00E342F2"/>
    <w:rsid w:val="00E3442A"/>
    <w:rsid w:val="00E344CE"/>
    <w:rsid w:val="00E34B92"/>
    <w:rsid w:val="00E34CA5"/>
    <w:rsid w:val="00E34D53"/>
    <w:rsid w:val="00E34D78"/>
    <w:rsid w:val="00E34E5F"/>
    <w:rsid w:val="00E355D3"/>
    <w:rsid w:val="00E356C7"/>
    <w:rsid w:val="00E35A57"/>
    <w:rsid w:val="00E35BE7"/>
    <w:rsid w:val="00E35C41"/>
    <w:rsid w:val="00E35F6D"/>
    <w:rsid w:val="00E36110"/>
    <w:rsid w:val="00E361EA"/>
    <w:rsid w:val="00E362C8"/>
    <w:rsid w:val="00E36745"/>
    <w:rsid w:val="00E36759"/>
    <w:rsid w:val="00E36843"/>
    <w:rsid w:val="00E36912"/>
    <w:rsid w:val="00E36944"/>
    <w:rsid w:val="00E36BD1"/>
    <w:rsid w:val="00E36C77"/>
    <w:rsid w:val="00E36CEC"/>
    <w:rsid w:val="00E37070"/>
    <w:rsid w:val="00E370C2"/>
    <w:rsid w:val="00E375DC"/>
    <w:rsid w:val="00E378AC"/>
    <w:rsid w:val="00E37AD3"/>
    <w:rsid w:val="00E37BAE"/>
    <w:rsid w:val="00E37C3E"/>
    <w:rsid w:val="00E37D6E"/>
    <w:rsid w:val="00E37D9A"/>
    <w:rsid w:val="00E37E35"/>
    <w:rsid w:val="00E37FCA"/>
    <w:rsid w:val="00E37FF3"/>
    <w:rsid w:val="00E401FE"/>
    <w:rsid w:val="00E402CF"/>
    <w:rsid w:val="00E402DC"/>
    <w:rsid w:val="00E4031F"/>
    <w:rsid w:val="00E40328"/>
    <w:rsid w:val="00E403EB"/>
    <w:rsid w:val="00E4053E"/>
    <w:rsid w:val="00E4062F"/>
    <w:rsid w:val="00E407FD"/>
    <w:rsid w:val="00E40854"/>
    <w:rsid w:val="00E40AD2"/>
    <w:rsid w:val="00E40F7B"/>
    <w:rsid w:val="00E41169"/>
    <w:rsid w:val="00E412A4"/>
    <w:rsid w:val="00E4147A"/>
    <w:rsid w:val="00E415FC"/>
    <w:rsid w:val="00E41B89"/>
    <w:rsid w:val="00E41D82"/>
    <w:rsid w:val="00E42291"/>
    <w:rsid w:val="00E42429"/>
    <w:rsid w:val="00E427B2"/>
    <w:rsid w:val="00E42921"/>
    <w:rsid w:val="00E42B2D"/>
    <w:rsid w:val="00E42E20"/>
    <w:rsid w:val="00E42FB3"/>
    <w:rsid w:val="00E42FE1"/>
    <w:rsid w:val="00E430F7"/>
    <w:rsid w:val="00E4328F"/>
    <w:rsid w:val="00E4347A"/>
    <w:rsid w:val="00E43524"/>
    <w:rsid w:val="00E43628"/>
    <w:rsid w:val="00E437A1"/>
    <w:rsid w:val="00E43B1B"/>
    <w:rsid w:val="00E43D05"/>
    <w:rsid w:val="00E43F27"/>
    <w:rsid w:val="00E43F56"/>
    <w:rsid w:val="00E44115"/>
    <w:rsid w:val="00E4471D"/>
    <w:rsid w:val="00E44926"/>
    <w:rsid w:val="00E44A96"/>
    <w:rsid w:val="00E44BA2"/>
    <w:rsid w:val="00E44C14"/>
    <w:rsid w:val="00E44E16"/>
    <w:rsid w:val="00E45394"/>
    <w:rsid w:val="00E4549E"/>
    <w:rsid w:val="00E45606"/>
    <w:rsid w:val="00E45698"/>
    <w:rsid w:val="00E45A11"/>
    <w:rsid w:val="00E45B43"/>
    <w:rsid w:val="00E45F79"/>
    <w:rsid w:val="00E461C9"/>
    <w:rsid w:val="00E46200"/>
    <w:rsid w:val="00E4629B"/>
    <w:rsid w:val="00E4630F"/>
    <w:rsid w:val="00E4686D"/>
    <w:rsid w:val="00E468A0"/>
    <w:rsid w:val="00E468AC"/>
    <w:rsid w:val="00E46A1F"/>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E5E"/>
    <w:rsid w:val="00E50F9B"/>
    <w:rsid w:val="00E50FE4"/>
    <w:rsid w:val="00E510B0"/>
    <w:rsid w:val="00E5151F"/>
    <w:rsid w:val="00E516E4"/>
    <w:rsid w:val="00E518C4"/>
    <w:rsid w:val="00E51981"/>
    <w:rsid w:val="00E51A49"/>
    <w:rsid w:val="00E51BDB"/>
    <w:rsid w:val="00E52027"/>
    <w:rsid w:val="00E523A9"/>
    <w:rsid w:val="00E52506"/>
    <w:rsid w:val="00E5258A"/>
    <w:rsid w:val="00E52695"/>
    <w:rsid w:val="00E528A8"/>
    <w:rsid w:val="00E5295D"/>
    <w:rsid w:val="00E529C5"/>
    <w:rsid w:val="00E52A91"/>
    <w:rsid w:val="00E52C2B"/>
    <w:rsid w:val="00E52C2D"/>
    <w:rsid w:val="00E52EF8"/>
    <w:rsid w:val="00E52F12"/>
    <w:rsid w:val="00E52FE9"/>
    <w:rsid w:val="00E53238"/>
    <w:rsid w:val="00E53423"/>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4FA1"/>
    <w:rsid w:val="00E55055"/>
    <w:rsid w:val="00E55082"/>
    <w:rsid w:val="00E55188"/>
    <w:rsid w:val="00E5521A"/>
    <w:rsid w:val="00E5525E"/>
    <w:rsid w:val="00E5535D"/>
    <w:rsid w:val="00E553A3"/>
    <w:rsid w:val="00E5540D"/>
    <w:rsid w:val="00E5568B"/>
    <w:rsid w:val="00E556D9"/>
    <w:rsid w:val="00E557EA"/>
    <w:rsid w:val="00E557F7"/>
    <w:rsid w:val="00E55808"/>
    <w:rsid w:val="00E55A6C"/>
    <w:rsid w:val="00E55CE0"/>
    <w:rsid w:val="00E55E9D"/>
    <w:rsid w:val="00E56118"/>
    <w:rsid w:val="00E561CE"/>
    <w:rsid w:val="00E562F7"/>
    <w:rsid w:val="00E5632D"/>
    <w:rsid w:val="00E56936"/>
    <w:rsid w:val="00E56A34"/>
    <w:rsid w:val="00E56AD8"/>
    <w:rsid w:val="00E56B88"/>
    <w:rsid w:val="00E56C58"/>
    <w:rsid w:val="00E56EB2"/>
    <w:rsid w:val="00E56F9A"/>
    <w:rsid w:val="00E571E3"/>
    <w:rsid w:val="00E5737F"/>
    <w:rsid w:val="00E5769D"/>
    <w:rsid w:val="00E57E83"/>
    <w:rsid w:val="00E57F08"/>
    <w:rsid w:val="00E57F89"/>
    <w:rsid w:val="00E57FBE"/>
    <w:rsid w:val="00E60071"/>
    <w:rsid w:val="00E600E2"/>
    <w:rsid w:val="00E60151"/>
    <w:rsid w:val="00E6048F"/>
    <w:rsid w:val="00E605E9"/>
    <w:rsid w:val="00E6092A"/>
    <w:rsid w:val="00E60990"/>
    <w:rsid w:val="00E60A3A"/>
    <w:rsid w:val="00E60D01"/>
    <w:rsid w:val="00E60DAE"/>
    <w:rsid w:val="00E60EB2"/>
    <w:rsid w:val="00E6114C"/>
    <w:rsid w:val="00E61190"/>
    <w:rsid w:val="00E6156C"/>
    <w:rsid w:val="00E61581"/>
    <w:rsid w:val="00E61597"/>
    <w:rsid w:val="00E615A7"/>
    <w:rsid w:val="00E61A3C"/>
    <w:rsid w:val="00E61A7E"/>
    <w:rsid w:val="00E61E59"/>
    <w:rsid w:val="00E61FF6"/>
    <w:rsid w:val="00E62422"/>
    <w:rsid w:val="00E62538"/>
    <w:rsid w:val="00E626CA"/>
    <w:rsid w:val="00E6288E"/>
    <w:rsid w:val="00E62A54"/>
    <w:rsid w:val="00E62B86"/>
    <w:rsid w:val="00E62BD8"/>
    <w:rsid w:val="00E62E2D"/>
    <w:rsid w:val="00E6344B"/>
    <w:rsid w:val="00E63629"/>
    <w:rsid w:val="00E6398E"/>
    <w:rsid w:val="00E63B4A"/>
    <w:rsid w:val="00E63D7F"/>
    <w:rsid w:val="00E63FBA"/>
    <w:rsid w:val="00E63FCF"/>
    <w:rsid w:val="00E6447A"/>
    <w:rsid w:val="00E646E7"/>
    <w:rsid w:val="00E64772"/>
    <w:rsid w:val="00E6493C"/>
    <w:rsid w:val="00E64BD0"/>
    <w:rsid w:val="00E64D33"/>
    <w:rsid w:val="00E64E68"/>
    <w:rsid w:val="00E64F8E"/>
    <w:rsid w:val="00E65044"/>
    <w:rsid w:val="00E651D1"/>
    <w:rsid w:val="00E65484"/>
    <w:rsid w:val="00E6563C"/>
    <w:rsid w:val="00E656EB"/>
    <w:rsid w:val="00E666AF"/>
    <w:rsid w:val="00E666C9"/>
    <w:rsid w:val="00E6671F"/>
    <w:rsid w:val="00E66720"/>
    <w:rsid w:val="00E66883"/>
    <w:rsid w:val="00E66997"/>
    <w:rsid w:val="00E669DF"/>
    <w:rsid w:val="00E66C3B"/>
    <w:rsid w:val="00E66C66"/>
    <w:rsid w:val="00E66D1D"/>
    <w:rsid w:val="00E66D8C"/>
    <w:rsid w:val="00E66E9D"/>
    <w:rsid w:val="00E66F38"/>
    <w:rsid w:val="00E67263"/>
    <w:rsid w:val="00E67376"/>
    <w:rsid w:val="00E6756E"/>
    <w:rsid w:val="00E675DC"/>
    <w:rsid w:val="00E6761E"/>
    <w:rsid w:val="00E67630"/>
    <w:rsid w:val="00E67775"/>
    <w:rsid w:val="00E67879"/>
    <w:rsid w:val="00E67957"/>
    <w:rsid w:val="00E67A43"/>
    <w:rsid w:val="00E67C32"/>
    <w:rsid w:val="00E67DC0"/>
    <w:rsid w:val="00E703E3"/>
    <w:rsid w:val="00E70589"/>
    <w:rsid w:val="00E7082F"/>
    <w:rsid w:val="00E70B1A"/>
    <w:rsid w:val="00E70CB1"/>
    <w:rsid w:val="00E70F0F"/>
    <w:rsid w:val="00E713C2"/>
    <w:rsid w:val="00E7163B"/>
    <w:rsid w:val="00E71725"/>
    <w:rsid w:val="00E71755"/>
    <w:rsid w:val="00E7178D"/>
    <w:rsid w:val="00E719BC"/>
    <w:rsid w:val="00E71AB5"/>
    <w:rsid w:val="00E71C7F"/>
    <w:rsid w:val="00E71ED9"/>
    <w:rsid w:val="00E72136"/>
    <w:rsid w:val="00E72137"/>
    <w:rsid w:val="00E72171"/>
    <w:rsid w:val="00E7223C"/>
    <w:rsid w:val="00E722C4"/>
    <w:rsid w:val="00E725C4"/>
    <w:rsid w:val="00E7260E"/>
    <w:rsid w:val="00E72859"/>
    <w:rsid w:val="00E72B40"/>
    <w:rsid w:val="00E72B85"/>
    <w:rsid w:val="00E72D85"/>
    <w:rsid w:val="00E72DB0"/>
    <w:rsid w:val="00E72DDA"/>
    <w:rsid w:val="00E72E14"/>
    <w:rsid w:val="00E732FC"/>
    <w:rsid w:val="00E735D3"/>
    <w:rsid w:val="00E7374C"/>
    <w:rsid w:val="00E739F6"/>
    <w:rsid w:val="00E73B95"/>
    <w:rsid w:val="00E73C13"/>
    <w:rsid w:val="00E7415B"/>
    <w:rsid w:val="00E74616"/>
    <w:rsid w:val="00E746A9"/>
    <w:rsid w:val="00E74753"/>
    <w:rsid w:val="00E74762"/>
    <w:rsid w:val="00E7495E"/>
    <w:rsid w:val="00E74CC1"/>
    <w:rsid w:val="00E74CF1"/>
    <w:rsid w:val="00E74F73"/>
    <w:rsid w:val="00E7504B"/>
    <w:rsid w:val="00E75090"/>
    <w:rsid w:val="00E7519B"/>
    <w:rsid w:val="00E753FC"/>
    <w:rsid w:val="00E75505"/>
    <w:rsid w:val="00E7554F"/>
    <w:rsid w:val="00E75ADC"/>
    <w:rsid w:val="00E75B5B"/>
    <w:rsid w:val="00E75D6F"/>
    <w:rsid w:val="00E75D92"/>
    <w:rsid w:val="00E75E4B"/>
    <w:rsid w:val="00E75E6C"/>
    <w:rsid w:val="00E75FD3"/>
    <w:rsid w:val="00E76120"/>
    <w:rsid w:val="00E7617A"/>
    <w:rsid w:val="00E76349"/>
    <w:rsid w:val="00E7664F"/>
    <w:rsid w:val="00E766E3"/>
    <w:rsid w:val="00E76807"/>
    <w:rsid w:val="00E76857"/>
    <w:rsid w:val="00E7690B"/>
    <w:rsid w:val="00E76B92"/>
    <w:rsid w:val="00E76CAC"/>
    <w:rsid w:val="00E770FB"/>
    <w:rsid w:val="00E77125"/>
    <w:rsid w:val="00E77DDF"/>
    <w:rsid w:val="00E77E7B"/>
    <w:rsid w:val="00E77E97"/>
    <w:rsid w:val="00E8053F"/>
    <w:rsid w:val="00E806CD"/>
    <w:rsid w:val="00E806D1"/>
    <w:rsid w:val="00E80986"/>
    <w:rsid w:val="00E80BF4"/>
    <w:rsid w:val="00E80CE6"/>
    <w:rsid w:val="00E810B6"/>
    <w:rsid w:val="00E810C1"/>
    <w:rsid w:val="00E813AD"/>
    <w:rsid w:val="00E814D4"/>
    <w:rsid w:val="00E817F5"/>
    <w:rsid w:val="00E81835"/>
    <w:rsid w:val="00E819A7"/>
    <w:rsid w:val="00E81B2A"/>
    <w:rsid w:val="00E81C09"/>
    <w:rsid w:val="00E81F7E"/>
    <w:rsid w:val="00E823A1"/>
    <w:rsid w:val="00E825F5"/>
    <w:rsid w:val="00E82721"/>
    <w:rsid w:val="00E8321C"/>
    <w:rsid w:val="00E832D8"/>
    <w:rsid w:val="00E83572"/>
    <w:rsid w:val="00E839B7"/>
    <w:rsid w:val="00E83A6E"/>
    <w:rsid w:val="00E83B7D"/>
    <w:rsid w:val="00E83B98"/>
    <w:rsid w:val="00E83D1A"/>
    <w:rsid w:val="00E83D52"/>
    <w:rsid w:val="00E83D83"/>
    <w:rsid w:val="00E84287"/>
    <w:rsid w:val="00E84455"/>
    <w:rsid w:val="00E84484"/>
    <w:rsid w:val="00E844FE"/>
    <w:rsid w:val="00E8472C"/>
    <w:rsid w:val="00E84754"/>
    <w:rsid w:val="00E847B8"/>
    <w:rsid w:val="00E84814"/>
    <w:rsid w:val="00E849E1"/>
    <w:rsid w:val="00E84AA6"/>
    <w:rsid w:val="00E84D93"/>
    <w:rsid w:val="00E84DC0"/>
    <w:rsid w:val="00E85015"/>
    <w:rsid w:val="00E85141"/>
    <w:rsid w:val="00E856A2"/>
    <w:rsid w:val="00E85799"/>
    <w:rsid w:val="00E85C34"/>
    <w:rsid w:val="00E85DBB"/>
    <w:rsid w:val="00E85EBB"/>
    <w:rsid w:val="00E8653D"/>
    <w:rsid w:val="00E8655D"/>
    <w:rsid w:val="00E86691"/>
    <w:rsid w:val="00E86B55"/>
    <w:rsid w:val="00E86BD5"/>
    <w:rsid w:val="00E86E94"/>
    <w:rsid w:val="00E86EEE"/>
    <w:rsid w:val="00E86F1C"/>
    <w:rsid w:val="00E87589"/>
    <w:rsid w:val="00E87851"/>
    <w:rsid w:val="00E879BF"/>
    <w:rsid w:val="00E87A40"/>
    <w:rsid w:val="00E87A72"/>
    <w:rsid w:val="00E87B1A"/>
    <w:rsid w:val="00E87D71"/>
    <w:rsid w:val="00E901CC"/>
    <w:rsid w:val="00E9023F"/>
    <w:rsid w:val="00E903DD"/>
    <w:rsid w:val="00E90541"/>
    <w:rsid w:val="00E9056C"/>
    <w:rsid w:val="00E907D1"/>
    <w:rsid w:val="00E908D1"/>
    <w:rsid w:val="00E90921"/>
    <w:rsid w:val="00E90D10"/>
    <w:rsid w:val="00E912BE"/>
    <w:rsid w:val="00E9141F"/>
    <w:rsid w:val="00E91489"/>
    <w:rsid w:val="00E9185F"/>
    <w:rsid w:val="00E91CEA"/>
    <w:rsid w:val="00E91D0A"/>
    <w:rsid w:val="00E920E0"/>
    <w:rsid w:val="00E92299"/>
    <w:rsid w:val="00E9253B"/>
    <w:rsid w:val="00E9253E"/>
    <w:rsid w:val="00E927E5"/>
    <w:rsid w:val="00E928A4"/>
    <w:rsid w:val="00E929EB"/>
    <w:rsid w:val="00E92A3E"/>
    <w:rsid w:val="00E92C4D"/>
    <w:rsid w:val="00E92D50"/>
    <w:rsid w:val="00E92D59"/>
    <w:rsid w:val="00E92D7E"/>
    <w:rsid w:val="00E92E9F"/>
    <w:rsid w:val="00E9344C"/>
    <w:rsid w:val="00E93DF3"/>
    <w:rsid w:val="00E93F66"/>
    <w:rsid w:val="00E93FD6"/>
    <w:rsid w:val="00E9416A"/>
    <w:rsid w:val="00E9426B"/>
    <w:rsid w:val="00E945ED"/>
    <w:rsid w:val="00E945F0"/>
    <w:rsid w:val="00E94661"/>
    <w:rsid w:val="00E94723"/>
    <w:rsid w:val="00E94742"/>
    <w:rsid w:val="00E94E14"/>
    <w:rsid w:val="00E94F12"/>
    <w:rsid w:val="00E94FAD"/>
    <w:rsid w:val="00E94FF3"/>
    <w:rsid w:val="00E95063"/>
    <w:rsid w:val="00E95347"/>
    <w:rsid w:val="00E954D3"/>
    <w:rsid w:val="00E95BC5"/>
    <w:rsid w:val="00E95EAC"/>
    <w:rsid w:val="00E96811"/>
    <w:rsid w:val="00E96932"/>
    <w:rsid w:val="00E96FBF"/>
    <w:rsid w:val="00E970A1"/>
    <w:rsid w:val="00E9717A"/>
    <w:rsid w:val="00E97246"/>
    <w:rsid w:val="00E972F4"/>
    <w:rsid w:val="00E9741B"/>
    <w:rsid w:val="00E974FC"/>
    <w:rsid w:val="00E9755D"/>
    <w:rsid w:val="00E976B9"/>
    <w:rsid w:val="00E9774E"/>
    <w:rsid w:val="00E978EE"/>
    <w:rsid w:val="00E979FD"/>
    <w:rsid w:val="00E97B47"/>
    <w:rsid w:val="00E97D3F"/>
    <w:rsid w:val="00E97D46"/>
    <w:rsid w:val="00EA0017"/>
    <w:rsid w:val="00EA0082"/>
    <w:rsid w:val="00EA019F"/>
    <w:rsid w:val="00EA0234"/>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967"/>
    <w:rsid w:val="00EA2B2B"/>
    <w:rsid w:val="00EA2C3F"/>
    <w:rsid w:val="00EA2CA4"/>
    <w:rsid w:val="00EA3012"/>
    <w:rsid w:val="00EA3127"/>
    <w:rsid w:val="00EA35E8"/>
    <w:rsid w:val="00EA3996"/>
    <w:rsid w:val="00EA3BAE"/>
    <w:rsid w:val="00EA3D3E"/>
    <w:rsid w:val="00EA3E62"/>
    <w:rsid w:val="00EA3F0E"/>
    <w:rsid w:val="00EA3FA3"/>
    <w:rsid w:val="00EA4242"/>
    <w:rsid w:val="00EA4674"/>
    <w:rsid w:val="00EA47D8"/>
    <w:rsid w:val="00EA48A4"/>
    <w:rsid w:val="00EA48A6"/>
    <w:rsid w:val="00EA4B58"/>
    <w:rsid w:val="00EA4BE6"/>
    <w:rsid w:val="00EA4CC0"/>
    <w:rsid w:val="00EA4F23"/>
    <w:rsid w:val="00EA5089"/>
    <w:rsid w:val="00EA50F2"/>
    <w:rsid w:val="00EA52A1"/>
    <w:rsid w:val="00EA546F"/>
    <w:rsid w:val="00EA551C"/>
    <w:rsid w:val="00EA55B5"/>
    <w:rsid w:val="00EA5830"/>
    <w:rsid w:val="00EA59FC"/>
    <w:rsid w:val="00EA5A54"/>
    <w:rsid w:val="00EA5AAC"/>
    <w:rsid w:val="00EA5E8E"/>
    <w:rsid w:val="00EA60BE"/>
    <w:rsid w:val="00EA6195"/>
    <w:rsid w:val="00EA631B"/>
    <w:rsid w:val="00EA632F"/>
    <w:rsid w:val="00EA6554"/>
    <w:rsid w:val="00EA65F6"/>
    <w:rsid w:val="00EA68F4"/>
    <w:rsid w:val="00EA69C0"/>
    <w:rsid w:val="00EA6A1A"/>
    <w:rsid w:val="00EA6B5D"/>
    <w:rsid w:val="00EA70AF"/>
    <w:rsid w:val="00EA71D7"/>
    <w:rsid w:val="00EA73DB"/>
    <w:rsid w:val="00EA7749"/>
    <w:rsid w:val="00EA7B7C"/>
    <w:rsid w:val="00EA7CB8"/>
    <w:rsid w:val="00EA7D32"/>
    <w:rsid w:val="00EA7EB4"/>
    <w:rsid w:val="00EB01AE"/>
    <w:rsid w:val="00EB01E8"/>
    <w:rsid w:val="00EB030C"/>
    <w:rsid w:val="00EB052E"/>
    <w:rsid w:val="00EB0552"/>
    <w:rsid w:val="00EB06E9"/>
    <w:rsid w:val="00EB0738"/>
    <w:rsid w:val="00EB074D"/>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73C"/>
    <w:rsid w:val="00EB2859"/>
    <w:rsid w:val="00EB29AA"/>
    <w:rsid w:val="00EB29D9"/>
    <w:rsid w:val="00EB2AAD"/>
    <w:rsid w:val="00EB2F2D"/>
    <w:rsid w:val="00EB3305"/>
    <w:rsid w:val="00EB3570"/>
    <w:rsid w:val="00EB43A4"/>
    <w:rsid w:val="00EB43CC"/>
    <w:rsid w:val="00EB472A"/>
    <w:rsid w:val="00EB4A3F"/>
    <w:rsid w:val="00EB4AE1"/>
    <w:rsid w:val="00EB4BE9"/>
    <w:rsid w:val="00EB5036"/>
    <w:rsid w:val="00EB50BC"/>
    <w:rsid w:val="00EB527B"/>
    <w:rsid w:val="00EB52F3"/>
    <w:rsid w:val="00EB5344"/>
    <w:rsid w:val="00EB53A2"/>
    <w:rsid w:val="00EB5604"/>
    <w:rsid w:val="00EB560B"/>
    <w:rsid w:val="00EB564A"/>
    <w:rsid w:val="00EB5718"/>
    <w:rsid w:val="00EB57AC"/>
    <w:rsid w:val="00EB57D6"/>
    <w:rsid w:val="00EB59E0"/>
    <w:rsid w:val="00EB5DC6"/>
    <w:rsid w:val="00EB5E0E"/>
    <w:rsid w:val="00EB5F8D"/>
    <w:rsid w:val="00EB6129"/>
    <w:rsid w:val="00EB62DE"/>
    <w:rsid w:val="00EB647E"/>
    <w:rsid w:val="00EB66B8"/>
    <w:rsid w:val="00EB6744"/>
    <w:rsid w:val="00EB68B6"/>
    <w:rsid w:val="00EB68F4"/>
    <w:rsid w:val="00EB69EE"/>
    <w:rsid w:val="00EB6B0A"/>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AE9"/>
    <w:rsid w:val="00EC1BC7"/>
    <w:rsid w:val="00EC1DAF"/>
    <w:rsid w:val="00EC1E30"/>
    <w:rsid w:val="00EC2060"/>
    <w:rsid w:val="00EC228F"/>
    <w:rsid w:val="00EC273C"/>
    <w:rsid w:val="00EC276B"/>
    <w:rsid w:val="00EC28DE"/>
    <w:rsid w:val="00EC2A35"/>
    <w:rsid w:val="00EC2E30"/>
    <w:rsid w:val="00EC2F6C"/>
    <w:rsid w:val="00EC30EA"/>
    <w:rsid w:val="00EC3326"/>
    <w:rsid w:val="00EC355E"/>
    <w:rsid w:val="00EC3A7C"/>
    <w:rsid w:val="00EC3C0B"/>
    <w:rsid w:val="00EC3C99"/>
    <w:rsid w:val="00EC3F25"/>
    <w:rsid w:val="00EC3FC7"/>
    <w:rsid w:val="00EC403C"/>
    <w:rsid w:val="00EC4224"/>
    <w:rsid w:val="00EC4624"/>
    <w:rsid w:val="00EC479C"/>
    <w:rsid w:val="00EC4957"/>
    <w:rsid w:val="00EC4964"/>
    <w:rsid w:val="00EC4980"/>
    <w:rsid w:val="00EC4E5C"/>
    <w:rsid w:val="00EC4EB2"/>
    <w:rsid w:val="00EC503B"/>
    <w:rsid w:val="00EC50BF"/>
    <w:rsid w:val="00EC57CE"/>
    <w:rsid w:val="00EC5876"/>
    <w:rsid w:val="00EC5C38"/>
    <w:rsid w:val="00EC5CED"/>
    <w:rsid w:val="00EC5F42"/>
    <w:rsid w:val="00EC608E"/>
    <w:rsid w:val="00EC62BE"/>
    <w:rsid w:val="00EC64A5"/>
    <w:rsid w:val="00EC6669"/>
    <w:rsid w:val="00EC698E"/>
    <w:rsid w:val="00EC6E93"/>
    <w:rsid w:val="00EC780D"/>
    <w:rsid w:val="00EC7CDE"/>
    <w:rsid w:val="00EC7DD0"/>
    <w:rsid w:val="00EC7E1E"/>
    <w:rsid w:val="00EC7F8F"/>
    <w:rsid w:val="00ED009A"/>
    <w:rsid w:val="00ED024C"/>
    <w:rsid w:val="00ED0301"/>
    <w:rsid w:val="00ED035E"/>
    <w:rsid w:val="00ED05FC"/>
    <w:rsid w:val="00ED06CA"/>
    <w:rsid w:val="00ED075A"/>
    <w:rsid w:val="00ED0A2F"/>
    <w:rsid w:val="00ED0BD1"/>
    <w:rsid w:val="00ED0EA5"/>
    <w:rsid w:val="00ED145A"/>
    <w:rsid w:val="00ED1756"/>
    <w:rsid w:val="00ED1AA8"/>
    <w:rsid w:val="00ED1CD8"/>
    <w:rsid w:val="00ED1DFF"/>
    <w:rsid w:val="00ED1E5F"/>
    <w:rsid w:val="00ED1EAD"/>
    <w:rsid w:val="00ED1F49"/>
    <w:rsid w:val="00ED216E"/>
    <w:rsid w:val="00ED225D"/>
    <w:rsid w:val="00ED26B0"/>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3F5"/>
    <w:rsid w:val="00ED5494"/>
    <w:rsid w:val="00ED583F"/>
    <w:rsid w:val="00ED5846"/>
    <w:rsid w:val="00ED5898"/>
    <w:rsid w:val="00ED594C"/>
    <w:rsid w:val="00ED5995"/>
    <w:rsid w:val="00ED5B97"/>
    <w:rsid w:val="00ED5C5A"/>
    <w:rsid w:val="00ED5F71"/>
    <w:rsid w:val="00ED621B"/>
    <w:rsid w:val="00ED62E9"/>
    <w:rsid w:val="00ED62F4"/>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443"/>
    <w:rsid w:val="00ED751D"/>
    <w:rsid w:val="00ED7628"/>
    <w:rsid w:val="00ED7767"/>
    <w:rsid w:val="00ED78F6"/>
    <w:rsid w:val="00ED79A1"/>
    <w:rsid w:val="00ED7A8D"/>
    <w:rsid w:val="00ED7BE1"/>
    <w:rsid w:val="00ED7CC6"/>
    <w:rsid w:val="00ED7D7F"/>
    <w:rsid w:val="00EE00F6"/>
    <w:rsid w:val="00EE020C"/>
    <w:rsid w:val="00EE0351"/>
    <w:rsid w:val="00EE04DF"/>
    <w:rsid w:val="00EE066B"/>
    <w:rsid w:val="00EE080A"/>
    <w:rsid w:val="00EE0829"/>
    <w:rsid w:val="00EE0AA5"/>
    <w:rsid w:val="00EE12B8"/>
    <w:rsid w:val="00EE1320"/>
    <w:rsid w:val="00EE1A42"/>
    <w:rsid w:val="00EE1B56"/>
    <w:rsid w:val="00EE1BB1"/>
    <w:rsid w:val="00EE1D66"/>
    <w:rsid w:val="00EE1E3E"/>
    <w:rsid w:val="00EE20F6"/>
    <w:rsid w:val="00EE21FF"/>
    <w:rsid w:val="00EE2707"/>
    <w:rsid w:val="00EE29EC"/>
    <w:rsid w:val="00EE2AA1"/>
    <w:rsid w:val="00EE2BEE"/>
    <w:rsid w:val="00EE2C43"/>
    <w:rsid w:val="00EE2D2F"/>
    <w:rsid w:val="00EE2DE2"/>
    <w:rsid w:val="00EE2EDC"/>
    <w:rsid w:val="00EE2EEC"/>
    <w:rsid w:val="00EE33EC"/>
    <w:rsid w:val="00EE33F0"/>
    <w:rsid w:val="00EE3401"/>
    <w:rsid w:val="00EE350A"/>
    <w:rsid w:val="00EE35A4"/>
    <w:rsid w:val="00EE35AC"/>
    <w:rsid w:val="00EE36A6"/>
    <w:rsid w:val="00EE3918"/>
    <w:rsid w:val="00EE3D9D"/>
    <w:rsid w:val="00EE3DE3"/>
    <w:rsid w:val="00EE3F38"/>
    <w:rsid w:val="00EE4351"/>
    <w:rsid w:val="00EE435D"/>
    <w:rsid w:val="00EE4561"/>
    <w:rsid w:val="00EE459D"/>
    <w:rsid w:val="00EE45FA"/>
    <w:rsid w:val="00EE4617"/>
    <w:rsid w:val="00EE465D"/>
    <w:rsid w:val="00EE4728"/>
    <w:rsid w:val="00EE482A"/>
    <w:rsid w:val="00EE4A83"/>
    <w:rsid w:val="00EE4B72"/>
    <w:rsid w:val="00EE4FD7"/>
    <w:rsid w:val="00EE5106"/>
    <w:rsid w:val="00EE5312"/>
    <w:rsid w:val="00EE53F0"/>
    <w:rsid w:val="00EE5536"/>
    <w:rsid w:val="00EE561E"/>
    <w:rsid w:val="00EE5652"/>
    <w:rsid w:val="00EE5807"/>
    <w:rsid w:val="00EE58CC"/>
    <w:rsid w:val="00EE59AC"/>
    <w:rsid w:val="00EE5AED"/>
    <w:rsid w:val="00EE5DA8"/>
    <w:rsid w:val="00EE5E14"/>
    <w:rsid w:val="00EE5FEA"/>
    <w:rsid w:val="00EE6038"/>
    <w:rsid w:val="00EE6089"/>
    <w:rsid w:val="00EE619C"/>
    <w:rsid w:val="00EE6223"/>
    <w:rsid w:val="00EE6384"/>
    <w:rsid w:val="00EE643D"/>
    <w:rsid w:val="00EE6930"/>
    <w:rsid w:val="00EE696C"/>
    <w:rsid w:val="00EE69DD"/>
    <w:rsid w:val="00EE6B84"/>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84B"/>
    <w:rsid w:val="00EF0A75"/>
    <w:rsid w:val="00EF0EAD"/>
    <w:rsid w:val="00EF1369"/>
    <w:rsid w:val="00EF13DB"/>
    <w:rsid w:val="00EF13FD"/>
    <w:rsid w:val="00EF170E"/>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33B"/>
    <w:rsid w:val="00EF389E"/>
    <w:rsid w:val="00EF3A23"/>
    <w:rsid w:val="00EF3B34"/>
    <w:rsid w:val="00EF3D4C"/>
    <w:rsid w:val="00EF3D56"/>
    <w:rsid w:val="00EF3F01"/>
    <w:rsid w:val="00EF422B"/>
    <w:rsid w:val="00EF4411"/>
    <w:rsid w:val="00EF44E9"/>
    <w:rsid w:val="00EF4747"/>
    <w:rsid w:val="00EF4919"/>
    <w:rsid w:val="00EF4AF0"/>
    <w:rsid w:val="00EF4F4E"/>
    <w:rsid w:val="00EF5097"/>
    <w:rsid w:val="00EF5747"/>
    <w:rsid w:val="00EF58A9"/>
    <w:rsid w:val="00EF59E5"/>
    <w:rsid w:val="00EF5A94"/>
    <w:rsid w:val="00EF5F86"/>
    <w:rsid w:val="00EF62D7"/>
    <w:rsid w:val="00EF65B7"/>
    <w:rsid w:val="00EF6639"/>
    <w:rsid w:val="00EF66AC"/>
    <w:rsid w:val="00EF6D77"/>
    <w:rsid w:val="00EF7220"/>
    <w:rsid w:val="00EF7290"/>
    <w:rsid w:val="00EF746E"/>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1D9C"/>
    <w:rsid w:val="00F02270"/>
    <w:rsid w:val="00F022FF"/>
    <w:rsid w:val="00F02300"/>
    <w:rsid w:val="00F024BC"/>
    <w:rsid w:val="00F02725"/>
    <w:rsid w:val="00F02BD9"/>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28"/>
    <w:rsid w:val="00F06EFF"/>
    <w:rsid w:val="00F07107"/>
    <w:rsid w:val="00F0719E"/>
    <w:rsid w:val="00F0734A"/>
    <w:rsid w:val="00F073FC"/>
    <w:rsid w:val="00F0744A"/>
    <w:rsid w:val="00F07A6F"/>
    <w:rsid w:val="00F07E5B"/>
    <w:rsid w:val="00F100EA"/>
    <w:rsid w:val="00F1018F"/>
    <w:rsid w:val="00F10860"/>
    <w:rsid w:val="00F1091C"/>
    <w:rsid w:val="00F10B98"/>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4CC"/>
    <w:rsid w:val="00F13763"/>
    <w:rsid w:val="00F13A16"/>
    <w:rsid w:val="00F13A23"/>
    <w:rsid w:val="00F13AE2"/>
    <w:rsid w:val="00F14049"/>
    <w:rsid w:val="00F14166"/>
    <w:rsid w:val="00F14337"/>
    <w:rsid w:val="00F1451B"/>
    <w:rsid w:val="00F14542"/>
    <w:rsid w:val="00F14598"/>
    <w:rsid w:val="00F14672"/>
    <w:rsid w:val="00F14686"/>
    <w:rsid w:val="00F151DA"/>
    <w:rsid w:val="00F15295"/>
    <w:rsid w:val="00F152DD"/>
    <w:rsid w:val="00F1546E"/>
    <w:rsid w:val="00F154FB"/>
    <w:rsid w:val="00F157D8"/>
    <w:rsid w:val="00F15885"/>
    <w:rsid w:val="00F158BD"/>
    <w:rsid w:val="00F15A58"/>
    <w:rsid w:val="00F15C3B"/>
    <w:rsid w:val="00F15CD7"/>
    <w:rsid w:val="00F15E5F"/>
    <w:rsid w:val="00F16292"/>
    <w:rsid w:val="00F162E7"/>
    <w:rsid w:val="00F1639C"/>
    <w:rsid w:val="00F16512"/>
    <w:rsid w:val="00F16654"/>
    <w:rsid w:val="00F16994"/>
    <w:rsid w:val="00F16A81"/>
    <w:rsid w:val="00F16C9B"/>
    <w:rsid w:val="00F16E38"/>
    <w:rsid w:val="00F16FD7"/>
    <w:rsid w:val="00F17111"/>
    <w:rsid w:val="00F171C0"/>
    <w:rsid w:val="00F173F4"/>
    <w:rsid w:val="00F174FF"/>
    <w:rsid w:val="00F17643"/>
    <w:rsid w:val="00F17AEB"/>
    <w:rsid w:val="00F17D49"/>
    <w:rsid w:val="00F20085"/>
    <w:rsid w:val="00F203B7"/>
    <w:rsid w:val="00F20510"/>
    <w:rsid w:val="00F20951"/>
    <w:rsid w:val="00F20C8A"/>
    <w:rsid w:val="00F20E8E"/>
    <w:rsid w:val="00F20F39"/>
    <w:rsid w:val="00F20F7E"/>
    <w:rsid w:val="00F21114"/>
    <w:rsid w:val="00F214D9"/>
    <w:rsid w:val="00F214FA"/>
    <w:rsid w:val="00F219E6"/>
    <w:rsid w:val="00F219F7"/>
    <w:rsid w:val="00F21B14"/>
    <w:rsid w:val="00F21EFB"/>
    <w:rsid w:val="00F221BB"/>
    <w:rsid w:val="00F22537"/>
    <w:rsid w:val="00F22653"/>
    <w:rsid w:val="00F22831"/>
    <w:rsid w:val="00F22921"/>
    <w:rsid w:val="00F23669"/>
    <w:rsid w:val="00F23E07"/>
    <w:rsid w:val="00F2434A"/>
    <w:rsid w:val="00F244BA"/>
    <w:rsid w:val="00F2450E"/>
    <w:rsid w:val="00F2453C"/>
    <w:rsid w:val="00F246E0"/>
    <w:rsid w:val="00F24714"/>
    <w:rsid w:val="00F24738"/>
    <w:rsid w:val="00F247E6"/>
    <w:rsid w:val="00F249B2"/>
    <w:rsid w:val="00F24AE8"/>
    <w:rsid w:val="00F24BED"/>
    <w:rsid w:val="00F24D9E"/>
    <w:rsid w:val="00F24F4C"/>
    <w:rsid w:val="00F25030"/>
    <w:rsid w:val="00F2525F"/>
    <w:rsid w:val="00F25274"/>
    <w:rsid w:val="00F25409"/>
    <w:rsid w:val="00F25519"/>
    <w:rsid w:val="00F256F6"/>
    <w:rsid w:val="00F257DF"/>
    <w:rsid w:val="00F257FA"/>
    <w:rsid w:val="00F25A6E"/>
    <w:rsid w:val="00F25ADC"/>
    <w:rsid w:val="00F25B22"/>
    <w:rsid w:val="00F25C39"/>
    <w:rsid w:val="00F25CA0"/>
    <w:rsid w:val="00F25FF9"/>
    <w:rsid w:val="00F26022"/>
    <w:rsid w:val="00F2610B"/>
    <w:rsid w:val="00F2629B"/>
    <w:rsid w:val="00F26556"/>
    <w:rsid w:val="00F268BA"/>
    <w:rsid w:val="00F26945"/>
    <w:rsid w:val="00F26C62"/>
    <w:rsid w:val="00F27271"/>
    <w:rsid w:val="00F2727E"/>
    <w:rsid w:val="00F2731A"/>
    <w:rsid w:val="00F27528"/>
    <w:rsid w:val="00F279A5"/>
    <w:rsid w:val="00F27A23"/>
    <w:rsid w:val="00F27BB6"/>
    <w:rsid w:val="00F27E8F"/>
    <w:rsid w:val="00F27EA5"/>
    <w:rsid w:val="00F27F76"/>
    <w:rsid w:val="00F3000B"/>
    <w:rsid w:val="00F30773"/>
    <w:rsid w:val="00F307E0"/>
    <w:rsid w:val="00F3083C"/>
    <w:rsid w:val="00F30855"/>
    <w:rsid w:val="00F308FE"/>
    <w:rsid w:val="00F3091A"/>
    <w:rsid w:val="00F30ADF"/>
    <w:rsid w:val="00F30B21"/>
    <w:rsid w:val="00F30C00"/>
    <w:rsid w:val="00F30C17"/>
    <w:rsid w:val="00F311CB"/>
    <w:rsid w:val="00F312DA"/>
    <w:rsid w:val="00F3136D"/>
    <w:rsid w:val="00F31547"/>
    <w:rsid w:val="00F315E8"/>
    <w:rsid w:val="00F3162A"/>
    <w:rsid w:val="00F31659"/>
    <w:rsid w:val="00F3175B"/>
    <w:rsid w:val="00F31A5B"/>
    <w:rsid w:val="00F31B67"/>
    <w:rsid w:val="00F31CBB"/>
    <w:rsid w:val="00F31CC3"/>
    <w:rsid w:val="00F31EBC"/>
    <w:rsid w:val="00F31FDF"/>
    <w:rsid w:val="00F32058"/>
    <w:rsid w:val="00F322DD"/>
    <w:rsid w:val="00F32540"/>
    <w:rsid w:val="00F325AD"/>
    <w:rsid w:val="00F32BD2"/>
    <w:rsid w:val="00F32E46"/>
    <w:rsid w:val="00F32F0B"/>
    <w:rsid w:val="00F33156"/>
    <w:rsid w:val="00F331EC"/>
    <w:rsid w:val="00F33489"/>
    <w:rsid w:val="00F334F5"/>
    <w:rsid w:val="00F3361E"/>
    <w:rsid w:val="00F33674"/>
    <w:rsid w:val="00F33711"/>
    <w:rsid w:val="00F33888"/>
    <w:rsid w:val="00F33A2C"/>
    <w:rsid w:val="00F33C09"/>
    <w:rsid w:val="00F34136"/>
    <w:rsid w:val="00F341C6"/>
    <w:rsid w:val="00F3476D"/>
    <w:rsid w:val="00F349FF"/>
    <w:rsid w:val="00F34C37"/>
    <w:rsid w:val="00F34C47"/>
    <w:rsid w:val="00F35029"/>
    <w:rsid w:val="00F35087"/>
    <w:rsid w:val="00F3508A"/>
    <w:rsid w:val="00F3520C"/>
    <w:rsid w:val="00F3533A"/>
    <w:rsid w:val="00F35463"/>
    <w:rsid w:val="00F35532"/>
    <w:rsid w:val="00F35571"/>
    <w:rsid w:val="00F355A1"/>
    <w:rsid w:val="00F358F6"/>
    <w:rsid w:val="00F359E3"/>
    <w:rsid w:val="00F35A67"/>
    <w:rsid w:val="00F35B7F"/>
    <w:rsid w:val="00F35C86"/>
    <w:rsid w:val="00F35D6E"/>
    <w:rsid w:val="00F36198"/>
    <w:rsid w:val="00F364C8"/>
    <w:rsid w:val="00F36592"/>
    <w:rsid w:val="00F36854"/>
    <w:rsid w:val="00F36A79"/>
    <w:rsid w:val="00F36D41"/>
    <w:rsid w:val="00F36E34"/>
    <w:rsid w:val="00F37337"/>
    <w:rsid w:val="00F3733A"/>
    <w:rsid w:val="00F3755E"/>
    <w:rsid w:val="00F37B89"/>
    <w:rsid w:val="00F37CCD"/>
    <w:rsid w:val="00F37D0A"/>
    <w:rsid w:val="00F37DA2"/>
    <w:rsid w:val="00F4022B"/>
    <w:rsid w:val="00F40365"/>
    <w:rsid w:val="00F40566"/>
    <w:rsid w:val="00F40638"/>
    <w:rsid w:val="00F4067A"/>
    <w:rsid w:val="00F40A42"/>
    <w:rsid w:val="00F40D16"/>
    <w:rsid w:val="00F40EFD"/>
    <w:rsid w:val="00F41014"/>
    <w:rsid w:val="00F41021"/>
    <w:rsid w:val="00F41467"/>
    <w:rsid w:val="00F41532"/>
    <w:rsid w:val="00F41606"/>
    <w:rsid w:val="00F4167E"/>
    <w:rsid w:val="00F4174F"/>
    <w:rsid w:val="00F41791"/>
    <w:rsid w:val="00F41A2A"/>
    <w:rsid w:val="00F41BA3"/>
    <w:rsid w:val="00F41C83"/>
    <w:rsid w:val="00F41ED0"/>
    <w:rsid w:val="00F4205B"/>
    <w:rsid w:val="00F42308"/>
    <w:rsid w:val="00F42465"/>
    <w:rsid w:val="00F42869"/>
    <w:rsid w:val="00F428C2"/>
    <w:rsid w:val="00F42917"/>
    <w:rsid w:val="00F429BE"/>
    <w:rsid w:val="00F42A66"/>
    <w:rsid w:val="00F42E2E"/>
    <w:rsid w:val="00F42F83"/>
    <w:rsid w:val="00F42FF9"/>
    <w:rsid w:val="00F43194"/>
    <w:rsid w:val="00F431C6"/>
    <w:rsid w:val="00F433F5"/>
    <w:rsid w:val="00F43435"/>
    <w:rsid w:val="00F434FE"/>
    <w:rsid w:val="00F4377C"/>
    <w:rsid w:val="00F43844"/>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2C"/>
    <w:rsid w:val="00F458CD"/>
    <w:rsid w:val="00F45BC0"/>
    <w:rsid w:val="00F45BFE"/>
    <w:rsid w:val="00F45C3F"/>
    <w:rsid w:val="00F45CEB"/>
    <w:rsid w:val="00F45EF7"/>
    <w:rsid w:val="00F461E0"/>
    <w:rsid w:val="00F46221"/>
    <w:rsid w:val="00F463B6"/>
    <w:rsid w:val="00F46416"/>
    <w:rsid w:val="00F46672"/>
    <w:rsid w:val="00F46722"/>
    <w:rsid w:val="00F467DF"/>
    <w:rsid w:val="00F46ADA"/>
    <w:rsid w:val="00F46D4D"/>
    <w:rsid w:val="00F46DA3"/>
    <w:rsid w:val="00F4708E"/>
    <w:rsid w:val="00F475EB"/>
    <w:rsid w:val="00F4760F"/>
    <w:rsid w:val="00F47678"/>
    <w:rsid w:val="00F47831"/>
    <w:rsid w:val="00F47896"/>
    <w:rsid w:val="00F479D9"/>
    <w:rsid w:val="00F47B3A"/>
    <w:rsid w:val="00F47DA5"/>
    <w:rsid w:val="00F4CCB9"/>
    <w:rsid w:val="00F50255"/>
    <w:rsid w:val="00F503A7"/>
    <w:rsid w:val="00F504F7"/>
    <w:rsid w:val="00F50602"/>
    <w:rsid w:val="00F506BA"/>
    <w:rsid w:val="00F508CD"/>
    <w:rsid w:val="00F50C1B"/>
    <w:rsid w:val="00F510B7"/>
    <w:rsid w:val="00F5118E"/>
    <w:rsid w:val="00F511F1"/>
    <w:rsid w:val="00F51807"/>
    <w:rsid w:val="00F5188D"/>
    <w:rsid w:val="00F51A13"/>
    <w:rsid w:val="00F51D77"/>
    <w:rsid w:val="00F52080"/>
    <w:rsid w:val="00F521C9"/>
    <w:rsid w:val="00F523E8"/>
    <w:rsid w:val="00F525DD"/>
    <w:rsid w:val="00F526BB"/>
    <w:rsid w:val="00F5270C"/>
    <w:rsid w:val="00F529A3"/>
    <w:rsid w:val="00F52B05"/>
    <w:rsid w:val="00F52CD1"/>
    <w:rsid w:val="00F52E6E"/>
    <w:rsid w:val="00F52EA2"/>
    <w:rsid w:val="00F531F7"/>
    <w:rsid w:val="00F53257"/>
    <w:rsid w:val="00F532EC"/>
    <w:rsid w:val="00F533EB"/>
    <w:rsid w:val="00F53442"/>
    <w:rsid w:val="00F5356A"/>
    <w:rsid w:val="00F53596"/>
    <w:rsid w:val="00F53829"/>
    <w:rsid w:val="00F5399F"/>
    <w:rsid w:val="00F53A1C"/>
    <w:rsid w:val="00F53B3E"/>
    <w:rsid w:val="00F53C52"/>
    <w:rsid w:val="00F53D31"/>
    <w:rsid w:val="00F53F1D"/>
    <w:rsid w:val="00F54107"/>
    <w:rsid w:val="00F5422E"/>
    <w:rsid w:val="00F54479"/>
    <w:rsid w:val="00F544EF"/>
    <w:rsid w:val="00F544F0"/>
    <w:rsid w:val="00F549BB"/>
    <w:rsid w:val="00F54CD1"/>
    <w:rsid w:val="00F54CF8"/>
    <w:rsid w:val="00F54DDC"/>
    <w:rsid w:val="00F54EA5"/>
    <w:rsid w:val="00F54F27"/>
    <w:rsid w:val="00F55079"/>
    <w:rsid w:val="00F55128"/>
    <w:rsid w:val="00F5518D"/>
    <w:rsid w:val="00F55703"/>
    <w:rsid w:val="00F5578F"/>
    <w:rsid w:val="00F55811"/>
    <w:rsid w:val="00F5591B"/>
    <w:rsid w:val="00F55CD0"/>
    <w:rsid w:val="00F55E28"/>
    <w:rsid w:val="00F56026"/>
    <w:rsid w:val="00F5635E"/>
    <w:rsid w:val="00F5650D"/>
    <w:rsid w:val="00F56552"/>
    <w:rsid w:val="00F56833"/>
    <w:rsid w:val="00F5688E"/>
    <w:rsid w:val="00F56922"/>
    <w:rsid w:val="00F56A4C"/>
    <w:rsid w:val="00F56B51"/>
    <w:rsid w:val="00F56C00"/>
    <w:rsid w:val="00F56DC0"/>
    <w:rsid w:val="00F56F48"/>
    <w:rsid w:val="00F57ADE"/>
    <w:rsid w:val="00F57C29"/>
    <w:rsid w:val="00F57F6F"/>
    <w:rsid w:val="00F60230"/>
    <w:rsid w:val="00F60270"/>
    <w:rsid w:val="00F60483"/>
    <w:rsid w:val="00F608B9"/>
    <w:rsid w:val="00F609A2"/>
    <w:rsid w:val="00F60E9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06D"/>
    <w:rsid w:val="00F6336C"/>
    <w:rsid w:val="00F63447"/>
    <w:rsid w:val="00F634A8"/>
    <w:rsid w:val="00F63816"/>
    <w:rsid w:val="00F63A3D"/>
    <w:rsid w:val="00F63C47"/>
    <w:rsid w:val="00F63C92"/>
    <w:rsid w:val="00F63D20"/>
    <w:rsid w:val="00F63E29"/>
    <w:rsid w:val="00F63FAA"/>
    <w:rsid w:val="00F64110"/>
    <w:rsid w:val="00F64164"/>
    <w:rsid w:val="00F64468"/>
    <w:rsid w:val="00F646DB"/>
    <w:rsid w:val="00F6488E"/>
    <w:rsid w:val="00F64ABA"/>
    <w:rsid w:val="00F64ACF"/>
    <w:rsid w:val="00F64AFF"/>
    <w:rsid w:val="00F64C3F"/>
    <w:rsid w:val="00F64EF5"/>
    <w:rsid w:val="00F64FA7"/>
    <w:rsid w:val="00F65274"/>
    <w:rsid w:val="00F654A7"/>
    <w:rsid w:val="00F654F2"/>
    <w:rsid w:val="00F6589E"/>
    <w:rsid w:val="00F65A70"/>
    <w:rsid w:val="00F65ACC"/>
    <w:rsid w:val="00F65C46"/>
    <w:rsid w:val="00F65C55"/>
    <w:rsid w:val="00F65EB3"/>
    <w:rsid w:val="00F65F7C"/>
    <w:rsid w:val="00F664AB"/>
    <w:rsid w:val="00F666CC"/>
    <w:rsid w:val="00F66810"/>
    <w:rsid w:val="00F6684F"/>
    <w:rsid w:val="00F668CC"/>
    <w:rsid w:val="00F66B76"/>
    <w:rsid w:val="00F66D51"/>
    <w:rsid w:val="00F66F90"/>
    <w:rsid w:val="00F670A7"/>
    <w:rsid w:val="00F670B4"/>
    <w:rsid w:val="00F67285"/>
    <w:rsid w:val="00F67361"/>
    <w:rsid w:val="00F6769B"/>
    <w:rsid w:val="00F6780F"/>
    <w:rsid w:val="00F67A9C"/>
    <w:rsid w:val="00F67ACA"/>
    <w:rsid w:val="00F67B4D"/>
    <w:rsid w:val="00F67F95"/>
    <w:rsid w:val="00F67FAC"/>
    <w:rsid w:val="00F7037E"/>
    <w:rsid w:val="00F70438"/>
    <w:rsid w:val="00F708C5"/>
    <w:rsid w:val="00F708FB"/>
    <w:rsid w:val="00F70C6D"/>
    <w:rsid w:val="00F70C89"/>
    <w:rsid w:val="00F70D17"/>
    <w:rsid w:val="00F7108B"/>
    <w:rsid w:val="00F7184A"/>
    <w:rsid w:val="00F718A2"/>
    <w:rsid w:val="00F71AE0"/>
    <w:rsid w:val="00F71B41"/>
    <w:rsid w:val="00F71E31"/>
    <w:rsid w:val="00F7206F"/>
    <w:rsid w:val="00F7208C"/>
    <w:rsid w:val="00F72105"/>
    <w:rsid w:val="00F72274"/>
    <w:rsid w:val="00F72391"/>
    <w:rsid w:val="00F727C5"/>
    <w:rsid w:val="00F727EB"/>
    <w:rsid w:val="00F727F8"/>
    <w:rsid w:val="00F729EE"/>
    <w:rsid w:val="00F72CC9"/>
    <w:rsid w:val="00F72DBD"/>
    <w:rsid w:val="00F72F48"/>
    <w:rsid w:val="00F730E8"/>
    <w:rsid w:val="00F732F0"/>
    <w:rsid w:val="00F7330C"/>
    <w:rsid w:val="00F733F9"/>
    <w:rsid w:val="00F734BE"/>
    <w:rsid w:val="00F737FE"/>
    <w:rsid w:val="00F73937"/>
    <w:rsid w:val="00F73C88"/>
    <w:rsid w:val="00F73D0F"/>
    <w:rsid w:val="00F73D1D"/>
    <w:rsid w:val="00F73E81"/>
    <w:rsid w:val="00F73F43"/>
    <w:rsid w:val="00F741B4"/>
    <w:rsid w:val="00F746A9"/>
    <w:rsid w:val="00F74747"/>
    <w:rsid w:val="00F74B61"/>
    <w:rsid w:val="00F74CE2"/>
    <w:rsid w:val="00F750D3"/>
    <w:rsid w:val="00F75175"/>
    <w:rsid w:val="00F75244"/>
    <w:rsid w:val="00F752AB"/>
    <w:rsid w:val="00F7536A"/>
    <w:rsid w:val="00F754BB"/>
    <w:rsid w:val="00F7556C"/>
    <w:rsid w:val="00F7560D"/>
    <w:rsid w:val="00F75648"/>
    <w:rsid w:val="00F7565A"/>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08"/>
    <w:rsid w:val="00F77546"/>
    <w:rsid w:val="00F77581"/>
    <w:rsid w:val="00F775E7"/>
    <w:rsid w:val="00F77656"/>
    <w:rsid w:val="00F776C2"/>
    <w:rsid w:val="00F7770F"/>
    <w:rsid w:val="00F77CCC"/>
    <w:rsid w:val="00F77D87"/>
    <w:rsid w:val="00F77D95"/>
    <w:rsid w:val="00F800A0"/>
    <w:rsid w:val="00F802BD"/>
    <w:rsid w:val="00F807F1"/>
    <w:rsid w:val="00F8087D"/>
    <w:rsid w:val="00F808B8"/>
    <w:rsid w:val="00F80AD7"/>
    <w:rsid w:val="00F80C5F"/>
    <w:rsid w:val="00F80CBB"/>
    <w:rsid w:val="00F80FA0"/>
    <w:rsid w:val="00F81185"/>
    <w:rsid w:val="00F81369"/>
    <w:rsid w:val="00F813FE"/>
    <w:rsid w:val="00F81420"/>
    <w:rsid w:val="00F81466"/>
    <w:rsid w:val="00F81F48"/>
    <w:rsid w:val="00F820A3"/>
    <w:rsid w:val="00F82124"/>
    <w:rsid w:val="00F821AB"/>
    <w:rsid w:val="00F821B8"/>
    <w:rsid w:val="00F82409"/>
    <w:rsid w:val="00F824D1"/>
    <w:rsid w:val="00F8260F"/>
    <w:rsid w:val="00F8268B"/>
    <w:rsid w:val="00F827CF"/>
    <w:rsid w:val="00F828A2"/>
    <w:rsid w:val="00F82BAA"/>
    <w:rsid w:val="00F82C43"/>
    <w:rsid w:val="00F82F40"/>
    <w:rsid w:val="00F8372B"/>
    <w:rsid w:val="00F839A1"/>
    <w:rsid w:val="00F83A47"/>
    <w:rsid w:val="00F83B4D"/>
    <w:rsid w:val="00F84039"/>
    <w:rsid w:val="00F84384"/>
    <w:rsid w:val="00F84486"/>
    <w:rsid w:val="00F844AA"/>
    <w:rsid w:val="00F84614"/>
    <w:rsid w:val="00F8476B"/>
    <w:rsid w:val="00F84A00"/>
    <w:rsid w:val="00F84B6E"/>
    <w:rsid w:val="00F84DAF"/>
    <w:rsid w:val="00F84EE3"/>
    <w:rsid w:val="00F85110"/>
    <w:rsid w:val="00F8531C"/>
    <w:rsid w:val="00F854D2"/>
    <w:rsid w:val="00F854E2"/>
    <w:rsid w:val="00F85584"/>
    <w:rsid w:val="00F8575B"/>
    <w:rsid w:val="00F85801"/>
    <w:rsid w:val="00F85918"/>
    <w:rsid w:val="00F85961"/>
    <w:rsid w:val="00F85C0F"/>
    <w:rsid w:val="00F85C2C"/>
    <w:rsid w:val="00F85D68"/>
    <w:rsid w:val="00F8626C"/>
    <w:rsid w:val="00F8629E"/>
    <w:rsid w:val="00F86410"/>
    <w:rsid w:val="00F867B2"/>
    <w:rsid w:val="00F867E6"/>
    <w:rsid w:val="00F867E9"/>
    <w:rsid w:val="00F86A6C"/>
    <w:rsid w:val="00F86AD2"/>
    <w:rsid w:val="00F86B26"/>
    <w:rsid w:val="00F86D45"/>
    <w:rsid w:val="00F86FCD"/>
    <w:rsid w:val="00F87009"/>
    <w:rsid w:val="00F8700D"/>
    <w:rsid w:val="00F8721D"/>
    <w:rsid w:val="00F87258"/>
    <w:rsid w:val="00F8771D"/>
    <w:rsid w:val="00F8789A"/>
    <w:rsid w:val="00F878EE"/>
    <w:rsid w:val="00F87A20"/>
    <w:rsid w:val="00F87BAF"/>
    <w:rsid w:val="00F87D3F"/>
    <w:rsid w:val="00F8C02B"/>
    <w:rsid w:val="00F90140"/>
    <w:rsid w:val="00F90231"/>
    <w:rsid w:val="00F904A9"/>
    <w:rsid w:val="00F90555"/>
    <w:rsid w:val="00F908A8"/>
    <w:rsid w:val="00F908BE"/>
    <w:rsid w:val="00F908F1"/>
    <w:rsid w:val="00F909F7"/>
    <w:rsid w:val="00F90D9D"/>
    <w:rsid w:val="00F90F25"/>
    <w:rsid w:val="00F910A4"/>
    <w:rsid w:val="00F91120"/>
    <w:rsid w:val="00F911EC"/>
    <w:rsid w:val="00F913A6"/>
    <w:rsid w:val="00F916FC"/>
    <w:rsid w:val="00F91A49"/>
    <w:rsid w:val="00F91CB0"/>
    <w:rsid w:val="00F91DB0"/>
    <w:rsid w:val="00F91E7E"/>
    <w:rsid w:val="00F91F7B"/>
    <w:rsid w:val="00F9202B"/>
    <w:rsid w:val="00F92058"/>
    <w:rsid w:val="00F9206C"/>
    <w:rsid w:val="00F920EF"/>
    <w:rsid w:val="00F92155"/>
    <w:rsid w:val="00F92196"/>
    <w:rsid w:val="00F92213"/>
    <w:rsid w:val="00F92250"/>
    <w:rsid w:val="00F92269"/>
    <w:rsid w:val="00F92376"/>
    <w:rsid w:val="00F9274E"/>
    <w:rsid w:val="00F92D7E"/>
    <w:rsid w:val="00F92EE0"/>
    <w:rsid w:val="00F93226"/>
    <w:rsid w:val="00F93286"/>
    <w:rsid w:val="00F934CD"/>
    <w:rsid w:val="00F93744"/>
    <w:rsid w:val="00F938CC"/>
    <w:rsid w:val="00F9397C"/>
    <w:rsid w:val="00F93B12"/>
    <w:rsid w:val="00F93B7B"/>
    <w:rsid w:val="00F9427C"/>
    <w:rsid w:val="00F942E3"/>
    <w:rsid w:val="00F943B5"/>
    <w:rsid w:val="00F94516"/>
    <w:rsid w:val="00F94795"/>
    <w:rsid w:val="00F947C8"/>
    <w:rsid w:val="00F947D0"/>
    <w:rsid w:val="00F94A5D"/>
    <w:rsid w:val="00F94C1D"/>
    <w:rsid w:val="00F94C26"/>
    <w:rsid w:val="00F94ED6"/>
    <w:rsid w:val="00F94F05"/>
    <w:rsid w:val="00F9530F"/>
    <w:rsid w:val="00F95339"/>
    <w:rsid w:val="00F9534C"/>
    <w:rsid w:val="00F956C3"/>
    <w:rsid w:val="00F9587E"/>
    <w:rsid w:val="00F9595F"/>
    <w:rsid w:val="00F959E7"/>
    <w:rsid w:val="00F95A61"/>
    <w:rsid w:val="00F95AEC"/>
    <w:rsid w:val="00F95ECE"/>
    <w:rsid w:val="00F95F0C"/>
    <w:rsid w:val="00F95F50"/>
    <w:rsid w:val="00F95F6D"/>
    <w:rsid w:val="00F96187"/>
    <w:rsid w:val="00F961F3"/>
    <w:rsid w:val="00F964D9"/>
    <w:rsid w:val="00F96533"/>
    <w:rsid w:val="00F96A14"/>
    <w:rsid w:val="00F96A2C"/>
    <w:rsid w:val="00F96B3F"/>
    <w:rsid w:val="00F96C25"/>
    <w:rsid w:val="00F96DE5"/>
    <w:rsid w:val="00F96E7D"/>
    <w:rsid w:val="00F96E82"/>
    <w:rsid w:val="00F97115"/>
    <w:rsid w:val="00F97154"/>
    <w:rsid w:val="00F97466"/>
    <w:rsid w:val="00F97490"/>
    <w:rsid w:val="00F97985"/>
    <w:rsid w:val="00F97E2B"/>
    <w:rsid w:val="00F97EE6"/>
    <w:rsid w:val="00F97EEE"/>
    <w:rsid w:val="00FA078F"/>
    <w:rsid w:val="00FA09A3"/>
    <w:rsid w:val="00FA0A02"/>
    <w:rsid w:val="00FA0AF9"/>
    <w:rsid w:val="00FA0B04"/>
    <w:rsid w:val="00FA0BB2"/>
    <w:rsid w:val="00FA0C84"/>
    <w:rsid w:val="00FA0DB6"/>
    <w:rsid w:val="00FA0FA5"/>
    <w:rsid w:val="00FA1200"/>
    <w:rsid w:val="00FA15E8"/>
    <w:rsid w:val="00FA1930"/>
    <w:rsid w:val="00FA194A"/>
    <w:rsid w:val="00FA1B57"/>
    <w:rsid w:val="00FA1B8F"/>
    <w:rsid w:val="00FA1EEA"/>
    <w:rsid w:val="00FA2076"/>
    <w:rsid w:val="00FA22A7"/>
    <w:rsid w:val="00FA2552"/>
    <w:rsid w:val="00FA2597"/>
    <w:rsid w:val="00FA25A1"/>
    <w:rsid w:val="00FA2991"/>
    <w:rsid w:val="00FA2A74"/>
    <w:rsid w:val="00FA2B61"/>
    <w:rsid w:val="00FA2C25"/>
    <w:rsid w:val="00FA2D48"/>
    <w:rsid w:val="00FA2F1C"/>
    <w:rsid w:val="00FA2F68"/>
    <w:rsid w:val="00FA3356"/>
    <w:rsid w:val="00FA3489"/>
    <w:rsid w:val="00FA348D"/>
    <w:rsid w:val="00FA3899"/>
    <w:rsid w:val="00FA38E8"/>
    <w:rsid w:val="00FA3B78"/>
    <w:rsid w:val="00FA3B91"/>
    <w:rsid w:val="00FA3BC8"/>
    <w:rsid w:val="00FA3CC0"/>
    <w:rsid w:val="00FA3F2E"/>
    <w:rsid w:val="00FA3F5A"/>
    <w:rsid w:val="00FA40B8"/>
    <w:rsid w:val="00FA4421"/>
    <w:rsid w:val="00FA4904"/>
    <w:rsid w:val="00FA4B57"/>
    <w:rsid w:val="00FA4CA2"/>
    <w:rsid w:val="00FA4DAD"/>
    <w:rsid w:val="00FA4E81"/>
    <w:rsid w:val="00FA4E9C"/>
    <w:rsid w:val="00FA514E"/>
    <w:rsid w:val="00FA5231"/>
    <w:rsid w:val="00FA5256"/>
    <w:rsid w:val="00FA539D"/>
    <w:rsid w:val="00FA55FA"/>
    <w:rsid w:val="00FA5815"/>
    <w:rsid w:val="00FA58DB"/>
    <w:rsid w:val="00FA59B4"/>
    <w:rsid w:val="00FA5C5E"/>
    <w:rsid w:val="00FA5C7D"/>
    <w:rsid w:val="00FA5E75"/>
    <w:rsid w:val="00FA5F94"/>
    <w:rsid w:val="00FA602C"/>
    <w:rsid w:val="00FA6293"/>
    <w:rsid w:val="00FA62E7"/>
    <w:rsid w:val="00FA64A5"/>
    <w:rsid w:val="00FA656C"/>
    <w:rsid w:val="00FA6586"/>
    <w:rsid w:val="00FA66C5"/>
    <w:rsid w:val="00FA6703"/>
    <w:rsid w:val="00FA6916"/>
    <w:rsid w:val="00FA6A0C"/>
    <w:rsid w:val="00FA6A85"/>
    <w:rsid w:val="00FA6C62"/>
    <w:rsid w:val="00FA6D7A"/>
    <w:rsid w:val="00FA6F36"/>
    <w:rsid w:val="00FA71B2"/>
    <w:rsid w:val="00FA76A9"/>
    <w:rsid w:val="00FB008E"/>
    <w:rsid w:val="00FB032A"/>
    <w:rsid w:val="00FB05CF"/>
    <w:rsid w:val="00FB0711"/>
    <w:rsid w:val="00FB0812"/>
    <w:rsid w:val="00FB0AF3"/>
    <w:rsid w:val="00FB0B83"/>
    <w:rsid w:val="00FB0BA1"/>
    <w:rsid w:val="00FB0D28"/>
    <w:rsid w:val="00FB0F1A"/>
    <w:rsid w:val="00FB0F52"/>
    <w:rsid w:val="00FB122B"/>
    <w:rsid w:val="00FB16C8"/>
    <w:rsid w:val="00FB195C"/>
    <w:rsid w:val="00FB1C04"/>
    <w:rsid w:val="00FB1F48"/>
    <w:rsid w:val="00FB2298"/>
    <w:rsid w:val="00FB22D1"/>
    <w:rsid w:val="00FB239D"/>
    <w:rsid w:val="00FB2AC3"/>
    <w:rsid w:val="00FB3079"/>
    <w:rsid w:val="00FB309F"/>
    <w:rsid w:val="00FB321E"/>
    <w:rsid w:val="00FB33F7"/>
    <w:rsid w:val="00FB359D"/>
    <w:rsid w:val="00FB36DF"/>
    <w:rsid w:val="00FB3E32"/>
    <w:rsid w:val="00FB426B"/>
    <w:rsid w:val="00FB42CA"/>
    <w:rsid w:val="00FB43AE"/>
    <w:rsid w:val="00FB443C"/>
    <w:rsid w:val="00FB4540"/>
    <w:rsid w:val="00FB4714"/>
    <w:rsid w:val="00FB4AD8"/>
    <w:rsid w:val="00FB4C5C"/>
    <w:rsid w:val="00FB4E30"/>
    <w:rsid w:val="00FB4E7E"/>
    <w:rsid w:val="00FB4EB1"/>
    <w:rsid w:val="00FB4ECA"/>
    <w:rsid w:val="00FB5114"/>
    <w:rsid w:val="00FB51D9"/>
    <w:rsid w:val="00FB5891"/>
    <w:rsid w:val="00FB58E4"/>
    <w:rsid w:val="00FB59A5"/>
    <w:rsid w:val="00FB59F5"/>
    <w:rsid w:val="00FB5C90"/>
    <w:rsid w:val="00FB5CD3"/>
    <w:rsid w:val="00FB5CE8"/>
    <w:rsid w:val="00FB5DAA"/>
    <w:rsid w:val="00FB5F15"/>
    <w:rsid w:val="00FB625A"/>
    <w:rsid w:val="00FB6521"/>
    <w:rsid w:val="00FB6700"/>
    <w:rsid w:val="00FB675E"/>
    <w:rsid w:val="00FB6865"/>
    <w:rsid w:val="00FB6C02"/>
    <w:rsid w:val="00FB6DED"/>
    <w:rsid w:val="00FB6ECB"/>
    <w:rsid w:val="00FB703B"/>
    <w:rsid w:val="00FB7197"/>
    <w:rsid w:val="00FB789B"/>
    <w:rsid w:val="00FB7BE8"/>
    <w:rsid w:val="00FC0000"/>
    <w:rsid w:val="00FC0270"/>
    <w:rsid w:val="00FC0AA0"/>
    <w:rsid w:val="00FC0F5A"/>
    <w:rsid w:val="00FC0FFA"/>
    <w:rsid w:val="00FC1094"/>
    <w:rsid w:val="00FC10AB"/>
    <w:rsid w:val="00FC1363"/>
    <w:rsid w:val="00FC13EE"/>
    <w:rsid w:val="00FC1BA4"/>
    <w:rsid w:val="00FC1C1E"/>
    <w:rsid w:val="00FC1DDB"/>
    <w:rsid w:val="00FC22BE"/>
    <w:rsid w:val="00FC26C5"/>
    <w:rsid w:val="00FC2916"/>
    <w:rsid w:val="00FC2B03"/>
    <w:rsid w:val="00FC2DE0"/>
    <w:rsid w:val="00FC316E"/>
    <w:rsid w:val="00FC3182"/>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102"/>
    <w:rsid w:val="00FC43CB"/>
    <w:rsid w:val="00FC44A4"/>
    <w:rsid w:val="00FC45E7"/>
    <w:rsid w:val="00FC47E3"/>
    <w:rsid w:val="00FC48B3"/>
    <w:rsid w:val="00FC4A00"/>
    <w:rsid w:val="00FC4B61"/>
    <w:rsid w:val="00FC538D"/>
    <w:rsid w:val="00FC5566"/>
    <w:rsid w:val="00FC5771"/>
    <w:rsid w:val="00FC5A53"/>
    <w:rsid w:val="00FC5A9B"/>
    <w:rsid w:val="00FC5D58"/>
    <w:rsid w:val="00FC5FB3"/>
    <w:rsid w:val="00FC6342"/>
    <w:rsid w:val="00FC67BB"/>
    <w:rsid w:val="00FC6949"/>
    <w:rsid w:val="00FC6C2B"/>
    <w:rsid w:val="00FC6C33"/>
    <w:rsid w:val="00FC6DCE"/>
    <w:rsid w:val="00FC733B"/>
    <w:rsid w:val="00FC7463"/>
    <w:rsid w:val="00FC7700"/>
    <w:rsid w:val="00FC7761"/>
    <w:rsid w:val="00FC79BF"/>
    <w:rsid w:val="00FC7D9F"/>
    <w:rsid w:val="00FD001D"/>
    <w:rsid w:val="00FD02E9"/>
    <w:rsid w:val="00FD08F7"/>
    <w:rsid w:val="00FD09F8"/>
    <w:rsid w:val="00FD0B4A"/>
    <w:rsid w:val="00FD0C3C"/>
    <w:rsid w:val="00FD0E10"/>
    <w:rsid w:val="00FD0F5B"/>
    <w:rsid w:val="00FD1051"/>
    <w:rsid w:val="00FD1247"/>
    <w:rsid w:val="00FD15A7"/>
    <w:rsid w:val="00FD1955"/>
    <w:rsid w:val="00FD19A1"/>
    <w:rsid w:val="00FD19CC"/>
    <w:rsid w:val="00FD1F72"/>
    <w:rsid w:val="00FD1FBC"/>
    <w:rsid w:val="00FD23BE"/>
    <w:rsid w:val="00FD25E4"/>
    <w:rsid w:val="00FD2744"/>
    <w:rsid w:val="00FD28C2"/>
    <w:rsid w:val="00FD28DB"/>
    <w:rsid w:val="00FD292D"/>
    <w:rsid w:val="00FD2A04"/>
    <w:rsid w:val="00FD2C07"/>
    <w:rsid w:val="00FD2D09"/>
    <w:rsid w:val="00FD2F55"/>
    <w:rsid w:val="00FD300D"/>
    <w:rsid w:val="00FD30DF"/>
    <w:rsid w:val="00FD35E0"/>
    <w:rsid w:val="00FD3679"/>
    <w:rsid w:val="00FD3709"/>
    <w:rsid w:val="00FD39B5"/>
    <w:rsid w:val="00FD3A4B"/>
    <w:rsid w:val="00FD3B93"/>
    <w:rsid w:val="00FD3BB2"/>
    <w:rsid w:val="00FD3D70"/>
    <w:rsid w:val="00FD3D77"/>
    <w:rsid w:val="00FD3FD6"/>
    <w:rsid w:val="00FD4458"/>
    <w:rsid w:val="00FD4523"/>
    <w:rsid w:val="00FD494E"/>
    <w:rsid w:val="00FD4AE2"/>
    <w:rsid w:val="00FD4E69"/>
    <w:rsid w:val="00FD4FA3"/>
    <w:rsid w:val="00FD502D"/>
    <w:rsid w:val="00FD556F"/>
    <w:rsid w:val="00FD55D3"/>
    <w:rsid w:val="00FD5897"/>
    <w:rsid w:val="00FD60D1"/>
    <w:rsid w:val="00FD626E"/>
    <w:rsid w:val="00FD6A0E"/>
    <w:rsid w:val="00FD6B8F"/>
    <w:rsid w:val="00FD6BB6"/>
    <w:rsid w:val="00FD6F3D"/>
    <w:rsid w:val="00FD70C7"/>
    <w:rsid w:val="00FD722E"/>
    <w:rsid w:val="00FD72A8"/>
    <w:rsid w:val="00FD7450"/>
    <w:rsid w:val="00FD7482"/>
    <w:rsid w:val="00FD7A2D"/>
    <w:rsid w:val="00FD7B02"/>
    <w:rsid w:val="00FD7CE7"/>
    <w:rsid w:val="00FE0079"/>
    <w:rsid w:val="00FE0AF7"/>
    <w:rsid w:val="00FE0B83"/>
    <w:rsid w:val="00FE0EE8"/>
    <w:rsid w:val="00FE1155"/>
    <w:rsid w:val="00FE122D"/>
    <w:rsid w:val="00FE151C"/>
    <w:rsid w:val="00FE165A"/>
    <w:rsid w:val="00FE16C8"/>
    <w:rsid w:val="00FE1F3D"/>
    <w:rsid w:val="00FE1FF4"/>
    <w:rsid w:val="00FE22DF"/>
    <w:rsid w:val="00FE2501"/>
    <w:rsid w:val="00FE272E"/>
    <w:rsid w:val="00FE27D5"/>
    <w:rsid w:val="00FE27DA"/>
    <w:rsid w:val="00FE2EB8"/>
    <w:rsid w:val="00FE2F97"/>
    <w:rsid w:val="00FE2FD5"/>
    <w:rsid w:val="00FE3214"/>
    <w:rsid w:val="00FE34DD"/>
    <w:rsid w:val="00FE36CE"/>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4B"/>
    <w:rsid w:val="00FE5CCB"/>
    <w:rsid w:val="00FE5EE5"/>
    <w:rsid w:val="00FE6061"/>
    <w:rsid w:val="00FE6329"/>
    <w:rsid w:val="00FE64AC"/>
    <w:rsid w:val="00FE64B7"/>
    <w:rsid w:val="00FE67C0"/>
    <w:rsid w:val="00FE6D28"/>
    <w:rsid w:val="00FE6F03"/>
    <w:rsid w:val="00FE70F1"/>
    <w:rsid w:val="00FE7228"/>
    <w:rsid w:val="00FE72D6"/>
    <w:rsid w:val="00FE7419"/>
    <w:rsid w:val="00FE747F"/>
    <w:rsid w:val="00FE74D1"/>
    <w:rsid w:val="00FE7661"/>
    <w:rsid w:val="00FE768C"/>
    <w:rsid w:val="00FE7737"/>
    <w:rsid w:val="00FE77CF"/>
    <w:rsid w:val="00FE783E"/>
    <w:rsid w:val="00FE7896"/>
    <w:rsid w:val="00FE78C3"/>
    <w:rsid w:val="00FE7925"/>
    <w:rsid w:val="00FE7941"/>
    <w:rsid w:val="00FE7974"/>
    <w:rsid w:val="00FE7B41"/>
    <w:rsid w:val="00FE7B5F"/>
    <w:rsid w:val="00FE7C68"/>
    <w:rsid w:val="00FF017B"/>
    <w:rsid w:val="00FF0317"/>
    <w:rsid w:val="00FF03F4"/>
    <w:rsid w:val="00FF0457"/>
    <w:rsid w:val="00FF0475"/>
    <w:rsid w:val="00FF0739"/>
    <w:rsid w:val="00FF07BC"/>
    <w:rsid w:val="00FF09F1"/>
    <w:rsid w:val="00FF0A37"/>
    <w:rsid w:val="00FF0AAD"/>
    <w:rsid w:val="00FF0BAA"/>
    <w:rsid w:val="00FF0DE1"/>
    <w:rsid w:val="00FF0F3D"/>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083"/>
    <w:rsid w:val="00FF325F"/>
    <w:rsid w:val="00FF337A"/>
    <w:rsid w:val="00FF3462"/>
    <w:rsid w:val="00FF350C"/>
    <w:rsid w:val="00FF355D"/>
    <w:rsid w:val="00FF359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41D"/>
    <w:rsid w:val="00FF56BE"/>
    <w:rsid w:val="00FF585A"/>
    <w:rsid w:val="00FF5D15"/>
    <w:rsid w:val="00FF5D5D"/>
    <w:rsid w:val="00FF5DA1"/>
    <w:rsid w:val="00FF5F2B"/>
    <w:rsid w:val="00FF6179"/>
    <w:rsid w:val="00FF62CE"/>
    <w:rsid w:val="00FF65AB"/>
    <w:rsid w:val="00FF67CF"/>
    <w:rsid w:val="00FF6829"/>
    <w:rsid w:val="00FF6AA8"/>
    <w:rsid w:val="00FF6AD4"/>
    <w:rsid w:val="00FF6BFE"/>
    <w:rsid w:val="00FF6CAD"/>
    <w:rsid w:val="00FF6D88"/>
    <w:rsid w:val="00FF6DC2"/>
    <w:rsid w:val="00FF6E92"/>
    <w:rsid w:val="00FF6EC8"/>
    <w:rsid w:val="00FF6F3E"/>
    <w:rsid w:val="00FF7042"/>
    <w:rsid w:val="00FF71C6"/>
    <w:rsid w:val="00FF7241"/>
    <w:rsid w:val="00FF740F"/>
    <w:rsid w:val="00FF77A7"/>
    <w:rsid w:val="00FF77BD"/>
    <w:rsid w:val="00FF77CD"/>
    <w:rsid w:val="00FF77DC"/>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7B8C9"/>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A8424"/>
    <w:rsid w:val="037C5BE2"/>
    <w:rsid w:val="037DB570"/>
    <w:rsid w:val="03840158"/>
    <w:rsid w:val="03876598"/>
    <w:rsid w:val="0389517F"/>
    <w:rsid w:val="038D7555"/>
    <w:rsid w:val="0391AA77"/>
    <w:rsid w:val="0391DFB1"/>
    <w:rsid w:val="03A2AC1D"/>
    <w:rsid w:val="03A4C5EE"/>
    <w:rsid w:val="03A5BC57"/>
    <w:rsid w:val="03A96645"/>
    <w:rsid w:val="03AED07A"/>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ECBBD9"/>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6E3613"/>
    <w:rsid w:val="04706E00"/>
    <w:rsid w:val="0471342E"/>
    <w:rsid w:val="0471FBF3"/>
    <w:rsid w:val="04771FBD"/>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5286B"/>
    <w:rsid w:val="04EA835C"/>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9CAE6"/>
    <w:rsid w:val="054B05CD"/>
    <w:rsid w:val="055773D3"/>
    <w:rsid w:val="0559FED3"/>
    <w:rsid w:val="055F9597"/>
    <w:rsid w:val="056609E8"/>
    <w:rsid w:val="0567F536"/>
    <w:rsid w:val="056A3493"/>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18E83"/>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5DDF66"/>
    <w:rsid w:val="066659B1"/>
    <w:rsid w:val="066927A7"/>
    <w:rsid w:val="067611C9"/>
    <w:rsid w:val="0677CA70"/>
    <w:rsid w:val="067F5908"/>
    <w:rsid w:val="0681F8F3"/>
    <w:rsid w:val="0687AE57"/>
    <w:rsid w:val="068E3EBA"/>
    <w:rsid w:val="068E7750"/>
    <w:rsid w:val="069594F5"/>
    <w:rsid w:val="069AFABB"/>
    <w:rsid w:val="069D8960"/>
    <w:rsid w:val="06A20B63"/>
    <w:rsid w:val="06AA7BDC"/>
    <w:rsid w:val="06AC6659"/>
    <w:rsid w:val="06B4880B"/>
    <w:rsid w:val="06BAD2A2"/>
    <w:rsid w:val="06C7A93B"/>
    <w:rsid w:val="06D210FD"/>
    <w:rsid w:val="06D46BD6"/>
    <w:rsid w:val="06DB0DD8"/>
    <w:rsid w:val="06E8480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98511"/>
    <w:rsid w:val="072B4551"/>
    <w:rsid w:val="072C478E"/>
    <w:rsid w:val="073864DA"/>
    <w:rsid w:val="073D05FD"/>
    <w:rsid w:val="074001AC"/>
    <w:rsid w:val="07403031"/>
    <w:rsid w:val="07405416"/>
    <w:rsid w:val="07413BD8"/>
    <w:rsid w:val="0749A02F"/>
    <w:rsid w:val="074E0725"/>
    <w:rsid w:val="074E9406"/>
    <w:rsid w:val="074FB33A"/>
    <w:rsid w:val="0759A215"/>
    <w:rsid w:val="075B9E58"/>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73D4"/>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15F7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84AF2F"/>
    <w:rsid w:val="089855E5"/>
    <w:rsid w:val="0898FDE5"/>
    <w:rsid w:val="089B7C68"/>
    <w:rsid w:val="089B9151"/>
    <w:rsid w:val="089F8482"/>
    <w:rsid w:val="08A27477"/>
    <w:rsid w:val="08A44FA8"/>
    <w:rsid w:val="08B8EF52"/>
    <w:rsid w:val="08BF3ABC"/>
    <w:rsid w:val="08BFCF35"/>
    <w:rsid w:val="08C6A4A5"/>
    <w:rsid w:val="08C78F75"/>
    <w:rsid w:val="08D2B5C2"/>
    <w:rsid w:val="08D48A18"/>
    <w:rsid w:val="08D6F5FC"/>
    <w:rsid w:val="08DE2AD8"/>
    <w:rsid w:val="08E1DAB2"/>
    <w:rsid w:val="08E23074"/>
    <w:rsid w:val="08E32E39"/>
    <w:rsid w:val="08F474F6"/>
    <w:rsid w:val="08F7F769"/>
    <w:rsid w:val="08FB2BA1"/>
    <w:rsid w:val="08FF2892"/>
    <w:rsid w:val="08FF3549"/>
    <w:rsid w:val="09002EC3"/>
    <w:rsid w:val="0905A113"/>
    <w:rsid w:val="0907828C"/>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6A5A6"/>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126DA"/>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B1B9B"/>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6D3EE"/>
    <w:rsid w:val="0AF831D5"/>
    <w:rsid w:val="0AF8AA5D"/>
    <w:rsid w:val="0AFA5527"/>
    <w:rsid w:val="0B07D66D"/>
    <w:rsid w:val="0B0C8AD8"/>
    <w:rsid w:val="0B138076"/>
    <w:rsid w:val="0B149D3D"/>
    <w:rsid w:val="0B17649F"/>
    <w:rsid w:val="0B1B272E"/>
    <w:rsid w:val="0B1C8EA7"/>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3A0AF"/>
    <w:rsid w:val="0C36CE27"/>
    <w:rsid w:val="0C3C8A3D"/>
    <w:rsid w:val="0C3EE5FD"/>
    <w:rsid w:val="0C505E47"/>
    <w:rsid w:val="0C523BB3"/>
    <w:rsid w:val="0C5D4961"/>
    <w:rsid w:val="0C5DEB5D"/>
    <w:rsid w:val="0C655E2F"/>
    <w:rsid w:val="0C65629D"/>
    <w:rsid w:val="0C66D43B"/>
    <w:rsid w:val="0C6E6AA0"/>
    <w:rsid w:val="0C73B629"/>
    <w:rsid w:val="0C76261C"/>
    <w:rsid w:val="0C763CA1"/>
    <w:rsid w:val="0C79680D"/>
    <w:rsid w:val="0C7BDFEF"/>
    <w:rsid w:val="0C7CA25F"/>
    <w:rsid w:val="0C7EC6B2"/>
    <w:rsid w:val="0C83DFC1"/>
    <w:rsid w:val="0C891916"/>
    <w:rsid w:val="0C89C7CA"/>
    <w:rsid w:val="0C8B5AB4"/>
    <w:rsid w:val="0C8BCCF9"/>
    <w:rsid w:val="0C8BFEE6"/>
    <w:rsid w:val="0C8CD591"/>
    <w:rsid w:val="0C908859"/>
    <w:rsid w:val="0C914A86"/>
    <w:rsid w:val="0C935E81"/>
    <w:rsid w:val="0C996225"/>
    <w:rsid w:val="0C9A6372"/>
    <w:rsid w:val="0C9BD4AA"/>
    <w:rsid w:val="0C9CB4EF"/>
    <w:rsid w:val="0CA4E60D"/>
    <w:rsid w:val="0CAD484B"/>
    <w:rsid w:val="0CBD7B7D"/>
    <w:rsid w:val="0CBED9AD"/>
    <w:rsid w:val="0CCA33F1"/>
    <w:rsid w:val="0CCA7A7D"/>
    <w:rsid w:val="0CE1110C"/>
    <w:rsid w:val="0CE20726"/>
    <w:rsid w:val="0CE562B1"/>
    <w:rsid w:val="0CEB3BE3"/>
    <w:rsid w:val="0CF2A394"/>
    <w:rsid w:val="0CF366CB"/>
    <w:rsid w:val="0CF4BA0B"/>
    <w:rsid w:val="0CF4F550"/>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A3660"/>
    <w:rsid w:val="0D3C0FDF"/>
    <w:rsid w:val="0D48F004"/>
    <w:rsid w:val="0D4B9AF6"/>
    <w:rsid w:val="0D4C1A74"/>
    <w:rsid w:val="0D4CFE71"/>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4363D"/>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61E77"/>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C84B4"/>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9B1014"/>
    <w:rsid w:val="0FA0FD49"/>
    <w:rsid w:val="0FA32249"/>
    <w:rsid w:val="0FA464E3"/>
    <w:rsid w:val="0FA8F118"/>
    <w:rsid w:val="0FA9ECFE"/>
    <w:rsid w:val="0FB3226C"/>
    <w:rsid w:val="0FB4FBFF"/>
    <w:rsid w:val="0FB9EC0D"/>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21851"/>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00E27"/>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CD0BC3"/>
    <w:rsid w:val="10D4F38D"/>
    <w:rsid w:val="10D79443"/>
    <w:rsid w:val="10D94635"/>
    <w:rsid w:val="10DC4B32"/>
    <w:rsid w:val="10E75A25"/>
    <w:rsid w:val="10F441CB"/>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42641"/>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2B186"/>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1297B"/>
    <w:rsid w:val="12658628"/>
    <w:rsid w:val="126636AB"/>
    <w:rsid w:val="1274E10A"/>
    <w:rsid w:val="127715C9"/>
    <w:rsid w:val="127D7F1F"/>
    <w:rsid w:val="1284D5A0"/>
    <w:rsid w:val="1285D460"/>
    <w:rsid w:val="1288AAE5"/>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DB19CF"/>
    <w:rsid w:val="13DBA9EE"/>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869B7"/>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6903A"/>
    <w:rsid w:val="14B9C5CE"/>
    <w:rsid w:val="14BA01D0"/>
    <w:rsid w:val="14BADEE6"/>
    <w:rsid w:val="14C27DF0"/>
    <w:rsid w:val="14C2EDD9"/>
    <w:rsid w:val="14C9C58B"/>
    <w:rsid w:val="14CCF009"/>
    <w:rsid w:val="14D40D20"/>
    <w:rsid w:val="14DCAE0E"/>
    <w:rsid w:val="14DD1416"/>
    <w:rsid w:val="14E502E8"/>
    <w:rsid w:val="14E9B144"/>
    <w:rsid w:val="14EB4953"/>
    <w:rsid w:val="14EDC62F"/>
    <w:rsid w:val="14F1EE85"/>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5FCF84"/>
    <w:rsid w:val="15678E8C"/>
    <w:rsid w:val="156D86BE"/>
    <w:rsid w:val="156E9ABD"/>
    <w:rsid w:val="156F7857"/>
    <w:rsid w:val="1572FEBD"/>
    <w:rsid w:val="1574E7D2"/>
    <w:rsid w:val="1577FE72"/>
    <w:rsid w:val="1577FEC6"/>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0C67F"/>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4397F"/>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08EDAF"/>
    <w:rsid w:val="171A13CC"/>
    <w:rsid w:val="172480D3"/>
    <w:rsid w:val="1729D487"/>
    <w:rsid w:val="172E2F6D"/>
    <w:rsid w:val="1736B9BB"/>
    <w:rsid w:val="173FAE0C"/>
    <w:rsid w:val="174336CB"/>
    <w:rsid w:val="174A2057"/>
    <w:rsid w:val="174BB16A"/>
    <w:rsid w:val="174C35BC"/>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19F7"/>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5E0EAE"/>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92B96"/>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11D03"/>
    <w:rsid w:val="1993FA4B"/>
    <w:rsid w:val="1993FCE4"/>
    <w:rsid w:val="19947DD4"/>
    <w:rsid w:val="199676B7"/>
    <w:rsid w:val="19975576"/>
    <w:rsid w:val="1998A6CC"/>
    <w:rsid w:val="1999B69B"/>
    <w:rsid w:val="199C59AE"/>
    <w:rsid w:val="19A36408"/>
    <w:rsid w:val="19A7F3F0"/>
    <w:rsid w:val="19A877AF"/>
    <w:rsid w:val="19AA5967"/>
    <w:rsid w:val="19AEA487"/>
    <w:rsid w:val="19AF5A3B"/>
    <w:rsid w:val="19AF9B42"/>
    <w:rsid w:val="19B628EC"/>
    <w:rsid w:val="19B7E22B"/>
    <w:rsid w:val="19B94E3A"/>
    <w:rsid w:val="19BCA6FA"/>
    <w:rsid w:val="19C55E1A"/>
    <w:rsid w:val="19C7A050"/>
    <w:rsid w:val="19CDBE7C"/>
    <w:rsid w:val="19D0E325"/>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4A21"/>
    <w:rsid w:val="1A3E648E"/>
    <w:rsid w:val="1A40ADEE"/>
    <w:rsid w:val="1A456867"/>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51012"/>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301FA"/>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47E4"/>
    <w:rsid w:val="1C208952"/>
    <w:rsid w:val="1C246356"/>
    <w:rsid w:val="1C32F9FC"/>
    <w:rsid w:val="1C3B0C44"/>
    <w:rsid w:val="1C467656"/>
    <w:rsid w:val="1C46E44B"/>
    <w:rsid w:val="1C4B5B05"/>
    <w:rsid w:val="1C55A14C"/>
    <w:rsid w:val="1C5695E2"/>
    <w:rsid w:val="1C60F5B0"/>
    <w:rsid w:val="1C63C369"/>
    <w:rsid w:val="1C684DFC"/>
    <w:rsid w:val="1C6B2A0E"/>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4A66B"/>
    <w:rsid w:val="1D560A74"/>
    <w:rsid w:val="1D5AB6D2"/>
    <w:rsid w:val="1D5C5C41"/>
    <w:rsid w:val="1D5D5417"/>
    <w:rsid w:val="1D5E5DC6"/>
    <w:rsid w:val="1D5EF8EC"/>
    <w:rsid w:val="1D639B9E"/>
    <w:rsid w:val="1D6B18F0"/>
    <w:rsid w:val="1D6E292E"/>
    <w:rsid w:val="1D7B3B53"/>
    <w:rsid w:val="1D80C828"/>
    <w:rsid w:val="1D8FDA70"/>
    <w:rsid w:val="1D96D6A0"/>
    <w:rsid w:val="1DA1C9E8"/>
    <w:rsid w:val="1DA3D5FD"/>
    <w:rsid w:val="1DA44C75"/>
    <w:rsid w:val="1DA979D8"/>
    <w:rsid w:val="1DAE739C"/>
    <w:rsid w:val="1DB05A38"/>
    <w:rsid w:val="1DB5AC7B"/>
    <w:rsid w:val="1DB7BBDA"/>
    <w:rsid w:val="1DBA05C7"/>
    <w:rsid w:val="1DBAD7B5"/>
    <w:rsid w:val="1DC15B83"/>
    <w:rsid w:val="1DC26564"/>
    <w:rsid w:val="1DC635A9"/>
    <w:rsid w:val="1DCA410E"/>
    <w:rsid w:val="1DD2F845"/>
    <w:rsid w:val="1DD55570"/>
    <w:rsid w:val="1DD82168"/>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3AEF2"/>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A00A8"/>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B7ADF"/>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CFD147"/>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CFF183"/>
    <w:rsid w:val="20D28640"/>
    <w:rsid w:val="20D2BB70"/>
    <w:rsid w:val="20D5264E"/>
    <w:rsid w:val="20D5EA1A"/>
    <w:rsid w:val="20DEA226"/>
    <w:rsid w:val="20E062C7"/>
    <w:rsid w:val="20E1C5CF"/>
    <w:rsid w:val="20E41476"/>
    <w:rsid w:val="20E5D605"/>
    <w:rsid w:val="20E83536"/>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D92DB"/>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688B8"/>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13D64"/>
    <w:rsid w:val="2272527C"/>
    <w:rsid w:val="2272C5A1"/>
    <w:rsid w:val="2274C7DA"/>
    <w:rsid w:val="2274F5F9"/>
    <w:rsid w:val="2275284F"/>
    <w:rsid w:val="227AC228"/>
    <w:rsid w:val="227FBE31"/>
    <w:rsid w:val="2284027B"/>
    <w:rsid w:val="22860012"/>
    <w:rsid w:val="2289EA9A"/>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9D396"/>
    <w:rsid w:val="22CAA80F"/>
    <w:rsid w:val="22CB3B0C"/>
    <w:rsid w:val="22CE0B4D"/>
    <w:rsid w:val="22D35307"/>
    <w:rsid w:val="22D668FC"/>
    <w:rsid w:val="22DE2119"/>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2DE9"/>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591570"/>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9EE29"/>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06C80"/>
    <w:rsid w:val="2497D8B3"/>
    <w:rsid w:val="249F421C"/>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77115"/>
    <w:rsid w:val="25083705"/>
    <w:rsid w:val="250FED5B"/>
    <w:rsid w:val="25112FE0"/>
    <w:rsid w:val="25167E94"/>
    <w:rsid w:val="2525ED6B"/>
    <w:rsid w:val="252CCB57"/>
    <w:rsid w:val="2531DF4F"/>
    <w:rsid w:val="253652BC"/>
    <w:rsid w:val="25368FE7"/>
    <w:rsid w:val="25373B5E"/>
    <w:rsid w:val="253CB730"/>
    <w:rsid w:val="254239E2"/>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1F9C7"/>
    <w:rsid w:val="25A6774B"/>
    <w:rsid w:val="25A67AA6"/>
    <w:rsid w:val="25A7434B"/>
    <w:rsid w:val="25A91D0D"/>
    <w:rsid w:val="25AB9519"/>
    <w:rsid w:val="25AB9842"/>
    <w:rsid w:val="25AC5BD0"/>
    <w:rsid w:val="25B4CA9D"/>
    <w:rsid w:val="25B749F2"/>
    <w:rsid w:val="25B82452"/>
    <w:rsid w:val="25BBD846"/>
    <w:rsid w:val="25BD8C10"/>
    <w:rsid w:val="25C21063"/>
    <w:rsid w:val="25C2CC42"/>
    <w:rsid w:val="25D24D0D"/>
    <w:rsid w:val="25DFA356"/>
    <w:rsid w:val="25E07D41"/>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C87E9"/>
    <w:rsid w:val="262E9125"/>
    <w:rsid w:val="26314AA8"/>
    <w:rsid w:val="26320BCB"/>
    <w:rsid w:val="26329880"/>
    <w:rsid w:val="263ECF33"/>
    <w:rsid w:val="2641E440"/>
    <w:rsid w:val="26454D37"/>
    <w:rsid w:val="26488844"/>
    <w:rsid w:val="264DD915"/>
    <w:rsid w:val="265A4F79"/>
    <w:rsid w:val="265C434F"/>
    <w:rsid w:val="26609E07"/>
    <w:rsid w:val="26612FE6"/>
    <w:rsid w:val="266449B7"/>
    <w:rsid w:val="2665349C"/>
    <w:rsid w:val="266EB915"/>
    <w:rsid w:val="26706201"/>
    <w:rsid w:val="26735E8F"/>
    <w:rsid w:val="26787F42"/>
    <w:rsid w:val="267A98BA"/>
    <w:rsid w:val="26806C33"/>
    <w:rsid w:val="2687D0E4"/>
    <w:rsid w:val="2688A76C"/>
    <w:rsid w:val="268B3763"/>
    <w:rsid w:val="268E593B"/>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4E9E25"/>
    <w:rsid w:val="2759561E"/>
    <w:rsid w:val="2765112A"/>
    <w:rsid w:val="2766AC1B"/>
    <w:rsid w:val="2770F682"/>
    <w:rsid w:val="277153C0"/>
    <w:rsid w:val="278307D6"/>
    <w:rsid w:val="2787EF14"/>
    <w:rsid w:val="278B04D7"/>
    <w:rsid w:val="279157E0"/>
    <w:rsid w:val="279274B6"/>
    <w:rsid w:val="279C4883"/>
    <w:rsid w:val="27A28DD7"/>
    <w:rsid w:val="27A2CB08"/>
    <w:rsid w:val="27A5EE81"/>
    <w:rsid w:val="27A9EDD8"/>
    <w:rsid w:val="27ADB78D"/>
    <w:rsid w:val="27AE0A2A"/>
    <w:rsid w:val="27B304A9"/>
    <w:rsid w:val="27BF025D"/>
    <w:rsid w:val="27BFA939"/>
    <w:rsid w:val="27C1B580"/>
    <w:rsid w:val="27C1DEA8"/>
    <w:rsid w:val="27C47009"/>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9D81C1"/>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AC2ED"/>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781E7"/>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88102"/>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04FE6"/>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19B4A"/>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11C9"/>
    <w:rsid w:val="2B087BAB"/>
    <w:rsid w:val="2B1A30EF"/>
    <w:rsid w:val="2B1FABDD"/>
    <w:rsid w:val="2B2053A8"/>
    <w:rsid w:val="2B25C35D"/>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A5EF5F"/>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0BBD"/>
    <w:rsid w:val="2C70334F"/>
    <w:rsid w:val="2C78F7C8"/>
    <w:rsid w:val="2C7A8671"/>
    <w:rsid w:val="2C7FE84C"/>
    <w:rsid w:val="2C82F88C"/>
    <w:rsid w:val="2C8828AF"/>
    <w:rsid w:val="2C8A5ED2"/>
    <w:rsid w:val="2C8BDD23"/>
    <w:rsid w:val="2C8CEC19"/>
    <w:rsid w:val="2C8E9794"/>
    <w:rsid w:val="2C91CF44"/>
    <w:rsid w:val="2C92F855"/>
    <w:rsid w:val="2C931C87"/>
    <w:rsid w:val="2C9BE81C"/>
    <w:rsid w:val="2C9FFA2A"/>
    <w:rsid w:val="2CA1D20C"/>
    <w:rsid w:val="2CA3863A"/>
    <w:rsid w:val="2CA785AF"/>
    <w:rsid w:val="2CAB79EB"/>
    <w:rsid w:val="2CB291EF"/>
    <w:rsid w:val="2CB3C9BB"/>
    <w:rsid w:val="2CB99F23"/>
    <w:rsid w:val="2CBBB091"/>
    <w:rsid w:val="2CBF097B"/>
    <w:rsid w:val="2CC14CA2"/>
    <w:rsid w:val="2CC5F160"/>
    <w:rsid w:val="2CC68952"/>
    <w:rsid w:val="2CCB818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02070"/>
    <w:rsid w:val="2D115997"/>
    <w:rsid w:val="2D13269A"/>
    <w:rsid w:val="2D145665"/>
    <w:rsid w:val="2D17069E"/>
    <w:rsid w:val="2D193D28"/>
    <w:rsid w:val="2D1AE1A0"/>
    <w:rsid w:val="2D1C1A4D"/>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3E705"/>
    <w:rsid w:val="2DFF3954"/>
    <w:rsid w:val="2E02596A"/>
    <w:rsid w:val="2E030139"/>
    <w:rsid w:val="2E0DB156"/>
    <w:rsid w:val="2E0EA9AC"/>
    <w:rsid w:val="2E13944E"/>
    <w:rsid w:val="2E18784D"/>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353FD"/>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CDC687"/>
    <w:rsid w:val="2ED5612F"/>
    <w:rsid w:val="2ED77658"/>
    <w:rsid w:val="2EDA70EC"/>
    <w:rsid w:val="2EDB4E51"/>
    <w:rsid w:val="2EDC438F"/>
    <w:rsid w:val="2EDDC44E"/>
    <w:rsid w:val="2EEA620D"/>
    <w:rsid w:val="2EED152B"/>
    <w:rsid w:val="2EED2B60"/>
    <w:rsid w:val="2EEEA95B"/>
    <w:rsid w:val="2EEFF4C0"/>
    <w:rsid w:val="2EF3E60B"/>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3E1DD"/>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4E0C3B"/>
    <w:rsid w:val="2F54AE12"/>
    <w:rsid w:val="2F56EF2B"/>
    <w:rsid w:val="2F5F904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27DED"/>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739CA"/>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9B5A7"/>
    <w:rsid w:val="310D3251"/>
    <w:rsid w:val="3112BD21"/>
    <w:rsid w:val="311DECE9"/>
    <w:rsid w:val="3120D619"/>
    <w:rsid w:val="3122576E"/>
    <w:rsid w:val="3122A520"/>
    <w:rsid w:val="31269CDB"/>
    <w:rsid w:val="312CFE9A"/>
    <w:rsid w:val="31319628"/>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3BBB9"/>
    <w:rsid w:val="31ED4E1B"/>
    <w:rsid w:val="31F529C2"/>
    <w:rsid w:val="31F767F1"/>
    <w:rsid w:val="31FBCACA"/>
    <w:rsid w:val="3200F80A"/>
    <w:rsid w:val="320A221A"/>
    <w:rsid w:val="320D63AB"/>
    <w:rsid w:val="3214E30B"/>
    <w:rsid w:val="321A66E0"/>
    <w:rsid w:val="321BC48E"/>
    <w:rsid w:val="321D6915"/>
    <w:rsid w:val="32237292"/>
    <w:rsid w:val="3228A133"/>
    <w:rsid w:val="3229EFDD"/>
    <w:rsid w:val="322C184D"/>
    <w:rsid w:val="322CE53E"/>
    <w:rsid w:val="3233C6F9"/>
    <w:rsid w:val="3237ED57"/>
    <w:rsid w:val="323A406C"/>
    <w:rsid w:val="323BE1D4"/>
    <w:rsid w:val="323C5CE0"/>
    <w:rsid w:val="323C6235"/>
    <w:rsid w:val="323FC4BE"/>
    <w:rsid w:val="3242C4CF"/>
    <w:rsid w:val="32480C31"/>
    <w:rsid w:val="324C2200"/>
    <w:rsid w:val="324D2546"/>
    <w:rsid w:val="3250ACBE"/>
    <w:rsid w:val="3254C8BC"/>
    <w:rsid w:val="325FAD3A"/>
    <w:rsid w:val="32667787"/>
    <w:rsid w:val="32724938"/>
    <w:rsid w:val="32761D87"/>
    <w:rsid w:val="3277B2AA"/>
    <w:rsid w:val="3278F317"/>
    <w:rsid w:val="32799EEA"/>
    <w:rsid w:val="32833011"/>
    <w:rsid w:val="3284D7A2"/>
    <w:rsid w:val="3284EBB3"/>
    <w:rsid w:val="3291DA5C"/>
    <w:rsid w:val="329BB24B"/>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3873B"/>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3D759F"/>
    <w:rsid w:val="3344EA33"/>
    <w:rsid w:val="33458CC0"/>
    <w:rsid w:val="33493F71"/>
    <w:rsid w:val="334971C8"/>
    <w:rsid w:val="334ED7C8"/>
    <w:rsid w:val="335220DF"/>
    <w:rsid w:val="3355C0A8"/>
    <w:rsid w:val="335EB34D"/>
    <w:rsid w:val="3360C366"/>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00FEA"/>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1F19E"/>
    <w:rsid w:val="344A3863"/>
    <w:rsid w:val="344E7290"/>
    <w:rsid w:val="3452D4D8"/>
    <w:rsid w:val="3454EA29"/>
    <w:rsid w:val="3455A624"/>
    <w:rsid w:val="34657FD3"/>
    <w:rsid w:val="346E3443"/>
    <w:rsid w:val="3470049D"/>
    <w:rsid w:val="3471DBB9"/>
    <w:rsid w:val="34773E0F"/>
    <w:rsid w:val="347C2DC8"/>
    <w:rsid w:val="347E148C"/>
    <w:rsid w:val="347FB829"/>
    <w:rsid w:val="34818893"/>
    <w:rsid w:val="34823F97"/>
    <w:rsid w:val="34826D70"/>
    <w:rsid w:val="3482D454"/>
    <w:rsid w:val="3483B4F3"/>
    <w:rsid w:val="34845DA7"/>
    <w:rsid w:val="348AD9A5"/>
    <w:rsid w:val="348DFC65"/>
    <w:rsid w:val="348E5AD3"/>
    <w:rsid w:val="348FDE58"/>
    <w:rsid w:val="3493335E"/>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8E456D"/>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17804"/>
    <w:rsid w:val="36371C58"/>
    <w:rsid w:val="3641E0BE"/>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DDA58"/>
    <w:rsid w:val="371FC571"/>
    <w:rsid w:val="37286CD5"/>
    <w:rsid w:val="372CC68E"/>
    <w:rsid w:val="37317731"/>
    <w:rsid w:val="3733CEB7"/>
    <w:rsid w:val="3736971E"/>
    <w:rsid w:val="3741122B"/>
    <w:rsid w:val="37479FFA"/>
    <w:rsid w:val="374EAB57"/>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2AA2D"/>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04C28"/>
    <w:rsid w:val="38135383"/>
    <w:rsid w:val="3815418B"/>
    <w:rsid w:val="3816359E"/>
    <w:rsid w:val="3822EA60"/>
    <w:rsid w:val="3823612A"/>
    <w:rsid w:val="3824ADBF"/>
    <w:rsid w:val="382578F0"/>
    <w:rsid w:val="3827EF3E"/>
    <w:rsid w:val="38334F58"/>
    <w:rsid w:val="3833924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BF6AB9"/>
    <w:rsid w:val="38C326F5"/>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D739C"/>
    <w:rsid w:val="39AE2585"/>
    <w:rsid w:val="39B33E53"/>
    <w:rsid w:val="39B55E34"/>
    <w:rsid w:val="39B7055B"/>
    <w:rsid w:val="39B77321"/>
    <w:rsid w:val="39BA6228"/>
    <w:rsid w:val="39C75B07"/>
    <w:rsid w:val="39CC4104"/>
    <w:rsid w:val="39D51EA1"/>
    <w:rsid w:val="39D73D55"/>
    <w:rsid w:val="39DE5F98"/>
    <w:rsid w:val="39DEB9AD"/>
    <w:rsid w:val="39EC1522"/>
    <w:rsid w:val="39F61E4C"/>
    <w:rsid w:val="39F6883C"/>
    <w:rsid w:val="39F6C34B"/>
    <w:rsid w:val="39FB9BF3"/>
    <w:rsid w:val="3A02F84A"/>
    <w:rsid w:val="3A03C5D2"/>
    <w:rsid w:val="3A09EDB1"/>
    <w:rsid w:val="3A0F1A06"/>
    <w:rsid w:val="3A131E44"/>
    <w:rsid w:val="3A1458A5"/>
    <w:rsid w:val="3A1A626F"/>
    <w:rsid w:val="3A1D9DF0"/>
    <w:rsid w:val="3A206750"/>
    <w:rsid w:val="3A23B2E2"/>
    <w:rsid w:val="3A27D8A6"/>
    <w:rsid w:val="3A2D5AD7"/>
    <w:rsid w:val="3A36B0B5"/>
    <w:rsid w:val="3A38570F"/>
    <w:rsid w:val="3A4ABB19"/>
    <w:rsid w:val="3A4B2E46"/>
    <w:rsid w:val="3A5012E1"/>
    <w:rsid w:val="3A57C0B0"/>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59857"/>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1DEACD"/>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3E1A2D"/>
    <w:rsid w:val="3D415C3D"/>
    <w:rsid w:val="3D462C34"/>
    <w:rsid w:val="3D46E461"/>
    <w:rsid w:val="3D49EB1E"/>
    <w:rsid w:val="3D4D8454"/>
    <w:rsid w:val="3D504416"/>
    <w:rsid w:val="3D563374"/>
    <w:rsid w:val="3D5D9662"/>
    <w:rsid w:val="3D60E48C"/>
    <w:rsid w:val="3D65C523"/>
    <w:rsid w:val="3D6E07D3"/>
    <w:rsid w:val="3D7570AA"/>
    <w:rsid w:val="3D8040E2"/>
    <w:rsid w:val="3D86B7C8"/>
    <w:rsid w:val="3D8A4CBE"/>
    <w:rsid w:val="3D8F9E6F"/>
    <w:rsid w:val="3D909A22"/>
    <w:rsid w:val="3D91A724"/>
    <w:rsid w:val="3D95F8BB"/>
    <w:rsid w:val="3D9BD8FA"/>
    <w:rsid w:val="3DA4D4D3"/>
    <w:rsid w:val="3DAF1DC8"/>
    <w:rsid w:val="3DB065BA"/>
    <w:rsid w:val="3DB16CE9"/>
    <w:rsid w:val="3DB272C8"/>
    <w:rsid w:val="3DB4D45C"/>
    <w:rsid w:val="3DB7C70B"/>
    <w:rsid w:val="3DBA2278"/>
    <w:rsid w:val="3DC00D39"/>
    <w:rsid w:val="3DC04526"/>
    <w:rsid w:val="3DC086D5"/>
    <w:rsid w:val="3DC8C0A4"/>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98F4C"/>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8F040A"/>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A7F36"/>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B267D"/>
    <w:rsid w:val="3FBE6533"/>
    <w:rsid w:val="3FC39B3A"/>
    <w:rsid w:val="3FC5E241"/>
    <w:rsid w:val="3FC7A525"/>
    <w:rsid w:val="3FCA1037"/>
    <w:rsid w:val="3FCA11D0"/>
    <w:rsid w:val="3FCBB17D"/>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35F0A"/>
    <w:rsid w:val="401416C8"/>
    <w:rsid w:val="40169733"/>
    <w:rsid w:val="4017C6A0"/>
    <w:rsid w:val="4022B55A"/>
    <w:rsid w:val="40271A12"/>
    <w:rsid w:val="402E07F0"/>
    <w:rsid w:val="4034CCC7"/>
    <w:rsid w:val="4039988F"/>
    <w:rsid w:val="403EDBEC"/>
    <w:rsid w:val="403F43F9"/>
    <w:rsid w:val="403F8811"/>
    <w:rsid w:val="40414E49"/>
    <w:rsid w:val="4041DBB5"/>
    <w:rsid w:val="4043FE6A"/>
    <w:rsid w:val="404701EF"/>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07E86"/>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2E637E"/>
    <w:rsid w:val="4134F501"/>
    <w:rsid w:val="41361752"/>
    <w:rsid w:val="413D2D22"/>
    <w:rsid w:val="413FA785"/>
    <w:rsid w:val="41415C5A"/>
    <w:rsid w:val="41484940"/>
    <w:rsid w:val="414A1AF3"/>
    <w:rsid w:val="414B27E3"/>
    <w:rsid w:val="4155471E"/>
    <w:rsid w:val="4156F085"/>
    <w:rsid w:val="415AF501"/>
    <w:rsid w:val="41649510"/>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E5455"/>
    <w:rsid w:val="41EF9C06"/>
    <w:rsid w:val="41F9D5B4"/>
    <w:rsid w:val="42009BA8"/>
    <w:rsid w:val="4203930C"/>
    <w:rsid w:val="4209E8BA"/>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C1476"/>
    <w:rsid w:val="425D8F38"/>
    <w:rsid w:val="425E58FE"/>
    <w:rsid w:val="425EB7C2"/>
    <w:rsid w:val="4265EC9D"/>
    <w:rsid w:val="4269AAF0"/>
    <w:rsid w:val="426D3D75"/>
    <w:rsid w:val="426FC467"/>
    <w:rsid w:val="4289B310"/>
    <w:rsid w:val="428A7806"/>
    <w:rsid w:val="428A87E6"/>
    <w:rsid w:val="429267CD"/>
    <w:rsid w:val="42947FF5"/>
    <w:rsid w:val="4299FBEB"/>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8E2099"/>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8BD20"/>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A5498"/>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8E27A"/>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190B2"/>
    <w:rsid w:val="470D525F"/>
    <w:rsid w:val="4711D61E"/>
    <w:rsid w:val="4713479A"/>
    <w:rsid w:val="4714B4AF"/>
    <w:rsid w:val="471A110E"/>
    <w:rsid w:val="4723D9B8"/>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8EDE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1BA414"/>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A77AB"/>
    <w:rsid w:val="486CE0C4"/>
    <w:rsid w:val="4871CA70"/>
    <w:rsid w:val="487F6038"/>
    <w:rsid w:val="48817FC4"/>
    <w:rsid w:val="48823080"/>
    <w:rsid w:val="48845D02"/>
    <w:rsid w:val="4887429D"/>
    <w:rsid w:val="4887EF58"/>
    <w:rsid w:val="489001D5"/>
    <w:rsid w:val="4893B646"/>
    <w:rsid w:val="48A50139"/>
    <w:rsid w:val="48AA231E"/>
    <w:rsid w:val="48B180C4"/>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62F6A"/>
    <w:rsid w:val="48FC502D"/>
    <w:rsid w:val="49014E49"/>
    <w:rsid w:val="49079BBE"/>
    <w:rsid w:val="49095E85"/>
    <w:rsid w:val="4913E1BE"/>
    <w:rsid w:val="49312CA8"/>
    <w:rsid w:val="494340F5"/>
    <w:rsid w:val="49450558"/>
    <w:rsid w:val="49508A72"/>
    <w:rsid w:val="49530574"/>
    <w:rsid w:val="4956BCCB"/>
    <w:rsid w:val="49589D05"/>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6112"/>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42E10"/>
    <w:rsid w:val="4A56F23F"/>
    <w:rsid w:val="4A5CFB52"/>
    <w:rsid w:val="4A6263FE"/>
    <w:rsid w:val="4A638F18"/>
    <w:rsid w:val="4A642B7A"/>
    <w:rsid w:val="4A68B36E"/>
    <w:rsid w:val="4A7631F7"/>
    <w:rsid w:val="4A790D1C"/>
    <w:rsid w:val="4A7B630A"/>
    <w:rsid w:val="4A7DDC64"/>
    <w:rsid w:val="4A7F25DD"/>
    <w:rsid w:val="4A81EAF9"/>
    <w:rsid w:val="4A8D2147"/>
    <w:rsid w:val="4A98981B"/>
    <w:rsid w:val="4AA878D4"/>
    <w:rsid w:val="4AA9AF2E"/>
    <w:rsid w:val="4AAA9833"/>
    <w:rsid w:val="4AB6EC6E"/>
    <w:rsid w:val="4ABB0A9C"/>
    <w:rsid w:val="4ABE6678"/>
    <w:rsid w:val="4AC0A7DB"/>
    <w:rsid w:val="4AC0C84B"/>
    <w:rsid w:val="4AC2D391"/>
    <w:rsid w:val="4AC48A18"/>
    <w:rsid w:val="4AC68EC1"/>
    <w:rsid w:val="4ACC89A5"/>
    <w:rsid w:val="4AD3A165"/>
    <w:rsid w:val="4AD41CF4"/>
    <w:rsid w:val="4AD610FF"/>
    <w:rsid w:val="4AE27447"/>
    <w:rsid w:val="4AF86BE5"/>
    <w:rsid w:val="4B004C95"/>
    <w:rsid w:val="4B0916A7"/>
    <w:rsid w:val="4B0A3F34"/>
    <w:rsid w:val="4B0A9C2E"/>
    <w:rsid w:val="4B0CF8CF"/>
    <w:rsid w:val="4B0DB25C"/>
    <w:rsid w:val="4B105024"/>
    <w:rsid w:val="4B121934"/>
    <w:rsid w:val="4B255CD5"/>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5396B"/>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1BD58"/>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22693"/>
    <w:rsid w:val="4D67F941"/>
    <w:rsid w:val="4D71AA0B"/>
    <w:rsid w:val="4D733A91"/>
    <w:rsid w:val="4D7CE3BE"/>
    <w:rsid w:val="4D816E44"/>
    <w:rsid w:val="4D8348B4"/>
    <w:rsid w:val="4D92CCA0"/>
    <w:rsid w:val="4D936055"/>
    <w:rsid w:val="4D96D08A"/>
    <w:rsid w:val="4D9CA833"/>
    <w:rsid w:val="4D9D5676"/>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1FF5F7"/>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824D0"/>
    <w:rsid w:val="4EBC5A53"/>
    <w:rsid w:val="4EBD6948"/>
    <w:rsid w:val="4EBEF7D9"/>
    <w:rsid w:val="4EC0E4DE"/>
    <w:rsid w:val="4EC11B4E"/>
    <w:rsid w:val="4EC1B687"/>
    <w:rsid w:val="4ED4E067"/>
    <w:rsid w:val="4ED64EEF"/>
    <w:rsid w:val="4ED74FC4"/>
    <w:rsid w:val="4EEA01E8"/>
    <w:rsid w:val="4EEC7787"/>
    <w:rsid w:val="4EEF53BC"/>
    <w:rsid w:val="4EF0AC9B"/>
    <w:rsid w:val="4EF4B6EA"/>
    <w:rsid w:val="4EF56C3A"/>
    <w:rsid w:val="4EF990AF"/>
    <w:rsid w:val="4EFC263E"/>
    <w:rsid w:val="4EFD0AE8"/>
    <w:rsid w:val="4EFDB770"/>
    <w:rsid w:val="4F000634"/>
    <w:rsid w:val="4F02102A"/>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E044F"/>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9DFBE9"/>
    <w:rsid w:val="4FA011EA"/>
    <w:rsid w:val="4FA5DDA3"/>
    <w:rsid w:val="4FA866B1"/>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602E1"/>
    <w:rsid w:val="50798E16"/>
    <w:rsid w:val="50832366"/>
    <w:rsid w:val="508827F8"/>
    <w:rsid w:val="5093D931"/>
    <w:rsid w:val="509A3C48"/>
    <w:rsid w:val="509CC898"/>
    <w:rsid w:val="50A07ADC"/>
    <w:rsid w:val="50A21925"/>
    <w:rsid w:val="50A55DE1"/>
    <w:rsid w:val="50A6FC8E"/>
    <w:rsid w:val="50A9ADA2"/>
    <w:rsid w:val="50ADD6CD"/>
    <w:rsid w:val="50BCBFE6"/>
    <w:rsid w:val="50BCD48F"/>
    <w:rsid w:val="50BD0AAC"/>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2D918"/>
    <w:rsid w:val="5136E609"/>
    <w:rsid w:val="51380E37"/>
    <w:rsid w:val="51402237"/>
    <w:rsid w:val="5141E01A"/>
    <w:rsid w:val="5146CB0B"/>
    <w:rsid w:val="5148A8EA"/>
    <w:rsid w:val="514B0535"/>
    <w:rsid w:val="5150265C"/>
    <w:rsid w:val="515029A5"/>
    <w:rsid w:val="515BCDC8"/>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1CB7F"/>
    <w:rsid w:val="51F25D0F"/>
    <w:rsid w:val="51F2D258"/>
    <w:rsid w:val="51FB0460"/>
    <w:rsid w:val="51FF1461"/>
    <w:rsid w:val="52073515"/>
    <w:rsid w:val="52080667"/>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C5F0E2"/>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70D41"/>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117D1B"/>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156A2"/>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B60D51"/>
    <w:rsid w:val="55C25FAF"/>
    <w:rsid w:val="55C40B24"/>
    <w:rsid w:val="55C7BA04"/>
    <w:rsid w:val="55CBE73A"/>
    <w:rsid w:val="55CE1CF3"/>
    <w:rsid w:val="55D398EA"/>
    <w:rsid w:val="55D67D58"/>
    <w:rsid w:val="55E8AB97"/>
    <w:rsid w:val="55E900A7"/>
    <w:rsid w:val="55EA2B27"/>
    <w:rsid w:val="55F0310B"/>
    <w:rsid w:val="55F47352"/>
    <w:rsid w:val="55F4F231"/>
    <w:rsid w:val="55F5ADB4"/>
    <w:rsid w:val="55F60C52"/>
    <w:rsid w:val="55F93E37"/>
    <w:rsid w:val="55FA6016"/>
    <w:rsid w:val="55FBF1A6"/>
    <w:rsid w:val="55FDD8DF"/>
    <w:rsid w:val="5604FCC8"/>
    <w:rsid w:val="5607FE31"/>
    <w:rsid w:val="56094E1C"/>
    <w:rsid w:val="560A733B"/>
    <w:rsid w:val="560D5E58"/>
    <w:rsid w:val="5612EF29"/>
    <w:rsid w:val="56170300"/>
    <w:rsid w:val="5619F84C"/>
    <w:rsid w:val="561A65F8"/>
    <w:rsid w:val="561C49A4"/>
    <w:rsid w:val="561D451F"/>
    <w:rsid w:val="561EC42E"/>
    <w:rsid w:val="562F9C5D"/>
    <w:rsid w:val="5634335C"/>
    <w:rsid w:val="56394B02"/>
    <w:rsid w:val="56399794"/>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DACA47"/>
    <w:rsid w:val="56E374DA"/>
    <w:rsid w:val="56E45A19"/>
    <w:rsid w:val="56E4EDDC"/>
    <w:rsid w:val="56F11BDF"/>
    <w:rsid w:val="56F4EC6D"/>
    <w:rsid w:val="56F759C3"/>
    <w:rsid w:val="570196D9"/>
    <w:rsid w:val="5702167B"/>
    <w:rsid w:val="570237B4"/>
    <w:rsid w:val="57024812"/>
    <w:rsid w:val="570CD5B6"/>
    <w:rsid w:val="572099AD"/>
    <w:rsid w:val="57221142"/>
    <w:rsid w:val="57221E1B"/>
    <w:rsid w:val="57247CD6"/>
    <w:rsid w:val="57278D47"/>
    <w:rsid w:val="5737F451"/>
    <w:rsid w:val="573817E5"/>
    <w:rsid w:val="573C3F08"/>
    <w:rsid w:val="57452FE0"/>
    <w:rsid w:val="57455A3D"/>
    <w:rsid w:val="57485A9C"/>
    <w:rsid w:val="574F412C"/>
    <w:rsid w:val="575020E5"/>
    <w:rsid w:val="57556F7B"/>
    <w:rsid w:val="5759B11E"/>
    <w:rsid w:val="575FE399"/>
    <w:rsid w:val="57650520"/>
    <w:rsid w:val="57655BBF"/>
    <w:rsid w:val="5767A17B"/>
    <w:rsid w:val="576B2A4E"/>
    <w:rsid w:val="57879EAE"/>
    <w:rsid w:val="5788A3A7"/>
    <w:rsid w:val="578AFD8E"/>
    <w:rsid w:val="578C3928"/>
    <w:rsid w:val="578D1F85"/>
    <w:rsid w:val="57958340"/>
    <w:rsid w:val="579A034C"/>
    <w:rsid w:val="579BDBF0"/>
    <w:rsid w:val="579D1913"/>
    <w:rsid w:val="57A3647D"/>
    <w:rsid w:val="57A4EB6D"/>
    <w:rsid w:val="57A80912"/>
    <w:rsid w:val="57AE97B2"/>
    <w:rsid w:val="57B0089C"/>
    <w:rsid w:val="57B12072"/>
    <w:rsid w:val="57C6406F"/>
    <w:rsid w:val="57C852F0"/>
    <w:rsid w:val="57CBB3C3"/>
    <w:rsid w:val="57CBF6F7"/>
    <w:rsid w:val="57D1C9BB"/>
    <w:rsid w:val="57D6E684"/>
    <w:rsid w:val="57E31207"/>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09516"/>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32789"/>
    <w:rsid w:val="5A5711D9"/>
    <w:rsid w:val="5A59BD46"/>
    <w:rsid w:val="5A5A2081"/>
    <w:rsid w:val="5A5C5AB7"/>
    <w:rsid w:val="5A6AE889"/>
    <w:rsid w:val="5A6B88CD"/>
    <w:rsid w:val="5A6C984D"/>
    <w:rsid w:val="5A72B088"/>
    <w:rsid w:val="5A7BE78D"/>
    <w:rsid w:val="5A7F4F82"/>
    <w:rsid w:val="5A7FDD3B"/>
    <w:rsid w:val="5A80B5DF"/>
    <w:rsid w:val="5A837621"/>
    <w:rsid w:val="5A84E85D"/>
    <w:rsid w:val="5A877AD3"/>
    <w:rsid w:val="5A8A7001"/>
    <w:rsid w:val="5A8C6ADC"/>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1F5ED"/>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2F91FC"/>
    <w:rsid w:val="5B351826"/>
    <w:rsid w:val="5B3BBBCE"/>
    <w:rsid w:val="5B4079FC"/>
    <w:rsid w:val="5B4457B9"/>
    <w:rsid w:val="5B471353"/>
    <w:rsid w:val="5B472E2B"/>
    <w:rsid w:val="5B47EA21"/>
    <w:rsid w:val="5B540EE5"/>
    <w:rsid w:val="5B558B4B"/>
    <w:rsid w:val="5B5AEC88"/>
    <w:rsid w:val="5B60C8F6"/>
    <w:rsid w:val="5B610752"/>
    <w:rsid w:val="5B64FBFA"/>
    <w:rsid w:val="5B67C996"/>
    <w:rsid w:val="5B69B39A"/>
    <w:rsid w:val="5B69D9D6"/>
    <w:rsid w:val="5B6B8DD6"/>
    <w:rsid w:val="5B6D23E2"/>
    <w:rsid w:val="5B7347D2"/>
    <w:rsid w:val="5B781765"/>
    <w:rsid w:val="5B7838EB"/>
    <w:rsid w:val="5B7A88E3"/>
    <w:rsid w:val="5B7B3547"/>
    <w:rsid w:val="5B7E79B5"/>
    <w:rsid w:val="5B7FC243"/>
    <w:rsid w:val="5B8D3C93"/>
    <w:rsid w:val="5B90C520"/>
    <w:rsid w:val="5B942D33"/>
    <w:rsid w:val="5B98A44A"/>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7684B"/>
    <w:rsid w:val="5C781234"/>
    <w:rsid w:val="5C7E1CF0"/>
    <w:rsid w:val="5C7EE755"/>
    <w:rsid w:val="5C7FEE6E"/>
    <w:rsid w:val="5C813C06"/>
    <w:rsid w:val="5C844A8B"/>
    <w:rsid w:val="5C883520"/>
    <w:rsid w:val="5C99AA9A"/>
    <w:rsid w:val="5C9F5882"/>
    <w:rsid w:val="5CA3C9A4"/>
    <w:rsid w:val="5CA83316"/>
    <w:rsid w:val="5CA93171"/>
    <w:rsid w:val="5CAB1216"/>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ACAD3"/>
    <w:rsid w:val="5D2C1956"/>
    <w:rsid w:val="5D2F1F1C"/>
    <w:rsid w:val="5D340822"/>
    <w:rsid w:val="5D3556D9"/>
    <w:rsid w:val="5D373513"/>
    <w:rsid w:val="5D386823"/>
    <w:rsid w:val="5D3DF59B"/>
    <w:rsid w:val="5D3E2C6B"/>
    <w:rsid w:val="5D3E7340"/>
    <w:rsid w:val="5D42C110"/>
    <w:rsid w:val="5D447F92"/>
    <w:rsid w:val="5D48A181"/>
    <w:rsid w:val="5D509E86"/>
    <w:rsid w:val="5D5970E7"/>
    <w:rsid w:val="5D5A4FDB"/>
    <w:rsid w:val="5D5CA5F5"/>
    <w:rsid w:val="5D5F0573"/>
    <w:rsid w:val="5D602C1E"/>
    <w:rsid w:val="5D60905C"/>
    <w:rsid w:val="5D624896"/>
    <w:rsid w:val="5D638619"/>
    <w:rsid w:val="5D64E156"/>
    <w:rsid w:val="5D64F2EC"/>
    <w:rsid w:val="5D658879"/>
    <w:rsid w:val="5D708BF8"/>
    <w:rsid w:val="5D78F77E"/>
    <w:rsid w:val="5D7D19E7"/>
    <w:rsid w:val="5D7E4E6C"/>
    <w:rsid w:val="5D837B14"/>
    <w:rsid w:val="5D869971"/>
    <w:rsid w:val="5D89DA26"/>
    <w:rsid w:val="5D8EF7B5"/>
    <w:rsid w:val="5D8FB320"/>
    <w:rsid w:val="5D93BE92"/>
    <w:rsid w:val="5D98E667"/>
    <w:rsid w:val="5D9B1ABC"/>
    <w:rsid w:val="5D9D2CDC"/>
    <w:rsid w:val="5DA3F4BE"/>
    <w:rsid w:val="5DA6BDF9"/>
    <w:rsid w:val="5DB15518"/>
    <w:rsid w:val="5DB37532"/>
    <w:rsid w:val="5DBE430F"/>
    <w:rsid w:val="5DBECFA5"/>
    <w:rsid w:val="5DCEF7D4"/>
    <w:rsid w:val="5DCF265E"/>
    <w:rsid w:val="5DD1E802"/>
    <w:rsid w:val="5DDA6A2F"/>
    <w:rsid w:val="5DDD5C07"/>
    <w:rsid w:val="5DE04DED"/>
    <w:rsid w:val="5DE59956"/>
    <w:rsid w:val="5DE9BB38"/>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4B5F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AFF9BD"/>
    <w:rsid w:val="5EB39CDC"/>
    <w:rsid w:val="5EBD670F"/>
    <w:rsid w:val="5EBDB9C7"/>
    <w:rsid w:val="5EC00B5F"/>
    <w:rsid w:val="5EC80891"/>
    <w:rsid w:val="5EC8AAC2"/>
    <w:rsid w:val="5ECAE15A"/>
    <w:rsid w:val="5ECF8F6C"/>
    <w:rsid w:val="5ED0C62A"/>
    <w:rsid w:val="5ED22866"/>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182AF"/>
    <w:rsid w:val="5F27704D"/>
    <w:rsid w:val="5F286048"/>
    <w:rsid w:val="5F2AC82F"/>
    <w:rsid w:val="5F2DC9BE"/>
    <w:rsid w:val="5F347BDA"/>
    <w:rsid w:val="5F352AA0"/>
    <w:rsid w:val="5F3F543F"/>
    <w:rsid w:val="5F451B46"/>
    <w:rsid w:val="5F4871E4"/>
    <w:rsid w:val="5F49520E"/>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DD07B1"/>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0D7249"/>
    <w:rsid w:val="60180531"/>
    <w:rsid w:val="601D59D1"/>
    <w:rsid w:val="603CF213"/>
    <w:rsid w:val="603F06C2"/>
    <w:rsid w:val="6041221D"/>
    <w:rsid w:val="60460302"/>
    <w:rsid w:val="604D38FF"/>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73BD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9F440"/>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3AAA3"/>
    <w:rsid w:val="6284CCD2"/>
    <w:rsid w:val="628628D1"/>
    <w:rsid w:val="628775FC"/>
    <w:rsid w:val="6288D2EF"/>
    <w:rsid w:val="628F79BB"/>
    <w:rsid w:val="6294D481"/>
    <w:rsid w:val="629651F8"/>
    <w:rsid w:val="6297D906"/>
    <w:rsid w:val="629FA2F1"/>
    <w:rsid w:val="62A575E0"/>
    <w:rsid w:val="62A865E7"/>
    <w:rsid w:val="62AEB135"/>
    <w:rsid w:val="62AEE5A5"/>
    <w:rsid w:val="62B1C149"/>
    <w:rsid w:val="62B24986"/>
    <w:rsid w:val="62B382E1"/>
    <w:rsid w:val="62B6225C"/>
    <w:rsid w:val="62B9A1F3"/>
    <w:rsid w:val="62BA959A"/>
    <w:rsid w:val="62BC25CA"/>
    <w:rsid w:val="62BD5630"/>
    <w:rsid w:val="62BE9CFB"/>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01BA5"/>
    <w:rsid w:val="6311424C"/>
    <w:rsid w:val="6312150A"/>
    <w:rsid w:val="631BF6C6"/>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9D992"/>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CEF99C"/>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EC914"/>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A0BAF"/>
    <w:rsid w:val="64EF0935"/>
    <w:rsid w:val="64FA65D8"/>
    <w:rsid w:val="64FE4630"/>
    <w:rsid w:val="6500D41B"/>
    <w:rsid w:val="65034162"/>
    <w:rsid w:val="650453D6"/>
    <w:rsid w:val="65092E8C"/>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011DB"/>
    <w:rsid w:val="65D50A7D"/>
    <w:rsid w:val="65D53D89"/>
    <w:rsid w:val="65D8FBA9"/>
    <w:rsid w:val="65DD632E"/>
    <w:rsid w:val="65E312E3"/>
    <w:rsid w:val="65EA1642"/>
    <w:rsid w:val="65F228B6"/>
    <w:rsid w:val="65F93836"/>
    <w:rsid w:val="65FAB62D"/>
    <w:rsid w:val="66001D58"/>
    <w:rsid w:val="6600B464"/>
    <w:rsid w:val="660659BC"/>
    <w:rsid w:val="66135157"/>
    <w:rsid w:val="6615A71E"/>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61923"/>
    <w:rsid w:val="66ADC112"/>
    <w:rsid w:val="66C15BA0"/>
    <w:rsid w:val="66C2B4B4"/>
    <w:rsid w:val="66C4E6DB"/>
    <w:rsid w:val="66C633E4"/>
    <w:rsid w:val="66CCF10F"/>
    <w:rsid w:val="66D67190"/>
    <w:rsid w:val="66DCF2ED"/>
    <w:rsid w:val="66EACFC9"/>
    <w:rsid w:val="66EFC571"/>
    <w:rsid w:val="66F07598"/>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0F5BD"/>
    <w:rsid w:val="67D5CFAC"/>
    <w:rsid w:val="67D7D94D"/>
    <w:rsid w:val="67DC175B"/>
    <w:rsid w:val="67DC6B1E"/>
    <w:rsid w:val="67FC1D17"/>
    <w:rsid w:val="67FDB5D3"/>
    <w:rsid w:val="68013514"/>
    <w:rsid w:val="68063DED"/>
    <w:rsid w:val="680B93A3"/>
    <w:rsid w:val="680E216E"/>
    <w:rsid w:val="680FE68C"/>
    <w:rsid w:val="68129FCB"/>
    <w:rsid w:val="68228628"/>
    <w:rsid w:val="682771B3"/>
    <w:rsid w:val="682CD1B4"/>
    <w:rsid w:val="6833350E"/>
    <w:rsid w:val="6835E346"/>
    <w:rsid w:val="68375B99"/>
    <w:rsid w:val="68391F49"/>
    <w:rsid w:val="6846AFF9"/>
    <w:rsid w:val="68527E77"/>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78C62"/>
    <w:rsid w:val="68BAA146"/>
    <w:rsid w:val="68C1290A"/>
    <w:rsid w:val="68C51B38"/>
    <w:rsid w:val="68D66BDB"/>
    <w:rsid w:val="68D8C098"/>
    <w:rsid w:val="68DB58EF"/>
    <w:rsid w:val="68DC97A7"/>
    <w:rsid w:val="68DF5960"/>
    <w:rsid w:val="68E5686E"/>
    <w:rsid w:val="68E58F6B"/>
    <w:rsid w:val="68EC49C8"/>
    <w:rsid w:val="68F1A46C"/>
    <w:rsid w:val="68F2DA13"/>
    <w:rsid w:val="68FE314F"/>
    <w:rsid w:val="6902F8FE"/>
    <w:rsid w:val="69051D58"/>
    <w:rsid w:val="690A3622"/>
    <w:rsid w:val="690B7C47"/>
    <w:rsid w:val="690CC762"/>
    <w:rsid w:val="69116ACF"/>
    <w:rsid w:val="691648EC"/>
    <w:rsid w:val="69181128"/>
    <w:rsid w:val="691A7998"/>
    <w:rsid w:val="691D3ED5"/>
    <w:rsid w:val="691E3A54"/>
    <w:rsid w:val="6922ABDC"/>
    <w:rsid w:val="6922DC8E"/>
    <w:rsid w:val="6923C059"/>
    <w:rsid w:val="69267070"/>
    <w:rsid w:val="6928F1B5"/>
    <w:rsid w:val="692CC86A"/>
    <w:rsid w:val="692CDB09"/>
    <w:rsid w:val="69302BD1"/>
    <w:rsid w:val="693238CB"/>
    <w:rsid w:val="6932E192"/>
    <w:rsid w:val="693614E7"/>
    <w:rsid w:val="693BB78F"/>
    <w:rsid w:val="693D6FEA"/>
    <w:rsid w:val="693E6920"/>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AB55"/>
    <w:rsid w:val="69D9F363"/>
    <w:rsid w:val="69DC6672"/>
    <w:rsid w:val="69E1A8FC"/>
    <w:rsid w:val="69E38558"/>
    <w:rsid w:val="69E440E4"/>
    <w:rsid w:val="69E8AC63"/>
    <w:rsid w:val="69F1BA9E"/>
    <w:rsid w:val="69F2C14E"/>
    <w:rsid w:val="69FAEBC9"/>
    <w:rsid w:val="69FB7393"/>
    <w:rsid w:val="6A06307A"/>
    <w:rsid w:val="6A07F944"/>
    <w:rsid w:val="6A124DD0"/>
    <w:rsid w:val="6A17047F"/>
    <w:rsid w:val="6A19C952"/>
    <w:rsid w:val="6A1E4DB7"/>
    <w:rsid w:val="6A22B078"/>
    <w:rsid w:val="6A2A18A9"/>
    <w:rsid w:val="6A370898"/>
    <w:rsid w:val="6A37F025"/>
    <w:rsid w:val="6A3B9DC9"/>
    <w:rsid w:val="6A48A7BF"/>
    <w:rsid w:val="6A4FE320"/>
    <w:rsid w:val="6A5081D8"/>
    <w:rsid w:val="6A59AA40"/>
    <w:rsid w:val="6A5C4CAC"/>
    <w:rsid w:val="6A61486E"/>
    <w:rsid w:val="6A6E5F20"/>
    <w:rsid w:val="6A767229"/>
    <w:rsid w:val="6A781607"/>
    <w:rsid w:val="6A7A6C83"/>
    <w:rsid w:val="6A7EF251"/>
    <w:rsid w:val="6A835E9F"/>
    <w:rsid w:val="6A8858E5"/>
    <w:rsid w:val="6A90F050"/>
    <w:rsid w:val="6A97C49B"/>
    <w:rsid w:val="6AA1875E"/>
    <w:rsid w:val="6AA3428A"/>
    <w:rsid w:val="6AA3BD7B"/>
    <w:rsid w:val="6AA8ADDC"/>
    <w:rsid w:val="6AA9049D"/>
    <w:rsid w:val="6AAE2B39"/>
    <w:rsid w:val="6AB99E00"/>
    <w:rsid w:val="6ABB9D04"/>
    <w:rsid w:val="6ABCC38F"/>
    <w:rsid w:val="6AC1EB3B"/>
    <w:rsid w:val="6AC2E021"/>
    <w:rsid w:val="6AC3CD8E"/>
    <w:rsid w:val="6ACE813A"/>
    <w:rsid w:val="6AD07E70"/>
    <w:rsid w:val="6ADECAA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1AD96C"/>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5E522C"/>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C5333"/>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A166F"/>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A3DCE"/>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DEF8FE"/>
    <w:rsid w:val="6CE1D94A"/>
    <w:rsid w:val="6CE5ADA4"/>
    <w:rsid w:val="6CE76671"/>
    <w:rsid w:val="6CEC1F38"/>
    <w:rsid w:val="6CFF32CD"/>
    <w:rsid w:val="6D0518EF"/>
    <w:rsid w:val="6D087354"/>
    <w:rsid w:val="6D08C13F"/>
    <w:rsid w:val="6D1398BF"/>
    <w:rsid w:val="6D13DDA2"/>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78AAC"/>
    <w:rsid w:val="6D59A389"/>
    <w:rsid w:val="6D5AA374"/>
    <w:rsid w:val="6D5DDC6E"/>
    <w:rsid w:val="6D605807"/>
    <w:rsid w:val="6D672DE8"/>
    <w:rsid w:val="6D6A8D2A"/>
    <w:rsid w:val="6D6BB7C4"/>
    <w:rsid w:val="6D6EA497"/>
    <w:rsid w:val="6D736AB1"/>
    <w:rsid w:val="6D75F4B5"/>
    <w:rsid w:val="6D76B0FD"/>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DF5A13F"/>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A30D7"/>
    <w:rsid w:val="6E8BF924"/>
    <w:rsid w:val="6E8F9571"/>
    <w:rsid w:val="6E97616B"/>
    <w:rsid w:val="6E9CD536"/>
    <w:rsid w:val="6EA04C39"/>
    <w:rsid w:val="6EA6B3BB"/>
    <w:rsid w:val="6EA75AD6"/>
    <w:rsid w:val="6EA7FBD9"/>
    <w:rsid w:val="6EAADE05"/>
    <w:rsid w:val="6EAC75FC"/>
    <w:rsid w:val="6EAD2701"/>
    <w:rsid w:val="6EAEED89"/>
    <w:rsid w:val="6EB4F7D1"/>
    <w:rsid w:val="6EBA765E"/>
    <w:rsid w:val="6EBB53E0"/>
    <w:rsid w:val="6EBB89B9"/>
    <w:rsid w:val="6EBD7E74"/>
    <w:rsid w:val="6EBFE84D"/>
    <w:rsid w:val="6EC1DC62"/>
    <w:rsid w:val="6EC65660"/>
    <w:rsid w:val="6ECD528F"/>
    <w:rsid w:val="6ED2943B"/>
    <w:rsid w:val="6ED472E7"/>
    <w:rsid w:val="6EDE4EDE"/>
    <w:rsid w:val="6EDF33CD"/>
    <w:rsid w:val="6EDFE00F"/>
    <w:rsid w:val="6EE01DC9"/>
    <w:rsid w:val="6EE15430"/>
    <w:rsid w:val="6EEC334E"/>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3D61"/>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02009"/>
    <w:rsid w:val="7011384F"/>
    <w:rsid w:val="701DC690"/>
    <w:rsid w:val="701F0168"/>
    <w:rsid w:val="702CB9EF"/>
    <w:rsid w:val="702DE9E0"/>
    <w:rsid w:val="703C0DC4"/>
    <w:rsid w:val="703D839E"/>
    <w:rsid w:val="7042096B"/>
    <w:rsid w:val="7042D8EB"/>
    <w:rsid w:val="70455954"/>
    <w:rsid w:val="704585A1"/>
    <w:rsid w:val="704794F5"/>
    <w:rsid w:val="70480A97"/>
    <w:rsid w:val="7048CFA2"/>
    <w:rsid w:val="704F29FE"/>
    <w:rsid w:val="70562055"/>
    <w:rsid w:val="705B70C5"/>
    <w:rsid w:val="705B7269"/>
    <w:rsid w:val="705C9A16"/>
    <w:rsid w:val="706089DD"/>
    <w:rsid w:val="7062164E"/>
    <w:rsid w:val="7065CEA6"/>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A351D"/>
    <w:rsid w:val="70BCA1DB"/>
    <w:rsid w:val="70BE168F"/>
    <w:rsid w:val="70CAA7FA"/>
    <w:rsid w:val="70CB49EF"/>
    <w:rsid w:val="70CD1CB3"/>
    <w:rsid w:val="70CF0403"/>
    <w:rsid w:val="70D1B95B"/>
    <w:rsid w:val="70D42933"/>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470D03"/>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AF8B0"/>
    <w:rsid w:val="742CD05C"/>
    <w:rsid w:val="742E5021"/>
    <w:rsid w:val="743C8A81"/>
    <w:rsid w:val="743EF4A2"/>
    <w:rsid w:val="74494355"/>
    <w:rsid w:val="744C6083"/>
    <w:rsid w:val="744CE662"/>
    <w:rsid w:val="744D4024"/>
    <w:rsid w:val="745337C8"/>
    <w:rsid w:val="7453A40B"/>
    <w:rsid w:val="74546CA4"/>
    <w:rsid w:val="745925F1"/>
    <w:rsid w:val="745A2FC4"/>
    <w:rsid w:val="745E5FD1"/>
    <w:rsid w:val="74604932"/>
    <w:rsid w:val="746272BE"/>
    <w:rsid w:val="7463EC32"/>
    <w:rsid w:val="746B1DCB"/>
    <w:rsid w:val="746C69F0"/>
    <w:rsid w:val="746EA367"/>
    <w:rsid w:val="7475890D"/>
    <w:rsid w:val="747CA0B9"/>
    <w:rsid w:val="747D636D"/>
    <w:rsid w:val="7480C051"/>
    <w:rsid w:val="7486EEFE"/>
    <w:rsid w:val="748A0E10"/>
    <w:rsid w:val="74962ACD"/>
    <w:rsid w:val="749C6297"/>
    <w:rsid w:val="749EF3E5"/>
    <w:rsid w:val="749F751C"/>
    <w:rsid w:val="74A23C68"/>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B7A8C"/>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CAE4D"/>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2C876"/>
    <w:rsid w:val="7605F0C2"/>
    <w:rsid w:val="760D40A7"/>
    <w:rsid w:val="76120906"/>
    <w:rsid w:val="76136BF9"/>
    <w:rsid w:val="7613D61F"/>
    <w:rsid w:val="761E9C31"/>
    <w:rsid w:val="76278EA8"/>
    <w:rsid w:val="7627AD78"/>
    <w:rsid w:val="76289582"/>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E77D1"/>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6888"/>
    <w:rsid w:val="78A7FEDF"/>
    <w:rsid w:val="78AC93AA"/>
    <w:rsid w:val="78AF9717"/>
    <w:rsid w:val="78B19B9F"/>
    <w:rsid w:val="78B2458B"/>
    <w:rsid w:val="78B40811"/>
    <w:rsid w:val="78B71991"/>
    <w:rsid w:val="78B7227C"/>
    <w:rsid w:val="78B9CEB5"/>
    <w:rsid w:val="78CAC89B"/>
    <w:rsid w:val="78CF1BEC"/>
    <w:rsid w:val="78D3CEE9"/>
    <w:rsid w:val="78D832BC"/>
    <w:rsid w:val="78DC3996"/>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98235"/>
    <w:rsid w:val="796CBD88"/>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ABA2"/>
    <w:rsid w:val="7A5FD3EE"/>
    <w:rsid w:val="7A6340AC"/>
    <w:rsid w:val="7A644F58"/>
    <w:rsid w:val="7A687701"/>
    <w:rsid w:val="7A6D06D1"/>
    <w:rsid w:val="7A701AC4"/>
    <w:rsid w:val="7A70D2C1"/>
    <w:rsid w:val="7A73C8C4"/>
    <w:rsid w:val="7A8163BF"/>
    <w:rsid w:val="7A85A57D"/>
    <w:rsid w:val="7A8AB9FC"/>
    <w:rsid w:val="7A8CC910"/>
    <w:rsid w:val="7A976B1A"/>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33066"/>
    <w:rsid w:val="7B44449E"/>
    <w:rsid w:val="7B50317B"/>
    <w:rsid w:val="7B504D3C"/>
    <w:rsid w:val="7B55CD85"/>
    <w:rsid w:val="7B598BAD"/>
    <w:rsid w:val="7B5A38AA"/>
    <w:rsid w:val="7B5AAB2E"/>
    <w:rsid w:val="7B5DE2CA"/>
    <w:rsid w:val="7B63652D"/>
    <w:rsid w:val="7B6891EF"/>
    <w:rsid w:val="7B753331"/>
    <w:rsid w:val="7B766099"/>
    <w:rsid w:val="7B7A359E"/>
    <w:rsid w:val="7B7A40EE"/>
    <w:rsid w:val="7B7BFF3F"/>
    <w:rsid w:val="7B8233D2"/>
    <w:rsid w:val="7B8259B0"/>
    <w:rsid w:val="7B829E5F"/>
    <w:rsid w:val="7B829F66"/>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C8340"/>
    <w:rsid w:val="7BEFCB94"/>
    <w:rsid w:val="7BEFFAC7"/>
    <w:rsid w:val="7BFD06C0"/>
    <w:rsid w:val="7BFEFFBE"/>
    <w:rsid w:val="7C023BE9"/>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3BE2E"/>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009C1"/>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DF0E12"/>
    <w:rsid w:val="7DE0D2A1"/>
    <w:rsid w:val="7DE6929D"/>
    <w:rsid w:val="7DE77599"/>
    <w:rsid w:val="7DE9A039"/>
    <w:rsid w:val="7DEFDC17"/>
    <w:rsid w:val="7DF580EF"/>
    <w:rsid w:val="7DF5D5A3"/>
    <w:rsid w:val="7DF5F4EF"/>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4FA6E"/>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D3E1E"/>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537A9"/>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879A0"/>
  <w15:docId w15:val="{16A70FC1-0C23-4051-87F7-91F17E90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1B6"/>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4"/>
      </w:numPr>
      <w:contextualSpacing/>
    </w:pPr>
  </w:style>
  <w:style w:type="paragraph" w:styleId="Listaconvietas2">
    <w:name w:val="List Bullet 2"/>
    <w:basedOn w:val="Normal"/>
    <w:uiPriority w:val="36"/>
    <w:unhideWhenUsed/>
    <w:qFormat/>
    <w:rsid w:val="001B1B4F"/>
    <w:pPr>
      <w:numPr>
        <w:numId w:val="5"/>
      </w:numPr>
    </w:pPr>
  </w:style>
  <w:style w:type="paragraph" w:styleId="Listaconvietas3">
    <w:name w:val="List Bullet 3"/>
    <w:basedOn w:val="Normal"/>
    <w:uiPriority w:val="36"/>
    <w:unhideWhenUsed/>
    <w:qFormat/>
    <w:rsid w:val="001B1B4F"/>
    <w:pPr>
      <w:numPr>
        <w:numId w:val="6"/>
      </w:numPr>
    </w:pPr>
  </w:style>
  <w:style w:type="paragraph" w:styleId="Listaconvietas4">
    <w:name w:val="List Bullet 4"/>
    <w:basedOn w:val="Normal"/>
    <w:uiPriority w:val="36"/>
    <w:unhideWhenUsed/>
    <w:qFormat/>
    <w:rsid w:val="001B1B4F"/>
    <w:pPr>
      <w:numPr>
        <w:numId w:val="7"/>
      </w:numPr>
    </w:pPr>
  </w:style>
  <w:style w:type="paragraph" w:styleId="Listaconvietas5">
    <w:name w:val="List Bullet 5"/>
    <w:basedOn w:val="Normal"/>
    <w:uiPriority w:val="36"/>
    <w:unhideWhenUsed/>
    <w:qFormat/>
    <w:rsid w:val="001B1B4F"/>
    <w:pPr>
      <w:numPr>
        <w:numId w:val="8"/>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style>
  <w:style w:type="paragraph" w:styleId="TDC1">
    <w:name w:val="toc 1"/>
    <w:basedOn w:val="Normal"/>
    <w:next w:val="Normal"/>
    <w:uiPriority w:val="99"/>
    <w:unhideWhenUsed/>
    <w:qFormat/>
    <w:rsid w:val="49BA610B"/>
    <w:pPr>
      <w:tabs>
        <w:tab w:val="right" w:leader="dot" w:pos="8630"/>
      </w:tabs>
      <w:spacing w:after="40"/>
    </w:pPr>
    <w:rPr>
      <w:smallCaps/>
      <w:color w:val="9B2D1F"/>
    </w:rPr>
  </w:style>
  <w:style w:type="paragraph" w:styleId="TDC2">
    <w:name w:val="toc 2"/>
    <w:basedOn w:val="Normal"/>
    <w:next w:val="Normal"/>
    <w:uiPriority w:val="99"/>
    <w:unhideWhenUsed/>
    <w:qFormat/>
    <w:rsid w:val="49BA610B"/>
    <w:pPr>
      <w:tabs>
        <w:tab w:val="right" w:leader="dot" w:pos="8630"/>
      </w:tabs>
      <w:spacing w:after="40"/>
      <w:ind w:left="216"/>
    </w:pPr>
    <w:rPr>
      <w:smallCaps/>
    </w:rPr>
  </w:style>
  <w:style w:type="paragraph" w:styleId="TDC3">
    <w:name w:val="toc 3"/>
    <w:basedOn w:val="Normal"/>
    <w:next w:val="Normal"/>
    <w:uiPriority w:val="99"/>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214203"/>
    <w:tblPr/>
    <w:tblStylePr w:type="firstRow">
      <w:rPr>
        <w:b/>
        <w:bCs/>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Mencinsinresolver2">
    <w:name w:val="Mención sin resolver2"/>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27"/>
      </w:numPr>
    </w:pPr>
  </w:style>
  <w:style w:type="numbering" w:customStyle="1" w:styleId="Listaactual2">
    <w:name w:val="Lista actual2"/>
    <w:uiPriority w:val="99"/>
    <w:rsid w:val="002A12B0"/>
    <w:pPr>
      <w:numPr>
        <w:numId w:val="33"/>
      </w:numPr>
    </w:pPr>
  </w:style>
  <w:style w:type="table" w:styleId="Tablanormal2">
    <w:name w:val="Plain Table 2"/>
    <w:basedOn w:val="Tablanormal"/>
    <w:uiPriority w:val="42"/>
    <w:rsid w:val="00AA479F"/>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Pr w:type="firstRow">
      <w:rPr>
        <w:b/>
        <w:bCs/>
      </w:rPr>
    </w:tblStylePr>
    <w:tblStylePr w:type="lastRow">
      <w:rPr>
        <w:b/>
        <w:bCs/>
      </w:rPr>
    </w:tblStylePr>
    <w:tblStylePr w:type="firstCol">
      <w:rPr>
        <w:b/>
        <w:bCs/>
      </w:rPr>
    </w:tblStylePr>
    <w:tblStylePr w:type="lastCol">
      <w:rPr>
        <w:b/>
        <w:bCs/>
      </w:rPr>
    </w:tblStylePr>
  </w:style>
  <w:style w:type="numbering" w:customStyle="1" w:styleId="Listaactual11">
    <w:name w:val="Lista actual11"/>
    <w:uiPriority w:val="99"/>
    <w:rsid w:val="00E55E9D"/>
    <w:pPr>
      <w:numPr>
        <w:numId w:val="26"/>
      </w:numPr>
    </w:pPr>
  </w:style>
  <w:style w:type="numbering" w:customStyle="1" w:styleId="Listaactual21">
    <w:name w:val="Lista actual21"/>
    <w:uiPriority w:val="99"/>
    <w:rsid w:val="00E55E9D"/>
    <w:pPr>
      <w:numPr>
        <w:numId w:val="23"/>
      </w:numPr>
    </w:pPr>
  </w:style>
  <w:style w:type="paragraph" w:styleId="Sangra2detindependiente">
    <w:name w:val="Body Text Indent 2"/>
    <w:basedOn w:val="Normal"/>
    <w:link w:val="Sangra2detindependienteCar"/>
    <w:uiPriority w:val="99"/>
    <w:unhideWhenUsed/>
    <w:rsid w:val="00114F5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114F5F"/>
    <w:rPr>
      <w:rFonts w:ascii="Times New Roman" w:eastAsia="Times New Roman" w:hAnsi="Times New Roman"/>
      <w:sz w:val="24"/>
      <w:szCs w:val="24"/>
      <w:lang w:eastAsia="en-GB"/>
    </w:rPr>
  </w:style>
  <w:style w:type="paragraph" w:customStyle="1" w:styleId="Normaltimes">
    <w:name w:val="Normal+times"/>
    <w:basedOn w:val="Normal"/>
    <w:link w:val="NormaltimesCar"/>
    <w:rsid w:val="00114F5F"/>
    <w:rPr>
      <w:rFonts w:eastAsia="Batang"/>
      <w:szCs w:val="20"/>
      <w:lang w:val="es-MX" w:eastAsia="es-MX"/>
    </w:rPr>
  </w:style>
  <w:style w:type="character" w:customStyle="1" w:styleId="NormaltimesCar">
    <w:name w:val="Normal+times Car"/>
    <w:basedOn w:val="Fuentedeprrafopredeter"/>
    <w:link w:val="Normaltimes"/>
    <w:rsid w:val="00114F5F"/>
    <w:rPr>
      <w:rFonts w:ascii="Times New Roman" w:hAnsi="Times New Roman"/>
      <w:sz w:val="24"/>
      <w:lang w:val="es-MX" w:eastAsia="es-MX"/>
    </w:rPr>
  </w:style>
  <w:style w:type="character" w:styleId="Mencinsinresolver">
    <w:name w:val="Unresolved Mention"/>
    <w:basedOn w:val="Fuentedeprrafopredeter"/>
    <w:uiPriority w:val="99"/>
    <w:semiHidden/>
    <w:unhideWhenUsed/>
    <w:rsid w:val="00A03D57"/>
    <w:rPr>
      <w:color w:val="605E5C"/>
      <w:shd w:val="clear" w:color="auto" w:fill="E1DFDD"/>
    </w:rPr>
  </w:style>
  <w:style w:type="paragraph" w:styleId="TtuloTDC">
    <w:name w:val="TOC Heading"/>
    <w:basedOn w:val="Ttulo1"/>
    <w:next w:val="Normal"/>
    <w:uiPriority w:val="39"/>
    <w:unhideWhenUsed/>
    <w:qFormat/>
    <w:rsid w:val="006D53F2"/>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66926463">
      <w:bodyDiv w:val="1"/>
      <w:marLeft w:val="0"/>
      <w:marRight w:val="0"/>
      <w:marTop w:val="0"/>
      <w:marBottom w:val="0"/>
      <w:divBdr>
        <w:top w:val="none" w:sz="0" w:space="0" w:color="auto"/>
        <w:left w:val="none" w:sz="0" w:space="0" w:color="auto"/>
        <w:bottom w:val="none" w:sz="0" w:space="0" w:color="auto"/>
        <w:right w:val="none" w:sz="0" w:space="0" w:color="auto"/>
      </w:divBdr>
      <w:divsChild>
        <w:div w:id="587931489">
          <w:marLeft w:val="0"/>
          <w:marRight w:val="0"/>
          <w:marTop w:val="0"/>
          <w:marBottom w:val="0"/>
          <w:divBdr>
            <w:top w:val="none" w:sz="0" w:space="0" w:color="auto"/>
            <w:left w:val="none" w:sz="0" w:space="0" w:color="auto"/>
            <w:bottom w:val="none" w:sz="0" w:space="0" w:color="auto"/>
            <w:right w:val="none" w:sz="0" w:space="0" w:color="auto"/>
          </w:divBdr>
          <w:divsChild>
            <w:div w:id="1068071425">
              <w:marLeft w:val="0"/>
              <w:marRight w:val="0"/>
              <w:marTop w:val="0"/>
              <w:marBottom w:val="0"/>
              <w:divBdr>
                <w:top w:val="none" w:sz="0" w:space="0" w:color="auto"/>
                <w:left w:val="none" w:sz="0" w:space="0" w:color="auto"/>
                <w:bottom w:val="none" w:sz="0" w:space="0" w:color="auto"/>
                <w:right w:val="none" w:sz="0" w:space="0" w:color="auto"/>
              </w:divBdr>
            </w:div>
          </w:divsChild>
        </w:div>
        <w:div w:id="1835678355">
          <w:marLeft w:val="0"/>
          <w:marRight w:val="0"/>
          <w:marTop w:val="0"/>
          <w:marBottom w:val="0"/>
          <w:divBdr>
            <w:top w:val="none" w:sz="0" w:space="0" w:color="auto"/>
            <w:left w:val="none" w:sz="0" w:space="0" w:color="auto"/>
            <w:bottom w:val="none" w:sz="0" w:space="0" w:color="auto"/>
            <w:right w:val="none" w:sz="0" w:space="0" w:color="auto"/>
          </w:divBdr>
          <w:divsChild>
            <w:div w:id="27710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32758000">
      <w:bodyDiv w:val="1"/>
      <w:marLeft w:val="0"/>
      <w:marRight w:val="0"/>
      <w:marTop w:val="0"/>
      <w:marBottom w:val="0"/>
      <w:divBdr>
        <w:top w:val="none" w:sz="0" w:space="0" w:color="auto"/>
        <w:left w:val="none" w:sz="0" w:space="0" w:color="auto"/>
        <w:bottom w:val="none" w:sz="0" w:space="0" w:color="auto"/>
        <w:right w:val="none" w:sz="0" w:space="0" w:color="auto"/>
      </w:divBdr>
      <w:divsChild>
        <w:div w:id="403840159">
          <w:marLeft w:val="0"/>
          <w:marRight w:val="0"/>
          <w:marTop w:val="0"/>
          <w:marBottom w:val="0"/>
          <w:divBdr>
            <w:top w:val="none" w:sz="0" w:space="0" w:color="auto"/>
            <w:left w:val="none" w:sz="0" w:space="0" w:color="auto"/>
            <w:bottom w:val="none" w:sz="0" w:space="0" w:color="auto"/>
            <w:right w:val="none" w:sz="0" w:space="0" w:color="auto"/>
          </w:divBdr>
          <w:divsChild>
            <w:div w:id="1506628938">
              <w:marLeft w:val="0"/>
              <w:marRight w:val="0"/>
              <w:marTop w:val="0"/>
              <w:marBottom w:val="0"/>
              <w:divBdr>
                <w:top w:val="none" w:sz="0" w:space="0" w:color="auto"/>
                <w:left w:val="none" w:sz="0" w:space="0" w:color="auto"/>
                <w:bottom w:val="none" w:sz="0" w:space="0" w:color="auto"/>
                <w:right w:val="none" w:sz="0" w:space="0" w:color="auto"/>
              </w:divBdr>
            </w:div>
          </w:divsChild>
        </w:div>
        <w:div w:id="851338556">
          <w:marLeft w:val="0"/>
          <w:marRight w:val="0"/>
          <w:marTop w:val="0"/>
          <w:marBottom w:val="0"/>
          <w:divBdr>
            <w:top w:val="none" w:sz="0" w:space="0" w:color="auto"/>
            <w:left w:val="none" w:sz="0" w:space="0" w:color="auto"/>
            <w:bottom w:val="none" w:sz="0" w:space="0" w:color="auto"/>
            <w:right w:val="none" w:sz="0" w:space="0" w:color="auto"/>
          </w:divBdr>
          <w:divsChild>
            <w:div w:id="1915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gob.pe/689-relacion-de-proveedores-sancionados-para-contratar-con-elestado" TargetMode="Externa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6.xml"/><Relationship Id="rId27"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1C7048A3-5A55-4405-9CF1-C581C0AD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25</TotalTime>
  <Pages>9</Pages>
  <Words>2145</Words>
  <Characters>11798</Characters>
  <Application>Microsoft Office Word</Application>
  <DocSecurity>0</DocSecurity>
  <Lines>98</Lines>
  <Paragraphs>27</Paragraphs>
  <ScaleCrop>false</ScaleCrop>
  <Company>SUBDIRECCION DE PROCESOS ESPECIALES – DIRECCION TECNICO NORMATIVACIÓN TECNICO TÉCNICOVA</Company>
  <LinksUpToDate>false</LinksUpToDate>
  <CharactersWithSpaces>13916</CharactersWithSpaces>
  <SharedDoc>false</SharedDoc>
  <HLinks>
    <vt:vector size="60" baseType="variant">
      <vt:variant>
        <vt:i4>7077938</vt:i4>
      </vt:variant>
      <vt:variant>
        <vt:i4>15</vt:i4>
      </vt:variant>
      <vt:variant>
        <vt:i4>0</vt:i4>
      </vt:variant>
      <vt:variant>
        <vt:i4>5</vt:i4>
      </vt:variant>
      <vt:variant>
        <vt:lpwstr>http://www2.trabajo.gob.pe/servicios-en-linea-2-2/</vt:lpwstr>
      </vt:variant>
      <vt:variant>
        <vt:lpwstr/>
      </vt:variant>
      <vt:variant>
        <vt:i4>6357033</vt:i4>
      </vt:variant>
      <vt:variant>
        <vt:i4>12</vt:i4>
      </vt:variant>
      <vt:variant>
        <vt:i4>0</vt:i4>
      </vt:variant>
      <vt:variant>
        <vt:i4>5</vt:i4>
      </vt:variant>
      <vt:variant>
        <vt:lpwstr>https://www.gob.pe/689-relacion-de-proveedores-sancionados-para-contratar-con-elestado</vt:lpwstr>
      </vt:variant>
      <vt:variant>
        <vt:lpwstr/>
      </vt:variant>
      <vt:variant>
        <vt:i4>3670073</vt:i4>
      </vt:variant>
      <vt:variant>
        <vt:i4>9</vt:i4>
      </vt:variant>
      <vt:variant>
        <vt:i4>0</vt:i4>
      </vt:variant>
      <vt:variant>
        <vt:i4>5</vt:i4>
      </vt:variant>
      <vt:variant>
        <vt:lpwstr>https://denuncias.servicios.gob.pe/</vt:lpwstr>
      </vt:variant>
      <vt:variant>
        <vt:lpwstr/>
      </vt:variant>
      <vt:variant>
        <vt:i4>7208992</vt:i4>
      </vt:variant>
      <vt:variant>
        <vt:i4>6</vt:i4>
      </vt:variant>
      <vt:variant>
        <vt:i4>0</vt:i4>
      </vt:variant>
      <vt:variant>
        <vt:i4>5</vt:i4>
      </vt:variant>
      <vt:variant>
        <vt:lpwstr>http://www.sbs.gob.pe/sistema-financiero/relacion-de-empresas-que-se-encuentran-autorizadas-a-emitir-cartas-fianza</vt:lpwstr>
      </vt:variant>
      <vt:variant>
        <vt:lpwstr/>
      </vt:variant>
      <vt:variant>
        <vt:i4>1572930</vt:i4>
      </vt:variant>
      <vt:variant>
        <vt:i4>3</vt:i4>
      </vt:variant>
      <vt:variant>
        <vt:i4>0</vt:i4>
      </vt:variant>
      <vt:variant>
        <vt:i4>5</vt:i4>
      </vt:variant>
      <vt:variant>
        <vt:lpwstr>http://www.sbs.gob.pe/sistema-financiero/clasificadoras-de-riesgo</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9</vt:i4>
      </vt:variant>
      <vt:variant>
        <vt:i4>0</vt:i4>
      </vt:variant>
      <vt:variant>
        <vt:i4>5</vt:i4>
      </vt:variant>
      <vt:variant>
        <vt:lpwstr>http://www2.trabajo.gob.pe/servicios-en-linea-2-2/</vt:lpwstr>
      </vt:variant>
      <vt:variant>
        <vt:lpwstr/>
      </vt:variant>
      <vt:variant>
        <vt:i4>7077938</vt:i4>
      </vt:variant>
      <vt:variant>
        <vt:i4>6</vt:i4>
      </vt:variant>
      <vt:variant>
        <vt:i4>0</vt:i4>
      </vt:variant>
      <vt:variant>
        <vt:i4>5</vt:i4>
      </vt:variant>
      <vt:variant>
        <vt:lpwstr>http://www2.trabajo.gob.pe/servicios-en-linea-2-2/</vt:lpwstr>
      </vt:variant>
      <vt:variant>
        <vt:lpwstr/>
      </vt:variant>
      <vt:variant>
        <vt:i4>7798902</vt:i4>
      </vt:variant>
      <vt:variant>
        <vt:i4>3</vt:i4>
      </vt:variant>
      <vt:variant>
        <vt:i4>0</vt:i4>
      </vt:variant>
      <vt:variant>
        <vt:i4>5</vt:i4>
      </vt:variant>
      <vt:variant>
        <vt:lpwstr>https://www.gob.pe/institucion/oece/colecciones/66426-manuales-de-usuario-de-la-ley-n-32069-en-el-seace</vt:lpwstr>
      </vt:variant>
      <vt:variant>
        <vt:lpwstr/>
      </vt:variant>
      <vt:variant>
        <vt:i4>4784142</vt:i4>
      </vt:variant>
      <vt:variant>
        <vt:i4>0</vt:i4>
      </vt:variant>
      <vt:variant>
        <vt:i4>0</vt:i4>
      </vt:variant>
      <vt:variant>
        <vt:i4>5</vt:i4>
      </vt:variant>
      <vt:variant>
        <vt:lpwstr>https://www.gob.pe/institucion/indecopi/informes-publicaciones/5447866-registro-oficial-de-prestadores-de-servicios-de-certificacio-digital-rops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katerine Baique Coronel</cp:lastModifiedBy>
  <cp:revision>13</cp:revision>
  <cp:lastPrinted>2019-06-15T00:22:00Z</cp:lastPrinted>
  <dcterms:created xsi:type="dcterms:W3CDTF">2026-06-15T23:17:00Z</dcterms:created>
  <dcterms:modified xsi:type="dcterms:W3CDTF">2026-06-16T16:56:00Z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