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2FC34" w14:textId="77777777" w:rsidR="002D0EEF" w:rsidRDefault="00AA72AA" w:rsidP="002D0EEF">
      <w:pPr>
        <w:autoSpaceDE w:val="0"/>
        <w:autoSpaceDN w:val="0"/>
        <w:adjustRightInd w:val="0"/>
        <w:jc w:val="center"/>
        <w:rPr>
          <w:rFonts w:cs="Arial"/>
          <w:b/>
          <w:bCs/>
          <w:iCs/>
          <w:sz w:val="24"/>
          <w:szCs w:val="24"/>
        </w:rPr>
      </w:pPr>
      <w:r w:rsidRPr="00D42F7B">
        <w:rPr>
          <w:rFonts w:cs="Arial"/>
          <w:b/>
          <w:bCs/>
          <w:iCs/>
          <w:color w:val="FF0000"/>
          <w:sz w:val="24"/>
          <w:szCs w:val="24"/>
        </w:rPr>
        <w:t xml:space="preserve"> </w:t>
      </w:r>
      <w:r w:rsidR="002D0EEF" w:rsidRPr="00D42F7B">
        <w:rPr>
          <w:rFonts w:cs="Arial"/>
          <w:b/>
          <w:bCs/>
          <w:iCs/>
          <w:color w:val="FF0000"/>
          <w:sz w:val="24"/>
          <w:szCs w:val="24"/>
        </w:rPr>
        <w:t>(</w:t>
      </w:r>
      <w:r w:rsidR="0048584C">
        <w:rPr>
          <w:rFonts w:cs="Arial"/>
          <w:b/>
          <w:bCs/>
          <w:iCs/>
          <w:color w:val="FF0000"/>
          <w:sz w:val="24"/>
          <w:szCs w:val="24"/>
        </w:rPr>
        <w:t>Modelo de Carta p</w:t>
      </w:r>
      <w:r w:rsidR="002D0EEF" w:rsidRPr="00D42F7B">
        <w:rPr>
          <w:rFonts w:cs="Arial"/>
          <w:b/>
          <w:bCs/>
          <w:iCs/>
          <w:color w:val="FF0000"/>
          <w:sz w:val="24"/>
          <w:szCs w:val="24"/>
        </w:rPr>
        <w:t>ara el pago con abonos en la cuenta bancaria del proveedor</w:t>
      </w:r>
      <w:r w:rsidR="002D0EEF" w:rsidRPr="00AE06C4">
        <w:rPr>
          <w:rFonts w:cs="Arial"/>
          <w:b/>
          <w:bCs/>
          <w:iCs/>
          <w:sz w:val="24"/>
          <w:szCs w:val="24"/>
        </w:rPr>
        <w:t>)</w:t>
      </w:r>
    </w:p>
    <w:p w14:paraId="33E21DD9" w14:textId="77777777" w:rsidR="0048584C" w:rsidRDefault="0048584C" w:rsidP="0048584C">
      <w:pPr>
        <w:autoSpaceDE w:val="0"/>
        <w:autoSpaceDN w:val="0"/>
        <w:adjustRightInd w:val="0"/>
        <w:jc w:val="center"/>
        <w:rPr>
          <w:rFonts w:cs="Arial"/>
          <w:b/>
          <w:bCs/>
          <w:iCs/>
          <w:sz w:val="24"/>
          <w:szCs w:val="24"/>
        </w:rPr>
      </w:pPr>
    </w:p>
    <w:p w14:paraId="049FE833" w14:textId="77777777" w:rsidR="0048584C" w:rsidRPr="00AE06C4" w:rsidRDefault="0048584C" w:rsidP="00BF612D">
      <w:pPr>
        <w:autoSpaceDE w:val="0"/>
        <w:autoSpaceDN w:val="0"/>
        <w:adjustRightInd w:val="0"/>
        <w:jc w:val="center"/>
        <w:rPr>
          <w:rFonts w:cs="Arial"/>
          <w:b/>
          <w:bCs/>
          <w:iCs/>
          <w:sz w:val="24"/>
          <w:szCs w:val="24"/>
        </w:rPr>
      </w:pPr>
      <w:r w:rsidRPr="00AE06C4">
        <w:rPr>
          <w:rFonts w:cs="Arial"/>
          <w:b/>
          <w:bCs/>
          <w:iCs/>
          <w:sz w:val="24"/>
          <w:szCs w:val="24"/>
        </w:rPr>
        <w:t xml:space="preserve">CARTA </w:t>
      </w:r>
      <w:r>
        <w:rPr>
          <w:rFonts w:cs="Arial"/>
          <w:b/>
          <w:bCs/>
          <w:iCs/>
          <w:sz w:val="24"/>
          <w:szCs w:val="24"/>
        </w:rPr>
        <w:t xml:space="preserve">DE </w:t>
      </w:r>
      <w:r w:rsidRPr="00AE06C4">
        <w:rPr>
          <w:rFonts w:cs="Arial"/>
          <w:b/>
          <w:bCs/>
          <w:iCs/>
          <w:sz w:val="24"/>
          <w:szCs w:val="24"/>
        </w:rPr>
        <w:t>AUTORIZACIÓN</w:t>
      </w:r>
    </w:p>
    <w:p w14:paraId="059BA241" w14:textId="77777777" w:rsidR="002D0EEF" w:rsidRPr="00AE06C4" w:rsidRDefault="002D0EEF" w:rsidP="00BF612D">
      <w:pPr>
        <w:autoSpaceDE w:val="0"/>
        <w:autoSpaceDN w:val="0"/>
        <w:adjustRightInd w:val="0"/>
        <w:jc w:val="both"/>
        <w:rPr>
          <w:rFonts w:cs="Arial"/>
          <w:iCs/>
          <w:sz w:val="24"/>
          <w:szCs w:val="24"/>
        </w:rPr>
      </w:pPr>
    </w:p>
    <w:p w14:paraId="3EAC5428" w14:textId="77777777" w:rsidR="002D0EEF" w:rsidRPr="00A3775C" w:rsidRDefault="002D0EEF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  <w:r w:rsidRPr="00A3775C">
        <w:rPr>
          <w:rFonts w:cs="Arial"/>
          <w:iCs/>
          <w:szCs w:val="22"/>
        </w:rPr>
        <w:t>Lima,</w:t>
      </w:r>
    </w:p>
    <w:p w14:paraId="74255360" w14:textId="77777777" w:rsidR="002D0EEF" w:rsidRPr="00A3775C" w:rsidRDefault="002D0EEF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</w:p>
    <w:p w14:paraId="56FC89B4" w14:textId="77777777" w:rsidR="002D0EEF" w:rsidRPr="00A3775C" w:rsidRDefault="002D0EEF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</w:p>
    <w:p w14:paraId="313B93BC" w14:textId="77777777" w:rsidR="002D0EEF" w:rsidRPr="0048584C" w:rsidRDefault="002D0EEF" w:rsidP="00BF612D">
      <w:pPr>
        <w:autoSpaceDE w:val="0"/>
        <w:autoSpaceDN w:val="0"/>
        <w:adjustRightInd w:val="0"/>
        <w:jc w:val="both"/>
        <w:rPr>
          <w:rFonts w:cs="Arial"/>
          <w:b/>
          <w:iCs/>
          <w:szCs w:val="22"/>
        </w:rPr>
      </w:pPr>
      <w:r w:rsidRPr="0048584C">
        <w:rPr>
          <w:rFonts w:cs="Arial"/>
          <w:b/>
          <w:iCs/>
          <w:szCs w:val="22"/>
        </w:rPr>
        <w:t>Señ</w:t>
      </w:r>
      <w:r w:rsidR="00502D58" w:rsidRPr="0048584C">
        <w:rPr>
          <w:rFonts w:cs="Arial"/>
          <w:b/>
          <w:iCs/>
          <w:szCs w:val="22"/>
        </w:rPr>
        <w:t>ores.</w:t>
      </w:r>
    </w:p>
    <w:p w14:paraId="559F68DD" w14:textId="77777777" w:rsidR="002D0EEF" w:rsidRPr="0048584C" w:rsidRDefault="002D0EEF" w:rsidP="00BF612D">
      <w:pPr>
        <w:autoSpaceDE w:val="0"/>
        <w:autoSpaceDN w:val="0"/>
        <w:adjustRightInd w:val="0"/>
        <w:jc w:val="both"/>
        <w:rPr>
          <w:rFonts w:cs="Arial"/>
          <w:b/>
          <w:iCs/>
          <w:szCs w:val="22"/>
        </w:rPr>
      </w:pPr>
    </w:p>
    <w:p w14:paraId="5F86D0C2" w14:textId="77777777" w:rsidR="002D0EEF" w:rsidRPr="0048584C" w:rsidRDefault="006F32D6" w:rsidP="00BF612D">
      <w:pPr>
        <w:autoSpaceDE w:val="0"/>
        <w:autoSpaceDN w:val="0"/>
        <w:adjustRightInd w:val="0"/>
        <w:jc w:val="both"/>
        <w:rPr>
          <w:rFonts w:cs="Arial"/>
          <w:b/>
          <w:iCs/>
          <w:szCs w:val="22"/>
        </w:rPr>
      </w:pPr>
      <w:r w:rsidRPr="0048584C">
        <w:rPr>
          <w:rFonts w:cs="Arial"/>
          <w:b/>
          <w:iCs/>
          <w:szCs w:val="22"/>
        </w:rPr>
        <w:t>Superintenden</w:t>
      </w:r>
      <w:r w:rsidR="00502D58" w:rsidRPr="0048584C">
        <w:rPr>
          <w:rFonts w:cs="Arial"/>
          <w:b/>
          <w:iCs/>
          <w:szCs w:val="22"/>
        </w:rPr>
        <w:t xml:space="preserve">cia </w:t>
      </w:r>
      <w:r w:rsidRPr="0048584C">
        <w:rPr>
          <w:rFonts w:cs="Arial"/>
          <w:b/>
          <w:iCs/>
          <w:szCs w:val="22"/>
        </w:rPr>
        <w:t>de Banca, Seguros y Administradoras Privadas de Fondos de Pensiones</w:t>
      </w:r>
    </w:p>
    <w:p w14:paraId="52038096" w14:textId="77777777" w:rsidR="002D0EEF" w:rsidRPr="0048584C" w:rsidRDefault="002D0EEF" w:rsidP="00BF612D">
      <w:pPr>
        <w:autoSpaceDE w:val="0"/>
        <w:autoSpaceDN w:val="0"/>
        <w:adjustRightInd w:val="0"/>
        <w:jc w:val="both"/>
        <w:rPr>
          <w:rFonts w:cs="Arial"/>
          <w:b/>
          <w:iCs/>
          <w:szCs w:val="22"/>
        </w:rPr>
      </w:pPr>
    </w:p>
    <w:p w14:paraId="6B68D9B9" w14:textId="77777777" w:rsidR="002D0EEF" w:rsidRPr="00A3775C" w:rsidRDefault="002D0EEF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  <w:u w:val="single"/>
        </w:rPr>
      </w:pPr>
      <w:r w:rsidRPr="00A3775C">
        <w:rPr>
          <w:rFonts w:cs="Arial"/>
          <w:iCs/>
          <w:szCs w:val="22"/>
          <w:u w:val="single"/>
        </w:rPr>
        <w:t>Presente</w:t>
      </w:r>
    </w:p>
    <w:p w14:paraId="3075893E" w14:textId="77777777" w:rsidR="002D0EEF" w:rsidRPr="00A3775C" w:rsidRDefault="002D0EEF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</w:p>
    <w:p w14:paraId="281ECCE4" w14:textId="77777777" w:rsidR="002D0EEF" w:rsidRPr="00A3775C" w:rsidRDefault="002D0EEF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</w:p>
    <w:p w14:paraId="40A7179A" w14:textId="77777777" w:rsidR="002D0EEF" w:rsidRPr="00A3775C" w:rsidRDefault="002D0EEF" w:rsidP="00BF612D">
      <w:pPr>
        <w:autoSpaceDE w:val="0"/>
        <w:autoSpaceDN w:val="0"/>
        <w:adjustRightInd w:val="0"/>
        <w:ind w:firstLine="1"/>
        <w:rPr>
          <w:rFonts w:cs="Arial"/>
          <w:iCs/>
          <w:szCs w:val="22"/>
        </w:rPr>
      </w:pPr>
      <w:r w:rsidRPr="00A3775C">
        <w:rPr>
          <w:rFonts w:cs="Arial"/>
          <w:iCs/>
          <w:szCs w:val="22"/>
        </w:rPr>
        <w:t>Asunto: Autorización para el pago con abonos en cuenta</w:t>
      </w:r>
    </w:p>
    <w:p w14:paraId="65414170" w14:textId="77777777" w:rsidR="002D0EEF" w:rsidRPr="00A3775C" w:rsidRDefault="002D0EEF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</w:p>
    <w:p w14:paraId="1378655E" w14:textId="77777777" w:rsidR="00EB02A8" w:rsidRDefault="002D0EEF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  <w:r w:rsidRPr="00A3775C">
        <w:rPr>
          <w:rFonts w:cs="Arial"/>
          <w:iCs/>
          <w:szCs w:val="22"/>
        </w:rPr>
        <w:t xml:space="preserve">Por medio de la presente, comunico a </w:t>
      </w:r>
      <w:r w:rsidR="00EB02A8">
        <w:rPr>
          <w:rFonts w:cs="Arial"/>
          <w:iCs/>
          <w:szCs w:val="22"/>
        </w:rPr>
        <w:t>usted los datos para el pago con abono en nuestra cuenta de la empresa que represento:</w:t>
      </w:r>
    </w:p>
    <w:p w14:paraId="0CD58E69" w14:textId="77777777" w:rsidR="00BF612D" w:rsidRDefault="00BF612D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</w:p>
    <w:p w14:paraId="77C4FBA7" w14:textId="77777777" w:rsidR="00EB02A8" w:rsidRDefault="00502D58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  <w:r>
        <w:rPr>
          <w:rFonts w:cs="Arial"/>
          <w:iCs/>
          <w:szCs w:val="22"/>
        </w:rPr>
        <w:t xml:space="preserve">                                   </w:t>
      </w:r>
      <w:r>
        <w:rPr>
          <w:rFonts w:cs="Arial"/>
          <w:iCs/>
          <w:szCs w:val="22"/>
        </w:rPr>
        <w:tab/>
      </w:r>
      <w:r w:rsidR="00EB02A8" w:rsidRPr="00D42F7B">
        <w:rPr>
          <w:rFonts w:cs="Arial"/>
          <w:b/>
          <w:iCs/>
          <w:szCs w:val="22"/>
        </w:rPr>
        <w:t xml:space="preserve">Número de </w:t>
      </w:r>
      <w:r w:rsidR="00D42F7B" w:rsidRPr="00D42F7B">
        <w:rPr>
          <w:rFonts w:cs="Arial"/>
          <w:b/>
          <w:iCs/>
          <w:szCs w:val="22"/>
        </w:rPr>
        <w:t>Cuenta</w:t>
      </w:r>
      <w:r w:rsidR="00915E4C">
        <w:rPr>
          <w:rFonts w:cs="Arial"/>
          <w:b/>
          <w:iCs/>
          <w:szCs w:val="22"/>
        </w:rPr>
        <w:t xml:space="preserve"> Bancaria</w:t>
      </w:r>
      <w:r w:rsidR="00EB02A8">
        <w:rPr>
          <w:rFonts w:cs="Arial"/>
          <w:iCs/>
          <w:szCs w:val="22"/>
        </w:rPr>
        <w:t>…………</w:t>
      </w:r>
      <w:r>
        <w:rPr>
          <w:rFonts w:cs="Arial"/>
          <w:iCs/>
          <w:szCs w:val="22"/>
        </w:rPr>
        <w:t>……………………………………</w:t>
      </w:r>
      <w:r w:rsidR="00915E4C">
        <w:rPr>
          <w:rFonts w:cs="Arial"/>
          <w:iCs/>
          <w:szCs w:val="22"/>
        </w:rPr>
        <w:t>………</w:t>
      </w:r>
    </w:p>
    <w:p w14:paraId="5AF727A2" w14:textId="77777777" w:rsidR="00BF612D" w:rsidRDefault="00BF612D" w:rsidP="00BF612D">
      <w:pPr>
        <w:autoSpaceDE w:val="0"/>
        <w:autoSpaceDN w:val="0"/>
        <w:adjustRightInd w:val="0"/>
        <w:ind w:left="1416" w:firstLine="708"/>
        <w:jc w:val="both"/>
        <w:rPr>
          <w:rFonts w:cs="Arial"/>
          <w:b/>
          <w:iCs/>
          <w:szCs w:val="22"/>
        </w:rPr>
      </w:pPr>
    </w:p>
    <w:p w14:paraId="56B85654" w14:textId="77777777" w:rsidR="00502D58" w:rsidRDefault="00502D58" w:rsidP="00BF612D">
      <w:pPr>
        <w:autoSpaceDE w:val="0"/>
        <w:autoSpaceDN w:val="0"/>
        <w:adjustRightInd w:val="0"/>
        <w:ind w:left="1416" w:firstLine="708"/>
        <w:jc w:val="both"/>
        <w:rPr>
          <w:rFonts w:cs="Arial"/>
          <w:iCs/>
          <w:szCs w:val="22"/>
        </w:rPr>
      </w:pPr>
      <w:r w:rsidRPr="00D42F7B">
        <w:rPr>
          <w:rFonts w:cs="Arial"/>
          <w:b/>
          <w:iCs/>
          <w:szCs w:val="22"/>
        </w:rPr>
        <w:t>Código</w:t>
      </w:r>
      <w:r w:rsidR="00EB02A8" w:rsidRPr="00D42F7B">
        <w:rPr>
          <w:rFonts w:cs="Arial"/>
          <w:b/>
          <w:iCs/>
          <w:szCs w:val="22"/>
        </w:rPr>
        <w:t xml:space="preserve"> de </w:t>
      </w:r>
      <w:r w:rsidR="002D0EEF" w:rsidRPr="00D42F7B">
        <w:rPr>
          <w:rFonts w:cs="Arial"/>
          <w:b/>
          <w:iCs/>
          <w:szCs w:val="22"/>
        </w:rPr>
        <w:t>Cuenta Interbancario (CCI)</w:t>
      </w:r>
      <w:r w:rsidR="006772CD" w:rsidRPr="00A3775C">
        <w:rPr>
          <w:rFonts w:cs="Arial"/>
          <w:iCs/>
          <w:szCs w:val="22"/>
        </w:rPr>
        <w:t>:</w:t>
      </w:r>
      <w:r>
        <w:rPr>
          <w:rFonts w:cs="Arial"/>
          <w:iCs/>
          <w:szCs w:val="22"/>
        </w:rPr>
        <w:t>…………………………………………</w:t>
      </w:r>
      <w:r w:rsidR="00915E4C">
        <w:rPr>
          <w:rFonts w:cs="Arial"/>
          <w:iCs/>
          <w:szCs w:val="22"/>
        </w:rPr>
        <w:t>.</w:t>
      </w:r>
    </w:p>
    <w:p w14:paraId="78D4C49B" w14:textId="77777777" w:rsidR="00BF612D" w:rsidRDefault="00BF612D" w:rsidP="00BF612D">
      <w:pPr>
        <w:autoSpaceDE w:val="0"/>
        <w:autoSpaceDN w:val="0"/>
        <w:adjustRightInd w:val="0"/>
        <w:ind w:left="1416" w:firstLine="708"/>
        <w:jc w:val="both"/>
        <w:rPr>
          <w:rFonts w:cs="Arial"/>
          <w:b/>
          <w:iCs/>
          <w:szCs w:val="22"/>
        </w:rPr>
      </w:pPr>
    </w:p>
    <w:p w14:paraId="15876453" w14:textId="77777777" w:rsidR="00502D58" w:rsidRDefault="00502D58" w:rsidP="00BF612D">
      <w:pPr>
        <w:autoSpaceDE w:val="0"/>
        <w:autoSpaceDN w:val="0"/>
        <w:adjustRightInd w:val="0"/>
        <w:ind w:left="1416" w:firstLine="708"/>
        <w:jc w:val="both"/>
        <w:rPr>
          <w:rFonts w:cs="Arial"/>
          <w:iCs/>
          <w:szCs w:val="22"/>
        </w:rPr>
      </w:pPr>
      <w:r w:rsidRPr="00D42F7B">
        <w:rPr>
          <w:rFonts w:cs="Arial"/>
          <w:b/>
          <w:iCs/>
          <w:szCs w:val="22"/>
        </w:rPr>
        <w:t>Tipo de Cuenta</w:t>
      </w:r>
      <w:r>
        <w:rPr>
          <w:rFonts w:cs="Arial"/>
          <w:iCs/>
          <w:szCs w:val="22"/>
        </w:rPr>
        <w:t>:</w:t>
      </w:r>
      <w:r w:rsidR="00915E4C">
        <w:rPr>
          <w:rFonts w:cs="Arial"/>
          <w:iCs/>
          <w:szCs w:val="22"/>
        </w:rPr>
        <w:t xml:space="preserve">                        Ahorros MN</w:t>
      </w:r>
      <w:r w:rsidR="00C524A8">
        <w:rPr>
          <w:rFonts w:cs="Arial"/>
          <w:iCs/>
          <w:szCs w:val="22"/>
        </w:rPr>
        <w:t xml:space="preserve"> </w:t>
      </w:r>
      <w:r w:rsidR="00915E4C">
        <w:rPr>
          <w:rFonts w:cs="Arial"/>
          <w:iCs/>
          <w:szCs w:val="22"/>
        </w:rPr>
        <w:t xml:space="preserve">(  )                  Corriente MN (  )  </w:t>
      </w:r>
    </w:p>
    <w:p w14:paraId="06207AEE" w14:textId="77777777" w:rsidR="00BF612D" w:rsidRDefault="00BF612D" w:rsidP="00BF612D">
      <w:pPr>
        <w:autoSpaceDE w:val="0"/>
        <w:autoSpaceDN w:val="0"/>
        <w:adjustRightInd w:val="0"/>
        <w:ind w:left="1416" w:firstLine="708"/>
        <w:jc w:val="both"/>
        <w:rPr>
          <w:rFonts w:cs="Arial"/>
          <w:iCs/>
          <w:szCs w:val="22"/>
        </w:rPr>
      </w:pPr>
      <w:r>
        <w:rPr>
          <w:rFonts w:cs="Arial"/>
          <w:b/>
          <w:iCs/>
          <w:szCs w:val="22"/>
        </w:rPr>
        <w:tab/>
      </w:r>
      <w:r>
        <w:rPr>
          <w:rFonts w:cs="Arial"/>
          <w:b/>
          <w:iCs/>
          <w:szCs w:val="22"/>
        </w:rPr>
        <w:tab/>
      </w:r>
      <w:r>
        <w:rPr>
          <w:rFonts w:cs="Arial"/>
          <w:b/>
          <w:iCs/>
          <w:szCs w:val="22"/>
        </w:rPr>
        <w:tab/>
        <w:t xml:space="preserve">         </w:t>
      </w:r>
      <w:r w:rsidRPr="00BF612D">
        <w:rPr>
          <w:rFonts w:cs="Arial"/>
          <w:iCs/>
          <w:szCs w:val="22"/>
        </w:rPr>
        <w:t>Ahorros ME (  )                  Corriente ME (  )</w:t>
      </w:r>
    </w:p>
    <w:p w14:paraId="2718A779" w14:textId="77777777" w:rsidR="00BF612D" w:rsidRDefault="00BF612D" w:rsidP="00BF612D">
      <w:pPr>
        <w:autoSpaceDE w:val="0"/>
        <w:autoSpaceDN w:val="0"/>
        <w:adjustRightInd w:val="0"/>
        <w:ind w:left="1416" w:firstLine="708"/>
        <w:jc w:val="both"/>
        <w:rPr>
          <w:rFonts w:cs="Arial"/>
          <w:b/>
          <w:iCs/>
          <w:szCs w:val="22"/>
        </w:rPr>
      </w:pPr>
    </w:p>
    <w:p w14:paraId="77DD8A78" w14:textId="77777777" w:rsidR="00502D58" w:rsidRDefault="00D42F7B" w:rsidP="00BF612D">
      <w:pPr>
        <w:autoSpaceDE w:val="0"/>
        <w:autoSpaceDN w:val="0"/>
        <w:adjustRightInd w:val="0"/>
        <w:ind w:left="1416" w:firstLine="708"/>
        <w:jc w:val="both"/>
        <w:rPr>
          <w:rFonts w:cs="Arial"/>
          <w:iCs/>
          <w:szCs w:val="22"/>
        </w:rPr>
      </w:pPr>
      <w:r w:rsidRPr="00D42F7B">
        <w:rPr>
          <w:rFonts w:cs="Arial"/>
          <w:b/>
          <w:iCs/>
          <w:szCs w:val="22"/>
        </w:rPr>
        <w:t>N</w:t>
      </w:r>
      <w:r w:rsidR="00502D58" w:rsidRPr="00D42F7B">
        <w:rPr>
          <w:rFonts w:cs="Arial"/>
          <w:b/>
          <w:iCs/>
          <w:szCs w:val="22"/>
        </w:rPr>
        <w:t>ombre del Banco</w:t>
      </w:r>
      <w:r w:rsidR="00502D58">
        <w:rPr>
          <w:rFonts w:cs="Arial"/>
          <w:iCs/>
          <w:szCs w:val="22"/>
        </w:rPr>
        <w:t>…………………………………………………………………</w:t>
      </w:r>
      <w:r w:rsidR="00915E4C">
        <w:rPr>
          <w:rFonts w:cs="Arial"/>
          <w:iCs/>
          <w:szCs w:val="22"/>
        </w:rPr>
        <w:t>.</w:t>
      </w:r>
    </w:p>
    <w:p w14:paraId="091622AC" w14:textId="77777777" w:rsidR="006772CD" w:rsidRPr="008B51E1" w:rsidRDefault="006772CD" w:rsidP="00BF612D">
      <w:pPr>
        <w:autoSpaceDE w:val="0"/>
        <w:autoSpaceDN w:val="0"/>
        <w:adjustRightInd w:val="0"/>
        <w:ind w:left="1416" w:firstLine="708"/>
        <w:jc w:val="both"/>
        <w:rPr>
          <w:rFonts w:cs="Arial"/>
          <w:iCs/>
          <w:szCs w:val="22"/>
        </w:rPr>
      </w:pPr>
      <w:r w:rsidRPr="0048584C">
        <w:rPr>
          <w:b/>
          <w:szCs w:val="22"/>
          <w:lang w:val="es-ES"/>
        </w:rPr>
        <w:t>Razón social</w:t>
      </w:r>
      <w:r w:rsidR="00915E4C">
        <w:rPr>
          <w:b/>
          <w:szCs w:val="22"/>
          <w:lang w:val="es-ES"/>
        </w:rPr>
        <w:t xml:space="preserve"> de la empresa</w:t>
      </w:r>
      <w:r w:rsidRPr="00A3775C">
        <w:rPr>
          <w:szCs w:val="22"/>
          <w:lang w:val="es-ES"/>
        </w:rPr>
        <w:t xml:space="preserve">: </w:t>
      </w:r>
      <w:r w:rsidRPr="008B51E1">
        <w:rPr>
          <w:rFonts w:cs="Arial"/>
          <w:iCs/>
          <w:szCs w:val="22"/>
        </w:rPr>
        <w:t>……………………………</w:t>
      </w:r>
      <w:r w:rsidR="00915E4C">
        <w:rPr>
          <w:rFonts w:cs="Arial"/>
          <w:iCs/>
          <w:szCs w:val="22"/>
        </w:rPr>
        <w:t>………………………..</w:t>
      </w:r>
    </w:p>
    <w:p w14:paraId="313CC460" w14:textId="77777777" w:rsidR="002132D3" w:rsidRDefault="008B51E1" w:rsidP="00BF612D">
      <w:pPr>
        <w:autoSpaceDE w:val="0"/>
        <w:autoSpaceDN w:val="0"/>
        <w:adjustRightInd w:val="0"/>
        <w:ind w:left="1416" w:firstLine="708"/>
        <w:jc w:val="both"/>
        <w:rPr>
          <w:rFonts w:cs="Arial"/>
          <w:iCs/>
          <w:szCs w:val="22"/>
        </w:rPr>
      </w:pPr>
      <w:r>
        <w:rPr>
          <w:rFonts w:cs="Arial"/>
          <w:b/>
          <w:iCs/>
          <w:szCs w:val="22"/>
        </w:rPr>
        <w:t>RUC</w:t>
      </w:r>
      <w:r w:rsidR="002132D3" w:rsidRPr="008B51E1">
        <w:rPr>
          <w:rFonts w:cs="Arial"/>
          <w:b/>
          <w:iCs/>
          <w:szCs w:val="22"/>
        </w:rPr>
        <w:t>:</w:t>
      </w:r>
      <w:r w:rsidR="002132D3" w:rsidRPr="008B51E1">
        <w:rPr>
          <w:rFonts w:cs="Arial"/>
          <w:iCs/>
          <w:szCs w:val="22"/>
        </w:rPr>
        <w:t xml:space="preserve"> …………………………………………………………………………………..</w:t>
      </w:r>
    </w:p>
    <w:p w14:paraId="034670F1" w14:textId="77777777" w:rsidR="00915E4C" w:rsidRPr="008B51E1" w:rsidRDefault="00915E4C" w:rsidP="00BF612D">
      <w:pPr>
        <w:autoSpaceDE w:val="0"/>
        <w:autoSpaceDN w:val="0"/>
        <w:adjustRightInd w:val="0"/>
        <w:ind w:left="1416" w:firstLine="708"/>
        <w:jc w:val="both"/>
        <w:rPr>
          <w:rFonts w:cs="Arial"/>
          <w:iCs/>
          <w:szCs w:val="22"/>
        </w:rPr>
      </w:pPr>
      <w:r>
        <w:rPr>
          <w:rFonts w:cs="Arial"/>
          <w:b/>
          <w:iCs/>
          <w:szCs w:val="22"/>
        </w:rPr>
        <w:t>Cuenta de Detracción:</w:t>
      </w:r>
      <w:r w:rsidRPr="00915E4C">
        <w:rPr>
          <w:rFonts w:cs="Arial"/>
          <w:iCs/>
          <w:szCs w:val="22"/>
        </w:rPr>
        <w:t xml:space="preserve"> </w:t>
      </w:r>
      <w:r w:rsidRPr="008B51E1">
        <w:rPr>
          <w:rFonts w:cs="Arial"/>
          <w:iCs/>
          <w:szCs w:val="22"/>
        </w:rPr>
        <w:t>…………………………………………………………</w:t>
      </w:r>
      <w:r>
        <w:rPr>
          <w:rFonts w:cs="Arial"/>
          <w:iCs/>
          <w:szCs w:val="22"/>
        </w:rPr>
        <w:t>…</w:t>
      </w:r>
    </w:p>
    <w:p w14:paraId="40678DC4" w14:textId="77777777" w:rsidR="00A3775C" w:rsidRPr="00A3775C" w:rsidRDefault="00A3775C" w:rsidP="00BF612D">
      <w:pPr>
        <w:jc w:val="both"/>
        <w:rPr>
          <w:rFonts w:cs="Arial"/>
          <w:iCs/>
          <w:szCs w:val="22"/>
        </w:rPr>
      </w:pPr>
    </w:p>
    <w:p w14:paraId="5FB6653B" w14:textId="77777777" w:rsidR="00A3775C" w:rsidRDefault="00A3775C" w:rsidP="00BF612D">
      <w:pPr>
        <w:jc w:val="both"/>
        <w:rPr>
          <w:rFonts w:cs="Arial"/>
          <w:iCs/>
          <w:szCs w:val="22"/>
        </w:rPr>
      </w:pPr>
      <w:r>
        <w:rPr>
          <w:rFonts w:cs="Arial"/>
          <w:iCs/>
          <w:szCs w:val="22"/>
        </w:rPr>
        <w:t>A</w:t>
      </w:r>
      <w:r w:rsidRPr="00A3775C">
        <w:rPr>
          <w:rFonts w:cs="Arial"/>
          <w:iCs/>
          <w:szCs w:val="22"/>
        </w:rPr>
        <w:t>gradec</w:t>
      </w:r>
      <w:r>
        <w:rPr>
          <w:rFonts w:cs="Arial"/>
          <w:iCs/>
          <w:szCs w:val="22"/>
        </w:rPr>
        <w:t>eré se</w:t>
      </w:r>
      <w:r w:rsidRPr="00A3775C">
        <w:rPr>
          <w:rFonts w:cs="Arial"/>
          <w:iCs/>
          <w:szCs w:val="22"/>
        </w:rPr>
        <w:t xml:space="preserve"> sirva disponer lo conveniente para que los pagos  a nombre de mi representada  sean abonados a la cuenta </w:t>
      </w:r>
      <w:r w:rsidR="00EB02A8">
        <w:rPr>
          <w:rFonts w:cs="Arial"/>
          <w:iCs/>
          <w:szCs w:val="22"/>
        </w:rPr>
        <w:t xml:space="preserve">indicada. </w:t>
      </w:r>
    </w:p>
    <w:p w14:paraId="73566EC8" w14:textId="77777777" w:rsidR="002D0EEF" w:rsidRDefault="002D0EEF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  <w:r w:rsidRPr="00A3775C">
        <w:rPr>
          <w:rFonts w:cs="Arial"/>
          <w:iCs/>
          <w:szCs w:val="22"/>
        </w:rPr>
        <w:t>Asimismo, dejo constancia que la factura a ser emitida por mi representada, una vez cumplida o atendida la correspondiente Orden de Compra y/o de Servicio o las prestaciones en bienes y/o servicios materia del contrato quedará cancelada para todos sus efectos mediante la sola acreditación del importe de la referida factura a favor de la cuenta en la entidad bancaria a que se refiere el primer párrafo de la presente.</w:t>
      </w:r>
    </w:p>
    <w:p w14:paraId="55E4F381" w14:textId="77777777" w:rsidR="00D42F7B" w:rsidRDefault="00D42F7B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  <w:r>
        <w:rPr>
          <w:rFonts w:cs="Arial"/>
          <w:iCs/>
          <w:szCs w:val="22"/>
        </w:rPr>
        <w:t xml:space="preserve">Para cualquier </w:t>
      </w:r>
      <w:r w:rsidR="0048584C">
        <w:rPr>
          <w:rFonts w:cs="Arial"/>
          <w:iCs/>
          <w:szCs w:val="22"/>
        </w:rPr>
        <w:t xml:space="preserve">comunicación al respecto </w:t>
      </w:r>
      <w:r>
        <w:rPr>
          <w:rFonts w:cs="Arial"/>
          <w:iCs/>
          <w:szCs w:val="22"/>
        </w:rPr>
        <w:t>sírvase coordinar con:</w:t>
      </w:r>
    </w:p>
    <w:p w14:paraId="4B5E77A6" w14:textId="77777777" w:rsidR="00D42F7B" w:rsidRPr="00A3775C" w:rsidRDefault="00D42F7B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  <w:r>
        <w:rPr>
          <w:rFonts w:cs="Arial"/>
          <w:iCs/>
          <w:szCs w:val="22"/>
        </w:rPr>
        <w:tab/>
      </w:r>
      <w:r>
        <w:rPr>
          <w:rFonts w:cs="Arial"/>
          <w:iCs/>
          <w:szCs w:val="22"/>
        </w:rPr>
        <w:tab/>
      </w:r>
      <w:r>
        <w:rPr>
          <w:rFonts w:cs="Arial"/>
          <w:iCs/>
          <w:szCs w:val="22"/>
        </w:rPr>
        <w:tab/>
      </w:r>
      <w:r w:rsidRPr="0048584C">
        <w:rPr>
          <w:rFonts w:cs="Arial"/>
          <w:b/>
          <w:iCs/>
          <w:szCs w:val="22"/>
        </w:rPr>
        <w:t>Nombre y Apellidos de la Persona</w:t>
      </w:r>
      <w:r>
        <w:rPr>
          <w:rFonts w:cs="Arial"/>
          <w:iCs/>
          <w:szCs w:val="22"/>
        </w:rPr>
        <w:t>:………………………………………</w:t>
      </w:r>
      <w:r w:rsidR="00DA47E9">
        <w:rPr>
          <w:rFonts w:cs="Arial"/>
          <w:iCs/>
          <w:szCs w:val="22"/>
        </w:rPr>
        <w:t>..</w:t>
      </w:r>
    </w:p>
    <w:p w14:paraId="022108B4" w14:textId="77777777" w:rsidR="00DA47E9" w:rsidRDefault="00D42F7B" w:rsidP="00BF612D">
      <w:pPr>
        <w:autoSpaceDE w:val="0"/>
        <w:autoSpaceDN w:val="0"/>
        <w:adjustRightInd w:val="0"/>
        <w:jc w:val="both"/>
        <w:rPr>
          <w:rFonts w:cs="Arial"/>
          <w:b/>
          <w:iCs/>
          <w:szCs w:val="22"/>
        </w:rPr>
      </w:pPr>
      <w:r>
        <w:rPr>
          <w:rFonts w:cs="Arial"/>
          <w:iCs/>
          <w:szCs w:val="22"/>
        </w:rPr>
        <w:tab/>
      </w:r>
      <w:r>
        <w:rPr>
          <w:rFonts w:cs="Arial"/>
          <w:iCs/>
          <w:szCs w:val="22"/>
        </w:rPr>
        <w:tab/>
      </w:r>
      <w:r>
        <w:rPr>
          <w:rFonts w:cs="Arial"/>
          <w:iCs/>
          <w:szCs w:val="22"/>
        </w:rPr>
        <w:tab/>
      </w:r>
      <w:r w:rsidR="00DA47E9">
        <w:rPr>
          <w:rFonts w:cs="Arial"/>
          <w:b/>
          <w:iCs/>
          <w:szCs w:val="22"/>
        </w:rPr>
        <w:t xml:space="preserve">Mail: </w:t>
      </w:r>
      <w:r w:rsidR="00DA47E9">
        <w:rPr>
          <w:rFonts w:cs="Arial"/>
          <w:iCs/>
          <w:szCs w:val="22"/>
        </w:rPr>
        <w:t>…………………………………………………………………………….</w:t>
      </w:r>
    </w:p>
    <w:p w14:paraId="48579C5C" w14:textId="77777777" w:rsidR="00A3775C" w:rsidRDefault="00107318" w:rsidP="00BF612D">
      <w:pPr>
        <w:autoSpaceDE w:val="0"/>
        <w:autoSpaceDN w:val="0"/>
        <w:adjustRightInd w:val="0"/>
        <w:ind w:left="1416" w:firstLine="708"/>
        <w:jc w:val="both"/>
        <w:rPr>
          <w:rFonts w:cs="Arial"/>
          <w:iCs/>
          <w:szCs w:val="22"/>
        </w:rPr>
      </w:pPr>
      <w:r w:rsidRPr="0048584C">
        <w:rPr>
          <w:rFonts w:cs="Arial"/>
          <w:b/>
          <w:iCs/>
          <w:szCs w:val="22"/>
        </w:rPr>
        <w:t>Teléf</w:t>
      </w:r>
      <w:r>
        <w:rPr>
          <w:rFonts w:cs="Arial"/>
          <w:b/>
          <w:iCs/>
          <w:szCs w:val="22"/>
        </w:rPr>
        <w:t>ono</w:t>
      </w:r>
      <w:r w:rsidR="00D42F7B">
        <w:rPr>
          <w:rFonts w:cs="Arial"/>
          <w:iCs/>
          <w:szCs w:val="22"/>
        </w:rPr>
        <w:t>:</w:t>
      </w:r>
      <w:r w:rsidR="002132D3">
        <w:rPr>
          <w:rFonts w:cs="Arial"/>
          <w:iCs/>
          <w:szCs w:val="22"/>
        </w:rPr>
        <w:t>…</w:t>
      </w:r>
      <w:r w:rsidR="00D42F7B">
        <w:rPr>
          <w:rFonts w:cs="Arial"/>
          <w:iCs/>
          <w:szCs w:val="22"/>
        </w:rPr>
        <w:t>………………………………………………</w:t>
      </w:r>
      <w:r w:rsidR="00DA47E9">
        <w:rPr>
          <w:rFonts w:cs="Arial"/>
          <w:iCs/>
          <w:szCs w:val="22"/>
        </w:rPr>
        <w:t>……….</w:t>
      </w:r>
    </w:p>
    <w:p w14:paraId="64164D63" w14:textId="77777777" w:rsidR="002D0EEF" w:rsidRPr="00A3775C" w:rsidRDefault="002D0EEF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  <w:r w:rsidRPr="00A3775C">
        <w:rPr>
          <w:rFonts w:cs="Arial"/>
          <w:iCs/>
          <w:szCs w:val="22"/>
        </w:rPr>
        <w:t>Atentamente,</w:t>
      </w:r>
    </w:p>
    <w:p w14:paraId="46A3C93F" w14:textId="77777777" w:rsidR="002D0EEF" w:rsidRDefault="002D0EEF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</w:p>
    <w:p w14:paraId="146C6083" w14:textId="77777777" w:rsidR="00BF612D" w:rsidRDefault="00BF612D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</w:p>
    <w:p w14:paraId="1CBF4747" w14:textId="77777777" w:rsidR="00BF612D" w:rsidRDefault="00BF612D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</w:p>
    <w:p w14:paraId="711E1F6B" w14:textId="77777777" w:rsidR="002D0EEF" w:rsidRPr="00A3775C" w:rsidRDefault="002D0EEF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</w:p>
    <w:p w14:paraId="2BA847A7" w14:textId="77777777" w:rsidR="00A3775C" w:rsidRPr="006B45F8" w:rsidRDefault="006B45F8" w:rsidP="00BF612D">
      <w:pPr>
        <w:autoSpaceDE w:val="0"/>
        <w:autoSpaceDN w:val="0"/>
        <w:adjustRightInd w:val="0"/>
        <w:jc w:val="both"/>
        <w:rPr>
          <w:rFonts w:cs="Arial"/>
          <w:iCs/>
          <w:sz w:val="16"/>
          <w:szCs w:val="16"/>
        </w:rPr>
      </w:pPr>
      <w:r>
        <w:rPr>
          <w:rFonts w:cs="Arial"/>
          <w:iCs/>
          <w:sz w:val="16"/>
          <w:szCs w:val="16"/>
        </w:rPr>
        <w:t xml:space="preserve">                    </w:t>
      </w:r>
      <w:r w:rsidR="00D42F7B">
        <w:rPr>
          <w:rFonts w:cs="Arial"/>
          <w:iCs/>
          <w:sz w:val="16"/>
          <w:szCs w:val="16"/>
        </w:rPr>
        <w:t>(</w:t>
      </w:r>
      <w:r w:rsidR="00A3775C" w:rsidRPr="006B45F8">
        <w:rPr>
          <w:rFonts w:cs="Arial"/>
          <w:iCs/>
          <w:sz w:val="16"/>
          <w:szCs w:val="16"/>
        </w:rPr>
        <w:t xml:space="preserve">Firma del proveedor </w:t>
      </w:r>
      <w:r w:rsidRPr="006B45F8">
        <w:rPr>
          <w:rFonts w:cs="Arial"/>
          <w:iCs/>
          <w:sz w:val="16"/>
          <w:szCs w:val="16"/>
        </w:rPr>
        <w:t>o su representante legal</w:t>
      </w:r>
      <w:r w:rsidR="00D42F7B">
        <w:rPr>
          <w:rFonts w:cs="Arial"/>
          <w:iCs/>
          <w:sz w:val="16"/>
          <w:szCs w:val="16"/>
        </w:rPr>
        <w:t>)</w:t>
      </w:r>
    </w:p>
    <w:p w14:paraId="71D1AE34" w14:textId="77777777" w:rsidR="002D0EEF" w:rsidRPr="00A3775C" w:rsidRDefault="002D0EEF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  <w:r w:rsidRPr="00A3775C">
        <w:rPr>
          <w:rFonts w:cs="Arial"/>
          <w:iCs/>
          <w:szCs w:val="22"/>
        </w:rPr>
        <w:t>----------------------------------------------------------------</w:t>
      </w:r>
      <w:r w:rsidR="006B45F8">
        <w:rPr>
          <w:rFonts w:cs="Arial"/>
          <w:iCs/>
          <w:szCs w:val="22"/>
        </w:rPr>
        <w:t>-----------</w:t>
      </w:r>
    </w:p>
    <w:p w14:paraId="1414E73F" w14:textId="77777777" w:rsidR="00D42F7B" w:rsidRDefault="000A27A3" w:rsidP="00BF612D">
      <w:pPr>
        <w:autoSpaceDE w:val="0"/>
        <w:autoSpaceDN w:val="0"/>
        <w:adjustRightInd w:val="0"/>
        <w:jc w:val="both"/>
        <w:rPr>
          <w:rFonts w:cs="Arial"/>
          <w:iCs/>
          <w:szCs w:val="22"/>
        </w:rPr>
      </w:pPr>
      <w:r>
        <w:rPr>
          <w:rFonts w:cs="Arial"/>
          <w:iCs/>
          <w:szCs w:val="22"/>
        </w:rPr>
        <w:t xml:space="preserve">                       </w:t>
      </w:r>
      <w:r w:rsidR="006B45F8">
        <w:rPr>
          <w:rFonts w:cs="Arial"/>
          <w:iCs/>
          <w:szCs w:val="22"/>
        </w:rPr>
        <w:t xml:space="preserve">Nombre y apellidos </w:t>
      </w:r>
    </w:p>
    <w:p w14:paraId="00F81429" w14:textId="77777777" w:rsidR="006F32D6" w:rsidRPr="00A3775C" w:rsidRDefault="006B45F8" w:rsidP="00205505">
      <w:pPr>
        <w:autoSpaceDE w:val="0"/>
        <w:autoSpaceDN w:val="0"/>
        <w:adjustRightInd w:val="0"/>
        <w:jc w:val="both"/>
        <w:rPr>
          <w:rFonts w:cs="Arial"/>
          <w:b/>
          <w:bCs/>
          <w:iCs/>
          <w:szCs w:val="22"/>
        </w:rPr>
      </w:pPr>
      <w:r>
        <w:rPr>
          <w:rFonts w:cs="Arial"/>
          <w:iCs/>
          <w:szCs w:val="22"/>
        </w:rPr>
        <w:t xml:space="preserve">               Razón Social de la Empresa</w:t>
      </w:r>
    </w:p>
    <w:sectPr w:rsidR="006F32D6" w:rsidRPr="00A3775C" w:rsidSect="00531891">
      <w:headerReference w:type="default" r:id="rId8"/>
      <w:footerReference w:type="even" r:id="rId9"/>
      <w:footerReference w:type="default" r:id="rId10"/>
      <w:pgSz w:w="11907" w:h="16840" w:code="9"/>
      <w:pgMar w:top="2410" w:right="1701" w:bottom="1418" w:left="1701" w:header="737" w:footer="10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1ABD6" w14:textId="77777777" w:rsidR="00826AE9" w:rsidRDefault="00826AE9">
      <w:r>
        <w:separator/>
      </w:r>
    </w:p>
  </w:endnote>
  <w:endnote w:type="continuationSeparator" w:id="0">
    <w:p w14:paraId="53954881" w14:textId="77777777" w:rsidR="00826AE9" w:rsidRDefault="00826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D2663" w14:textId="77777777" w:rsidR="00BC2D2B" w:rsidRDefault="003E180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C2D2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656568A" w14:textId="77777777" w:rsidR="00BC2D2B" w:rsidRDefault="00BC2D2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FAB0F" w14:textId="77777777" w:rsidR="00BC2D2B" w:rsidRDefault="003E180D">
    <w:pPr>
      <w:pStyle w:val="Piedepgina"/>
      <w:framePr w:wrap="around" w:vAnchor="text" w:hAnchor="margin" w:xAlign="right" w:y="1"/>
      <w:rPr>
        <w:rStyle w:val="Nmerodepgina"/>
        <w:sz w:val="20"/>
      </w:rPr>
    </w:pPr>
    <w:r>
      <w:rPr>
        <w:rStyle w:val="Nmerodepgina"/>
        <w:sz w:val="20"/>
      </w:rPr>
      <w:fldChar w:fldCharType="begin"/>
    </w:r>
    <w:r w:rsidR="00BC2D2B">
      <w:rPr>
        <w:rStyle w:val="Nmerodepgina"/>
        <w:sz w:val="20"/>
      </w:rPr>
      <w:instrText xml:space="preserve">PAGE  </w:instrText>
    </w:r>
    <w:r>
      <w:rPr>
        <w:rStyle w:val="Nmerodepgina"/>
        <w:sz w:val="20"/>
      </w:rPr>
      <w:fldChar w:fldCharType="separate"/>
    </w:r>
    <w:r w:rsidR="00D73AA4">
      <w:rPr>
        <w:rStyle w:val="Nmerodepgina"/>
        <w:noProof/>
        <w:sz w:val="20"/>
      </w:rPr>
      <w:t>1</w:t>
    </w:r>
    <w:r>
      <w:rPr>
        <w:rStyle w:val="Nmerodepgina"/>
        <w:sz w:val="20"/>
      </w:rPr>
      <w:fldChar w:fldCharType="end"/>
    </w:r>
  </w:p>
  <w:p w14:paraId="50C2361D" w14:textId="77777777" w:rsidR="00BC2D2B" w:rsidRDefault="00BC2D2B" w:rsidP="002E0B67">
    <w:pPr>
      <w:pStyle w:val="Piedepgina"/>
      <w:ind w:right="360"/>
      <w:jc w:val="center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723B2" w14:textId="77777777" w:rsidR="00826AE9" w:rsidRDefault="00826AE9">
      <w:r>
        <w:separator/>
      </w:r>
    </w:p>
  </w:footnote>
  <w:footnote w:type="continuationSeparator" w:id="0">
    <w:p w14:paraId="7E5056C6" w14:textId="77777777" w:rsidR="00826AE9" w:rsidRDefault="00826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C1905" w14:textId="77777777" w:rsidR="00AA72AA" w:rsidRDefault="00AA72AA" w:rsidP="00AA72AA">
    <w:pPr>
      <w:pStyle w:val="Encabezado"/>
    </w:pPr>
    <w:r>
      <w:t>LOGO DE EMPRESA SOLICITANTE</w:t>
    </w:r>
  </w:p>
  <w:p w14:paraId="1C587CE8" w14:textId="77777777" w:rsidR="00BC2D2B" w:rsidRPr="00AA72AA" w:rsidRDefault="00AA72AA" w:rsidP="00AA72AA">
    <w:pPr>
      <w:pStyle w:val="Encabezado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C0A37"/>
    <w:multiLevelType w:val="hybridMultilevel"/>
    <w:tmpl w:val="6C7C3974"/>
    <w:lvl w:ilvl="0" w:tplc="2976EBDE">
      <w:numFmt w:val="bullet"/>
      <w:lvlText w:val="-"/>
      <w:lvlJc w:val="left"/>
      <w:pPr>
        <w:ind w:left="249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1" w15:restartNumberingAfterBreak="0">
    <w:nsid w:val="06202D8C"/>
    <w:multiLevelType w:val="hybridMultilevel"/>
    <w:tmpl w:val="3F88AAA6"/>
    <w:lvl w:ilvl="0" w:tplc="0C0A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2" w15:restartNumberingAfterBreak="0">
    <w:nsid w:val="0876458C"/>
    <w:multiLevelType w:val="multilevel"/>
    <w:tmpl w:val="66986B06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7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540"/>
        </w:tabs>
        <w:ind w:left="35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310"/>
        </w:tabs>
        <w:ind w:left="53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" w15:restartNumberingAfterBreak="0">
    <w:nsid w:val="0A8960DA"/>
    <w:multiLevelType w:val="singleLevel"/>
    <w:tmpl w:val="C516924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0C4F5A34"/>
    <w:multiLevelType w:val="multilevel"/>
    <w:tmpl w:val="9B0E021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540"/>
        </w:tabs>
        <w:ind w:left="35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310"/>
        </w:tabs>
        <w:ind w:left="53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5" w15:restartNumberingAfterBreak="0">
    <w:nsid w:val="0DAF2B91"/>
    <w:multiLevelType w:val="hybridMultilevel"/>
    <w:tmpl w:val="4198B728"/>
    <w:lvl w:ilvl="0" w:tplc="0D5CF0A2">
      <w:start w:val="1"/>
      <w:numFmt w:val="lowerLetter"/>
      <w:lvlText w:val="%1)"/>
      <w:lvlJc w:val="left"/>
      <w:pPr>
        <w:ind w:left="285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570" w:hanging="360"/>
      </w:pPr>
    </w:lvl>
    <w:lvl w:ilvl="2" w:tplc="0C0A001B" w:tentative="1">
      <w:start w:val="1"/>
      <w:numFmt w:val="lowerRoman"/>
      <w:lvlText w:val="%3."/>
      <w:lvlJc w:val="right"/>
      <w:pPr>
        <w:ind w:left="4290" w:hanging="180"/>
      </w:pPr>
    </w:lvl>
    <w:lvl w:ilvl="3" w:tplc="0C0A000F" w:tentative="1">
      <w:start w:val="1"/>
      <w:numFmt w:val="decimal"/>
      <w:lvlText w:val="%4."/>
      <w:lvlJc w:val="left"/>
      <w:pPr>
        <w:ind w:left="5010" w:hanging="360"/>
      </w:pPr>
    </w:lvl>
    <w:lvl w:ilvl="4" w:tplc="0C0A0019" w:tentative="1">
      <w:start w:val="1"/>
      <w:numFmt w:val="lowerLetter"/>
      <w:lvlText w:val="%5."/>
      <w:lvlJc w:val="left"/>
      <w:pPr>
        <w:ind w:left="5730" w:hanging="360"/>
      </w:pPr>
    </w:lvl>
    <w:lvl w:ilvl="5" w:tplc="0C0A001B" w:tentative="1">
      <w:start w:val="1"/>
      <w:numFmt w:val="lowerRoman"/>
      <w:lvlText w:val="%6."/>
      <w:lvlJc w:val="right"/>
      <w:pPr>
        <w:ind w:left="6450" w:hanging="180"/>
      </w:pPr>
    </w:lvl>
    <w:lvl w:ilvl="6" w:tplc="0C0A000F" w:tentative="1">
      <w:start w:val="1"/>
      <w:numFmt w:val="decimal"/>
      <w:lvlText w:val="%7."/>
      <w:lvlJc w:val="left"/>
      <w:pPr>
        <w:ind w:left="7170" w:hanging="360"/>
      </w:pPr>
    </w:lvl>
    <w:lvl w:ilvl="7" w:tplc="0C0A0019" w:tentative="1">
      <w:start w:val="1"/>
      <w:numFmt w:val="lowerLetter"/>
      <w:lvlText w:val="%8."/>
      <w:lvlJc w:val="left"/>
      <w:pPr>
        <w:ind w:left="7890" w:hanging="360"/>
      </w:pPr>
    </w:lvl>
    <w:lvl w:ilvl="8" w:tplc="0C0A001B" w:tentative="1">
      <w:start w:val="1"/>
      <w:numFmt w:val="lowerRoman"/>
      <w:lvlText w:val="%9."/>
      <w:lvlJc w:val="right"/>
      <w:pPr>
        <w:ind w:left="8610" w:hanging="180"/>
      </w:pPr>
    </w:lvl>
  </w:abstractNum>
  <w:abstractNum w:abstractNumId="6" w15:restartNumberingAfterBreak="0">
    <w:nsid w:val="0FEE5578"/>
    <w:multiLevelType w:val="singleLevel"/>
    <w:tmpl w:val="9E9652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1F6398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4C57A89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 w15:restartNumberingAfterBreak="0">
    <w:nsid w:val="16CF283D"/>
    <w:multiLevelType w:val="singleLevel"/>
    <w:tmpl w:val="1254A5E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8DB4DF9"/>
    <w:multiLevelType w:val="multilevel"/>
    <w:tmpl w:val="056690A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1" w15:restartNumberingAfterBreak="0">
    <w:nsid w:val="1AAD24F4"/>
    <w:multiLevelType w:val="multilevel"/>
    <w:tmpl w:val="C1F0C1EC"/>
    <w:lvl w:ilvl="0">
      <w:start w:val="4"/>
      <w:numFmt w:val="decimal"/>
      <w:lvlText w:val="%1"/>
      <w:lvlJc w:val="left"/>
      <w:pPr>
        <w:ind w:left="435" w:hanging="435"/>
      </w:pPr>
    </w:lvl>
    <w:lvl w:ilvl="1">
      <w:start w:val="2"/>
      <w:numFmt w:val="decimal"/>
      <w:lvlText w:val="%1.%2"/>
      <w:lvlJc w:val="left"/>
      <w:pPr>
        <w:ind w:left="1140" w:hanging="435"/>
      </w:pPr>
    </w:lvl>
    <w:lvl w:ilvl="2">
      <w:start w:val="5"/>
      <w:numFmt w:val="decimal"/>
      <w:lvlText w:val="%1.%2.%3"/>
      <w:lvlJc w:val="left"/>
      <w:pPr>
        <w:ind w:left="2130" w:hanging="720"/>
      </w:pPr>
    </w:lvl>
    <w:lvl w:ilvl="3">
      <w:start w:val="1"/>
      <w:numFmt w:val="decimal"/>
      <w:lvlText w:val="%1.%2.%3.%4"/>
      <w:lvlJc w:val="left"/>
      <w:pPr>
        <w:ind w:left="2835" w:hanging="720"/>
      </w:pPr>
    </w:lvl>
    <w:lvl w:ilvl="4">
      <w:start w:val="1"/>
      <w:numFmt w:val="decimal"/>
      <w:lvlText w:val="%1.%2.%3.%4.%5"/>
      <w:lvlJc w:val="left"/>
      <w:pPr>
        <w:ind w:left="3900" w:hanging="1080"/>
      </w:pPr>
    </w:lvl>
    <w:lvl w:ilvl="5">
      <w:start w:val="1"/>
      <w:numFmt w:val="decimal"/>
      <w:lvlText w:val="%1.%2.%3.%4.%5.%6"/>
      <w:lvlJc w:val="left"/>
      <w:pPr>
        <w:ind w:left="4605" w:hanging="1080"/>
      </w:pPr>
    </w:lvl>
    <w:lvl w:ilvl="6">
      <w:start w:val="1"/>
      <w:numFmt w:val="decimal"/>
      <w:lvlText w:val="%1.%2.%3.%4.%5.%6.%7"/>
      <w:lvlJc w:val="left"/>
      <w:pPr>
        <w:ind w:left="5670" w:hanging="1440"/>
      </w:pPr>
    </w:lvl>
    <w:lvl w:ilvl="7">
      <w:start w:val="1"/>
      <w:numFmt w:val="decimal"/>
      <w:lvlText w:val="%1.%2.%3.%4.%5.%6.%7.%8"/>
      <w:lvlJc w:val="left"/>
      <w:pPr>
        <w:ind w:left="6375" w:hanging="1440"/>
      </w:pPr>
    </w:lvl>
    <w:lvl w:ilvl="8">
      <w:start w:val="1"/>
      <w:numFmt w:val="decimal"/>
      <w:lvlText w:val="%1.%2.%3.%4.%5.%6.%7.%8.%9"/>
      <w:lvlJc w:val="left"/>
      <w:pPr>
        <w:ind w:left="7080" w:hanging="1440"/>
      </w:pPr>
    </w:lvl>
  </w:abstractNum>
  <w:abstractNum w:abstractNumId="12" w15:restartNumberingAfterBreak="0">
    <w:nsid w:val="1B4E2EAC"/>
    <w:multiLevelType w:val="multilevel"/>
    <w:tmpl w:val="056690A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3" w15:restartNumberingAfterBreak="0">
    <w:nsid w:val="1FE0026D"/>
    <w:multiLevelType w:val="singleLevel"/>
    <w:tmpl w:val="0C0A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215566B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67335A7"/>
    <w:multiLevelType w:val="hybridMultilevel"/>
    <w:tmpl w:val="65143FF2"/>
    <w:lvl w:ilvl="0" w:tplc="5626556C">
      <w:numFmt w:val="bullet"/>
      <w:lvlText w:val="-"/>
      <w:lvlJc w:val="left"/>
      <w:pPr>
        <w:ind w:left="2346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30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2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9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06" w:hanging="360"/>
      </w:pPr>
      <w:rPr>
        <w:rFonts w:ascii="Wingdings" w:hAnsi="Wingdings" w:hint="default"/>
      </w:rPr>
    </w:lvl>
  </w:abstractNum>
  <w:abstractNum w:abstractNumId="16" w15:restartNumberingAfterBreak="0">
    <w:nsid w:val="2A7502E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2C81006B"/>
    <w:multiLevelType w:val="multilevel"/>
    <w:tmpl w:val="52C84E7A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540"/>
        </w:tabs>
        <w:ind w:left="35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310"/>
        </w:tabs>
        <w:ind w:left="53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18" w15:restartNumberingAfterBreak="0">
    <w:nsid w:val="2D816D14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4444A0F"/>
    <w:multiLevelType w:val="multilevel"/>
    <w:tmpl w:val="056690A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0" w15:restartNumberingAfterBreak="0">
    <w:nsid w:val="395B1E1A"/>
    <w:multiLevelType w:val="singleLevel"/>
    <w:tmpl w:val="E6B8E53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</w:abstractNum>
  <w:abstractNum w:abstractNumId="21" w15:restartNumberingAfterBreak="0">
    <w:nsid w:val="3AE77D16"/>
    <w:multiLevelType w:val="hybridMultilevel"/>
    <w:tmpl w:val="E216F9D2"/>
    <w:lvl w:ilvl="0" w:tplc="61C64EFE">
      <w:numFmt w:val="bullet"/>
      <w:lvlText w:val="-"/>
      <w:lvlJc w:val="left"/>
      <w:pPr>
        <w:ind w:left="234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22" w15:restartNumberingAfterBreak="0">
    <w:nsid w:val="40887591"/>
    <w:multiLevelType w:val="multilevel"/>
    <w:tmpl w:val="0E3C88BC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540"/>
        </w:tabs>
        <w:ind w:left="35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310"/>
        </w:tabs>
        <w:ind w:left="53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23" w15:restartNumberingAfterBreak="0">
    <w:nsid w:val="42FE4D4D"/>
    <w:multiLevelType w:val="hybridMultilevel"/>
    <w:tmpl w:val="A788AABE"/>
    <w:lvl w:ilvl="0" w:tplc="0C0A0017">
      <w:start w:val="1"/>
      <w:numFmt w:val="lowerLetter"/>
      <w:lvlText w:val="%1)"/>
      <w:lvlJc w:val="left"/>
      <w:pPr>
        <w:ind w:left="285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570" w:hanging="360"/>
      </w:pPr>
    </w:lvl>
    <w:lvl w:ilvl="2" w:tplc="0C0A001B" w:tentative="1">
      <w:start w:val="1"/>
      <w:numFmt w:val="lowerRoman"/>
      <w:lvlText w:val="%3."/>
      <w:lvlJc w:val="right"/>
      <w:pPr>
        <w:ind w:left="4290" w:hanging="180"/>
      </w:pPr>
    </w:lvl>
    <w:lvl w:ilvl="3" w:tplc="0C0A000F" w:tentative="1">
      <w:start w:val="1"/>
      <w:numFmt w:val="decimal"/>
      <w:lvlText w:val="%4."/>
      <w:lvlJc w:val="left"/>
      <w:pPr>
        <w:ind w:left="5010" w:hanging="360"/>
      </w:pPr>
    </w:lvl>
    <w:lvl w:ilvl="4" w:tplc="0C0A0019" w:tentative="1">
      <w:start w:val="1"/>
      <w:numFmt w:val="lowerLetter"/>
      <w:lvlText w:val="%5."/>
      <w:lvlJc w:val="left"/>
      <w:pPr>
        <w:ind w:left="5730" w:hanging="360"/>
      </w:pPr>
    </w:lvl>
    <w:lvl w:ilvl="5" w:tplc="0C0A001B" w:tentative="1">
      <w:start w:val="1"/>
      <w:numFmt w:val="lowerRoman"/>
      <w:lvlText w:val="%6."/>
      <w:lvlJc w:val="right"/>
      <w:pPr>
        <w:ind w:left="6450" w:hanging="180"/>
      </w:pPr>
    </w:lvl>
    <w:lvl w:ilvl="6" w:tplc="0C0A000F" w:tentative="1">
      <w:start w:val="1"/>
      <w:numFmt w:val="decimal"/>
      <w:lvlText w:val="%7."/>
      <w:lvlJc w:val="left"/>
      <w:pPr>
        <w:ind w:left="7170" w:hanging="360"/>
      </w:pPr>
    </w:lvl>
    <w:lvl w:ilvl="7" w:tplc="0C0A0019" w:tentative="1">
      <w:start w:val="1"/>
      <w:numFmt w:val="lowerLetter"/>
      <w:lvlText w:val="%8."/>
      <w:lvlJc w:val="left"/>
      <w:pPr>
        <w:ind w:left="7890" w:hanging="360"/>
      </w:pPr>
    </w:lvl>
    <w:lvl w:ilvl="8" w:tplc="0C0A001B" w:tentative="1">
      <w:start w:val="1"/>
      <w:numFmt w:val="lowerRoman"/>
      <w:lvlText w:val="%9."/>
      <w:lvlJc w:val="right"/>
      <w:pPr>
        <w:ind w:left="8610" w:hanging="180"/>
      </w:pPr>
    </w:lvl>
  </w:abstractNum>
  <w:abstractNum w:abstractNumId="24" w15:restartNumberingAfterBreak="0">
    <w:nsid w:val="43D57480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5" w15:restartNumberingAfterBreak="0">
    <w:nsid w:val="448729C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 w15:restartNumberingAfterBreak="0">
    <w:nsid w:val="469469A8"/>
    <w:multiLevelType w:val="multilevel"/>
    <w:tmpl w:val="3162FB5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425"/>
        </w:tabs>
        <w:ind w:left="142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540"/>
        </w:tabs>
        <w:ind w:left="35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310"/>
        </w:tabs>
        <w:ind w:left="53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27" w15:restartNumberingAfterBreak="0">
    <w:nsid w:val="48D135D4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 w15:restartNumberingAfterBreak="0">
    <w:nsid w:val="4CA514BB"/>
    <w:multiLevelType w:val="hybridMultilevel"/>
    <w:tmpl w:val="E2A8041A"/>
    <w:lvl w:ilvl="0" w:tplc="6EAAC812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CD73F3"/>
    <w:multiLevelType w:val="singleLevel"/>
    <w:tmpl w:val="5E927CC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56DD17D4"/>
    <w:multiLevelType w:val="hybridMultilevel"/>
    <w:tmpl w:val="1674A380"/>
    <w:lvl w:ilvl="0" w:tplc="DAB28F2C">
      <w:numFmt w:val="bullet"/>
      <w:lvlText w:val="-"/>
      <w:lvlJc w:val="left"/>
      <w:pPr>
        <w:ind w:left="2346" w:hanging="360"/>
      </w:pPr>
      <w:rPr>
        <w:rFonts w:ascii="Arial Narrow" w:eastAsia="Times New Roman" w:hAnsi="Arial Narrow" w:cs="Arial" w:hint="default"/>
      </w:rPr>
    </w:lvl>
    <w:lvl w:ilvl="1" w:tplc="280A0003" w:tentative="1">
      <w:start w:val="1"/>
      <w:numFmt w:val="bullet"/>
      <w:lvlText w:val="o"/>
      <w:lvlJc w:val="left"/>
      <w:pPr>
        <w:ind w:left="30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2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9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06" w:hanging="360"/>
      </w:pPr>
      <w:rPr>
        <w:rFonts w:ascii="Wingdings" w:hAnsi="Wingdings" w:hint="default"/>
      </w:rPr>
    </w:lvl>
  </w:abstractNum>
  <w:abstractNum w:abstractNumId="31" w15:restartNumberingAfterBreak="0">
    <w:nsid w:val="56F25B1C"/>
    <w:multiLevelType w:val="singleLevel"/>
    <w:tmpl w:val="063A3BCE"/>
    <w:lvl w:ilvl="0">
      <w:start w:val="1"/>
      <w:numFmt w:val="lowerLetter"/>
      <w:lvlText w:val="%1)"/>
      <w:lvlJc w:val="left"/>
      <w:pPr>
        <w:tabs>
          <w:tab w:val="num" w:pos="2829"/>
        </w:tabs>
        <w:ind w:left="2829" w:hanging="705"/>
      </w:pPr>
      <w:rPr>
        <w:rFonts w:hint="default"/>
      </w:rPr>
    </w:lvl>
  </w:abstractNum>
  <w:abstractNum w:abstractNumId="32" w15:restartNumberingAfterBreak="0">
    <w:nsid w:val="59763AA3"/>
    <w:multiLevelType w:val="multilevel"/>
    <w:tmpl w:val="84B6A1CE"/>
    <w:lvl w:ilvl="0">
      <w:start w:val="4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540"/>
        </w:tabs>
        <w:ind w:left="35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310"/>
        </w:tabs>
        <w:ind w:left="53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3" w15:restartNumberingAfterBreak="0">
    <w:nsid w:val="5A0655F9"/>
    <w:multiLevelType w:val="hybridMultilevel"/>
    <w:tmpl w:val="F1560998"/>
    <w:lvl w:ilvl="0" w:tplc="A3E8AEA8">
      <w:numFmt w:val="bullet"/>
      <w:lvlText w:val="-"/>
      <w:lvlJc w:val="left"/>
      <w:pPr>
        <w:ind w:left="2346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30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7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2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9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6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3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06" w:hanging="360"/>
      </w:pPr>
      <w:rPr>
        <w:rFonts w:ascii="Wingdings" w:hAnsi="Wingdings" w:hint="default"/>
      </w:rPr>
    </w:lvl>
  </w:abstractNum>
  <w:abstractNum w:abstractNumId="34" w15:restartNumberingAfterBreak="0">
    <w:nsid w:val="5D722454"/>
    <w:multiLevelType w:val="singleLevel"/>
    <w:tmpl w:val="5E927CC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 w15:restartNumberingAfterBreak="0">
    <w:nsid w:val="60696BD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650F4CF7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6DB512DC"/>
    <w:multiLevelType w:val="hybridMultilevel"/>
    <w:tmpl w:val="8DA8D2E0"/>
    <w:lvl w:ilvl="0" w:tplc="280A000D">
      <w:start w:val="1"/>
      <w:numFmt w:val="bullet"/>
      <w:lvlText w:val=""/>
      <w:lvlJc w:val="left"/>
      <w:pPr>
        <w:ind w:left="285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38" w15:restartNumberingAfterBreak="0">
    <w:nsid w:val="6EFA3E12"/>
    <w:multiLevelType w:val="multilevel"/>
    <w:tmpl w:val="056690A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39" w15:restartNumberingAfterBreak="0">
    <w:nsid w:val="7320699B"/>
    <w:multiLevelType w:val="multilevel"/>
    <w:tmpl w:val="056690A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40" w15:restartNumberingAfterBreak="0">
    <w:nsid w:val="7B792BF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C8D77FD"/>
    <w:multiLevelType w:val="hybridMultilevel"/>
    <w:tmpl w:val="D4BE0D0E"/>
    <w:lvl w:ilvl="0" w:tplc="280A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42" w15:restartNumberingAfterBreak="0">
    <w:nsid w:val="7F553978"/>
    <w:multiLevelType w:val="singleLevel"/>
    <w:tmpl w:val="CE367BAE"/>
    <w:lvl w:ilvl="0">
      <w:start w:val="1"/>
      <w:numFmt w:val="lowerLetter"/>
      <w:lvlText w:val="%1."/>
      <w:lvlJc w:val="left"/>
      <w:pPr>
        <w:tabs>
          <w:tab w:val="num" w:pos="1425"/>
        </w:tabs>
        <w:ind w:left="1425" w:hanging="720"/>
      </w:pPr>
      <w:rPr>
        <w:rFonts w:hint="default"/>
      </w:rPr>
    </w:lvl>
  </w:abstractNum>
  <w:num w:numId="1" w16cid:durableId="419133543">
    <w:abstractNumId w:val="38"/>
  </w:num>
  <w:num w:numId="2" w16cid:durableId="1235358660">
    <w:abstractNumId w:val="18"/>
  </w:num>
  <w:num w:numId="3" w16cid:durableId="1802572602">
    <w:abstractNumId w:val="31"/>
  </w:num>
  <w:num w:numId="4" w16cid:durableId="1466897815">
    <w:abstractNumId w:val="7"/>
  </w:num>
  <w:num w:numId="5" w16cid:durableId="1723628203">
    <w:abstractNumId w:val="38"/>
    <w:lvlOverride w:ilvl="0">
      <w:startOverride w:val="4"/>
    </w:lvlOverride>
    <w:lvlOverride w:ilvl="1">
      <w:startOverride w:val="4"/>
    </w:lvlOverride>
    <w:lvlOverride w:ilvl="2">
      <w:startOverride w:val="2"/>
    </w:lvlOverride>
  </w:num>
  <w:num w:numId="6" w16cid:durableId="1076587200">
    <w:abstractNumId w:val="20"/>
  </w:num>
  <w:num w:numId="7" w16cid:durableId="244385721">
    <w:abstractNumId w:val="3"/>
  </w:num>
  <w:num w:numId="8" w16cid:durableId="1711877246">
    <w:abstractNumId w:val="32"/>
  </w:num>
  <w:num w:numId="9" w16cid:durableId="354960356">
    <w:abstractNumId w:val="36"/>
  </w:num>
  <w:num w:numId="10" w16cid:durableId="1079719549">
    <w:abstractNumId w:val="14"/>
  </w:num>
  <w:num w:numId="11" w16cid:durableId="264534642">
    <w:abstractNumId w:val="26"/>
  </w:num>
  <w:num w:numId="12" w16cid:durableId="805242463">
    <w:abstractNumId w:val="17"/>
  </w:num>
  <w:num w:numId="13" w16cid:durableId="428937054">
    <w:abstractNumId w:val="22"/>
  </w:num>
  <w:num w:numId="14" w16cid:durableId="779372769">
    <w:abstractNumId w:val="9"/>
  </w:num>
  <w:num w:numId="15" w16cid:durableId="410929648">
    <w:abstractNumId w:val="34"/>
  </w:num>
  <w:num w:numId="16" w16cid:durableId="917251005">
    <w:abstractNumId w:val="29"/>
  </w:num>
  <w:num w:numId="17" w16cid:durableId="1436173634">
    <w:abstractNumId w:val="8"/>
  </w:num>
  <w:num w:numId="18" w16cid:durableId="773550712">
    <w:abstractNumId w:val="16"/>
  </w:num>
  <w:num w:numId="19" w16cid:durableId="880632746">
    <w:abstractNumId w:val="27"/>
  </w:num>
  <w:num w:numId="20" w16cid:durableId="825435346">
    <w:abstractNumId w:val="25"/>
  </w:num>
  <w:num w:numId="21" w16cid:durableId="930310468">
    <w:abstractNumId w:val="24"/>
  </w:num>
  <w:num w:numId="22" w16cid:durableId="663557213">
    <w:abstractNumId w:val="13"/>
  </w:num>
  <w:num w:numId="23" w16cid:durableId="1931966014">
    <w:abstractNumId w:val="40"/>
  </w:num>
  <w:num w:numId="24" w16cid:durableId="85927235">
    <w:abstractNumId w:val="6"/>
  </w:num>
  <w:num w:numId="25" w16cid:durableId="706562905">
    <w:abstractNumId w:val="42"/>
  </w:num>
  <w:num w:numId="26" w16cid:durableId="1589344057">
    <w:abstractNumId w:val="41"/>
  </w:num>
  <w:num w:numId="27" w16cid:durableId="365913126">
    <w:abstractNumId w:val="37"/>
  </w:num>
  <w:num w:numId="28" w16cid:durableId="1147018674">
    <w:abstractNumId w:val="2"/>
  </w:num>
  <w:num w:numId="29" w16cid:durableId="2108696537">
    <w:abstractNumId w:val="19"/>
  </w:num>
  <w:num w:numId="30" w16cid:durableId="1932397611">
    <w:abstractNumId w:val="39"/>
  </w:num>
  <w:num w:numId="31" w16cid:durableId="9257766">
    <w:abstractNumId w:val="10"/>
  </w:num>
  <w:num w:numId="32" w16cid:durableId="1434324449">
    <w:abstractNumId w:val="12"/>
  </w:num>
  <w:num w:numId="33" w16cid:durableId="856192918">
    <w:abstractNumId w:val="4"/>
  </w:num>
  <w:num w:numId="34" w16cid:durableId="221142188">
    <w:abstractNumId w:val="35"/>
  </w:num>
  <w:num w:numId="35" w16cid:durableId="1942683725">
    <w:abstractNumId w:val="23"/>
  </w:num>
  <w:num w:numId="36" w16cid:durableId="664623777">
    <w:abstractNumId w:val="5"/>
  </w:num>
  <w:num w:numId="37" w16cid:durableId="603224207">
    <w:abstractNumId w:val="1"/>
  </w:num>
  <w:num w:numId="38" w16cid:durableId="1206330669">
    <w:abstractNumId w:val="0"/>
  </w:num>
  <w:num w:numId="39" w16cid:durableId="2008632848">
    <w:abstractNumId w:val="21"/>
  </w:num>
  <w:num w:numId="40" w16cid:durableId="235559432">
    <w:abstractNumId w:val="33"/>
  </w:num>
  <w:num w:numId="41" w16cid:durableId="687024499">
    <w:abstractNumId w:val="11"/>
    <w:lvlOverride w:ilvl="0">
      <w:startOverride w:val="4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27317162">
    <w:abstractNumId w:val="30"/>
  </w:num>
  <w:num w:numId="43" w16cid:durableId="1873692082">
    <w:abstractNumId w:val="15"/>
  </w:num>
  <w:num w:numId="44" w16cid:durableId="1914467807">
    <w:abstractNumId w:val="2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255126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77C"/>
    <w:rsid w:val="00010AC4"/>
    <w:rsid w:val="00011BBD"/>
    <w:rsid w:val="00020061"/>
    <w:rsid w:val="00033630"/>
    <w:rsid w:val="0004394F"/>
    <w:rsid w:val="000501B4"/>
    <w:rsid w:val="000658D4"/>
    <w:rsid w:val="00075ABA"/>
    <w:rsid w:val="0008124D"/>
    <w:rsid w:val="00090C3D"/>
    <w:rsid w:val="000930D6"/>
    <w:rsid w:val="000960B0"/>
    <w:rsid w:val="000A27A3"/>
    <w:rsid w:val="000A3292"/>
    <w:rsid w:val="000B39A0"/>
    <w:rsid w:val="000B5EC2"/>
    <w:rsid w:val="000C66C8"/>
    <w:rsid w:val="000E6F00"/>
    <w:rsid w:val="000F15F9"/>
    <w:rsid w:val="000F276E"/>
    <w:rsid w:val="000F3D68"/>
    <w:rsid w:val="000F4C4C"/>
    <w:rsid w:val="001052B4"/>
    <w:rsid w:val="00107318"/>
    <w:rsid w:val="00107BC6"/>
    <w:rsid w:val="0011377C"/>
    <w:rsid w:val="001254A5"/>
    <w:rsid w:val="001255DF"/>
    <w:rsid w:val="00142975"/>
    <w:rsid w:val="00143349"/>
    <w:rsid w:val="00143A3D"/>
    <w:rsid w:val="001711FD"/>
    <w:rsid w:val="00181B8C"/>
    <w:rsid w:val="0018668B"/>
    <w:rsid w:val="001966BF"/>
    <w:rsid w:val="001A6E6D"/>
    <w:rsid w:val="001C45C8"/>
    <w:rsid w:val="001D2E01"/>
    <w:rsid w:val="001D3830"/>
    <w:rsid w:val="001E78C4"/>
    <w:rsid w:val="0020000F"/>
    <w:rsid w:val="002022BF"/>
    <w:rsid w:val="00205505"/>
    <w:rsid w:val="002132D3"/>
    <w:rsid w:val="00227E84"/>
    <w:rsid w:val="002339CF"/>
    <w:rsid w:val="002602A3"/>
    <w:rsid w:val="00260D1A"/>
    <w:rsid w:val="00263EDE"/>
    <w:rsid w:val="00280180"/>
    <w:rsid w:val="00280E7E"/>
    <w:rsid w:val="002A3A22"/>
    <w:rsid w:val="002A6358"/>
    <w:rsid w:val="002A6F1C"/>
    <w:rsid w:val="002C7C9A"/>
    <w:rsid w:val="002D0EEF"/>
    <w:rsid w:val="002E0B67"/>
    <w:rsid w:val="002E38A1"/>
    <w:rsid w:val="002F1E98"/>
    <w:rsid w:val="00302724"/>
    <w:rsid w:val="00302800"/>
    <w:rsid w:val="00305555"/>
    <w:rsid w:val="00310E4D"/>
    <w:rsid w:val="00313B3D"/>
    <w:rsid w:val="00330090"/>
    <w:rsid w:val="003669AE"/>
    <w:rsid w:val="003712A3"/>
    <w:rsid w:val="00384980"/>
    <w:rsid w:val="003B0019"/>
    <w:rsid w:val="003C34E0"/>
    <w:rsid w:val="003C460D"/>
    <w:rsid w:val="003D73D4"/>
    <w:rsid w:val="003E180D"/>
    <w:rsid w:val="003E445A"/>
    <w:rsid w:val="003F0EC6"/>
    <w:rsid w:val="00400DFA"/>
    <w:rsid w:val="0040260C"/>
    <w:rsid w:val="00402EFF"/>
    <w:rsid w:val="00412EA9"/>
    <w:rsid w:val="00413F1A"/>
    <w:rsid w:val="00415D71"/>
    <w:rsid w:val="0042298B"/>
    <w:rsid w:val="004233BA"/>
    <w:rsid w:val="0044610C"/>
    <w:rsid w:val="00453FB0"/>
    <w:rsid w:val="00457DCD"/>
    <w:rsid w:val="00472B5A"/>
    <w:rsid w:val="00474FFD"/>
    <w:rsid w:val="0048584C"/>
    <w:rsid w:val="0049229C"/>
    <w:rsid w:val="004955F9"/>
    <w:rsid w:val="004D6547"/>
    <w:rsid w:val="004E713A"/>
    <w:rsid w:val="004F2F00"/>
    <w:rsid w:val="004F539E"/>
    <w:rsid w:val="00502D58"/>
    <w:rsid w:val="0051023B"/>
    <w:rsid w:val="00530F62"/>
    <w:rsid w:val="00531891"/>
    <w:rsid w:val="005420C2"/>
    <w:rsid w:val="00547762"/>
    <w:rsid w:val="00554B37"/>
    <w:rsid w:val="005569E0"/>
    <w:rsid w:val="005660D7"/>
    <w:rsid w:val="00577A4B"/>
    <w:rsid w:val="00580B17"/>
    <w:rsid w:val="005856A1"/>
    <w:rsid w:val="00587516"/>
    <w:rsid w:val="005B6337"/>
    <w:rsid w:val="005E6F6A"/>
    <w:rsid w:val="005F40C5"/>
    <w:rsid w:val="00606554"/>
    <w:rsid w:val="00614AE5"/>
    <w:rsid w:val="006221A0"/>
    <w:rsid w:val="0062596F"/>
    <w:rsid w:val="00631F08"/>
    <w:rsid w:val="006371BA"/>
    <w:rsid w:val="006431DD"/>
    <w:rsid w:val="00644F68"/>
    <w:rsid w:val="00656E2E"/>
    <w:rsid w:val="006571FF"/>
    <w:rsid w:val="00662F69"/>
    <w:rsid w:val="00663632"/>
    <w:rsid w:val="0067574E"/>
    <w:rsid w:val="006772CD"/>
    <w:rsid w:val="006A4457"/>
    <w:rsid w:val="006B45F8"/>
    <w:rsid w:val="006B4A08"/>
    <w:rsid w:val="006D6516"/>
    <w:rsid w:val="006D6C55"/>
    <w:rsid w:val="006E0C9F"/>
    <w:rsid w:val="006E5C1E"/>
    <w:rsid w:val="006E730D"/>
    <w:rsid w:val="006F32D6"/>
    <w:rsid w:val="00707E20"/>
    <w:rsid w:val="007118E3"/>
    <w:rsid w:val="007148F1"/>
    <w:rsid w:val="0071714A"/>
    <w:rsid w:val="00737BE3"/>
    <w:rsid w:val="0074403E"/>
    <w:rsid w:val="00762793"/>
    <w:rsid w:val="007644DD"/>
    <w:rsid w:val="007647B0"/>
    <w:rsid w:val="00771C14"/>
    <w:rsid w:val="007925A5"/>
    <w:rsid w:val="007927F7"/>
    <w:rsid w:val="00792989"/>
    <w:rsid w:val="007A1E5F"/>
    <w:rsid w:val="007A7182"/>
    <w:rsid w:val="007B213A"/>
    <w:rsid w:val="007B4D48"/>
    <w:rsid w:val="007E074D"/>
    <w:rsid w:val="007E5120"/>
    <w:rsid w:val="007E5429"/>
    <w:rsid w:val="007F7FD1"/>
    <w:rsid w:val="00803386"/>
    <w:rsid w:val="00804748"/>
    <w:rsid w:val="00806067"/>
    <w:rsid w:val="0080649E"/>
    <w:rsid w:val="00823139"/>
    <w:rsid w:val="00826AE9"/>
    <w:rsid w:val="008270E0"/>
    <w:rsid w:val="0083693F"/>
    <w:rsid w:val="00843F10"/>
    <w:rsid w:val="00854BFB"/>
    <w:rsid w:val="00860DB7"/>
    <w:rsid w:val="008676E6"/>
    <w:rsid w:val="00867AFE"/>
    <w:rsid w:val="008731CC"/>
    <w:rsid w:val="00875985"/>
    <w:rsid w:val="00885BB3"/>
    <w:rsid w:val="00885FE4"/>
    <w:rsid w:val="00890936"/>
    <w:rsid w:val="008949D2"/>
    <w:rsid w:val="00895A1B"/>
    <w:rsid w:val="008B51E1"/>
    <w:rsid w:val="008B7EBD"/>
    <w:rsid w:val="008C45A0"/>
    <w:rsid w:val="008D4BC7"/>
    <w:rsid w:val="008E1ADC"/>
    <w:rsid w:val="008E32A3"/>
    <w:rsid w:val="00905963"/>
    <w:rsid w:val="00915E4C"/>
    <w:rsid w:val="00920A58"/>
    <w:rsid w:val="00927159"/>
    <w:rsid w:val="00933E23"/>
    <w:rsid w:val="00935598"/>
    <w:rsid w:val="00937503"/>
    <w:rsid w:val="00945EC0"/>
    <w:rsid w:val="00947BC2"/>
    <w:rsid w:val="009735CD"/>
    <w:rsid w:val="0097559A"/>
    <w:rsid w:val="0098151E"/>
    <w:rsid w:val="009843A8"/>
    <w:rsid w:val="0098656E"/>
    <w:rsid w:val="009873A6"/>
    <w:rsid w:val="009B45A4"/>
    <w:rsid w:val="009B4E1B"/>
    <w:rsid w:val="009C04AA"/>
    <w:rsid w:val="009C1E16"/>
    <w:rsid w:val="009E05FB"/>
    <w:rsid w:val="009E2296"/>
    <w:rsid w:val="009F6EDE"/>
    <w:rsid w:val="009F6F10"/>
    <w:rsid w:val="00A11282"/>
    <w:rsid w:val="00A12A02"/>
    <w:rsid w:val="00A16274"/>
    <w:rsid w:val="00A27F19"/>
    <w:rsid w:val="00A3775C"/>
    <w:rsid w:val="00A37F92"/>
    <w:rsid w:val="00A43696"/>
    <w:rsid w:val="00A6403A"/>
    <w:rsid w:val="00A670DC"/>
    <w:rsid w:val="00A709A4"/>
    <w:rsid w:val="00A73439"/>
    <w:rsid w:val="00A73E4E"/>
    <w:rsid w:val="00A74070"/>
    <w:rsid w:val="00A92F91"/>
    <w:rsid w:val="00A97222"/>
    <w:rsid w:val="00AA11A2"/>
    <w:rsid w:val="00AA72AA"/>
    <w:rsid w:val="00AC0F76"/>
    <w:rsid w:val="00AD1765"/>
    <w:rsid w:val="00AD281B"/>
    <w:rsid w:val="00AF1F54"/>
    <w:rsid w:val="00B041AB"/>
    <w:rsid w:val="00B40F4B"/>
    <w:rsid w:val="00B540E1"/>
    <w:rsid w:val="00B6324C"/>
    <w:rsid w:val="00B6729F"/>
    <w:rsid w:val="00B755E1"/>
    <w:rsid w:val="00B87142"/>
    <w:rsid w:val="00B9329D"/>
    <w:rsid w:val="00BA712C"/>
    <w:rsid w:val="00BA7B1E"/>
    <w:rsid w:val="00BB5076"/>
    <w:rsid w:val="00BB5526"/>
    <w:rsid w:val="00BB5EE4"/>
    <w:rsid w:val="00BC2D2B"/>
    <w:rsid w:val="00BD73A3"/>
    <w:rsid w:val="00BE5964"/>
    <w:rsid w:val="00BF203F"/>
    <w:rsid w:val="00BF4313"/>
    <w:rsid w:val="00BF612D"/>
    <w:rsid w:val="00C018D9"/>
    <w:rsid w:val="00C10FD2"/>
    <w:rsid w:val="00C16EF0"/>
    <w:rsid w:val="00C17D78"/>
    <w:rsid w:val="00C26B00"/>
    <w:rsid w:val="00C278A3"/>
    <w:rsid w:val="00C443DA"/>
    <w:rsid w:val="00C464B7"/>
    <w:rsid w:val="00C524A8"/>
    <w:rsid w:val="00C5257C"/>
    <w:rsid w:val="00C647A4"/>
    <w:rsid w:val="00C67289"/>
    <w:rsid w:val="00C73E76"/>
    <w:rsid w:val="00C778EF"/>
    <w:rsid w:val="00C83819"/>
    <w:rsid w:val="00C90F33"/>
    <w:rsid w:val="00C933C2"/>
    <w:rsid w:val="00C96ABB"/>
    <w:rsid w:val="00CA1B7E"/>
    <w:rsid w:val="00CC3571"/>
    <w:rsid w:val="00CC6D53"/>
    <w:rsid w:val="00CD0F66"/>
    <w:rsid w:val="00CE2EC1"/>
    <w:rsid w:val="00CF28D3"/>
    <w:rsid w:val="00CF50ED"/>
    <w:rsid w:val="00D01D37"/>
    <w:rsid w:val="00D04A60"/>
    <w:rsid w:val="00D1393B"/>
    <w:rsid w:val="00D20326"/>
    <w:rsid w:val="00D203F1"/>
    <w:rsid w:val="00D273A1"/>
    <w:rsid w:val="00D30B6D"/>
    <w:rsid w:val="00D42F7B"/>
    <w:rsid w:val="00D55C6A"/>
    <w:rsid w:val="00D73AA4"/>
    <w:rsid w:val="00D97737"/>
    <w:rsid w:val="00DA47E9"/>
    <w:rsid w:val="00DC5B4F"/>
    <w:rsid w:val="00DC5CD6"/>
    <w:rsid w:val="00DD5DA7"/>
    <w:rsid w:val="00DD65F4"/>
    <w:rsid w:val="00DF735A"/>
    <w:rsid w:val="00E03DB6"/>
    <w:rsid w:val="00E04871"/>
    <w:rsid w:val="00E05339"/>
    <w:rsid w:val="00E12D74"/>
    <w:rsid w:val="00E13B61"/>
    <w:rsid w:val="00E219A2"/>
    <w:rsid w:val="00E271DB"/>
    <w:rsid w:val="00E33DC1"/>
    <w:rsid w:val="00E37FCD"/>
    <w:rsid w:val="00E52F61"/>
    <w:rsid w:val="00E704DA"/>
    <w:rsid w:val="00E75E64"/>
    <w:rsid w:val="00E8789A"/>
    <w:rsid w:val="00E9042B"/>
    <w:rsid w:val="00E93025"/>
    <w:rsid w:val="00EB02A8"/>
    <w:rsid w:val="00EB56DB"/>
    <w:rsid w:val="00EC2169"/>
    <w:rsid w:val="00F007B5"/>
    <w:rsid w:val="00F2294E"/>
    <w:rsid w:val="00F32311"/>
    <w:rsid w:val="00F5136E"/>
    <w:rsid w:val="00F5673E"/>
    <w:rsid w:val="00F7263C"/>
    <w:rsid w:val="00F74AE3"/>
    <w:rsid w:val="00F86122"/>
    <w:rsid w:val="00F86396"/>
    <w:rsid w:val="00FB0E3F"/>
    <w:rsid w:val="00FC2C1D"/>
    <w:rsid w:val="00FE145B"/>
    <w:rsid w:val="00FE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191A36A"/>
  <w15:chartTrackingRefBased/>
  <w15:docId w15:val="{C1FC0791-F41F-4C8D-8239-4AF633762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3696"/>
    <w:rPr>
      <w:rFonts w:ascii="Arial Narrow" w:hAnsi="Arial Narrow"/>
      <w:sz w:val="22"/>
      <w:lang w:val="es-ES_tradnl" w:eastAsia="es-ES"/>
    </w:rPr>
  </w:style>
  <w:style w:type="paragraph" w:styleId="Ttulo1">
    <w:name w:val="heading 1"/>
    <w:basedOn w:val="Normal"/>
    <w:next w:val="Normal"/>
    <w:qFormat/>
    <w:rsid w:val="00A4369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4">
    <w:name w:val="heading 4"/>
    <w:basedOn w:val="Normal"/>
    <w:next w:val="Normal"/>
    <w:qFormat/>
    <w:rsid w:val="00A43696"/>
    <w:pPr>
      <w:keepNext/>
      <w:jc w:val="center"/>
      <w:outlineLvl w:val="3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4369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rsid w:val="00A43696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A43696"/>
    <w:pPr>
      <w:jc w:val="center"/>
    </w:pPr>
    <w:rPr>
      <w:rFonts w:ascii="Arial" w:hAnsi="Arial"/>
      <w:b/>
      <w:lang w:val="es-MX"/>
    </w:rPr>
  </w:style>
  <w:style w:type="paragraph" w:customStyle="1" w:styleId="Textoindependiente21">
    <w:name w:val="Texto independiente 21"/>
    <w:basedOn w:val="Normal"/>
    <w:rsid w:val="00A43696"/>
    <w:pPr>
      <w:widowControl w:val="0"/>
      <w:ind w:left="708"/>
      <w:jc w:val="both"/>
    </w:pPr>
    <w:rPr>
      <w:rFonts w:ascii="Arial" w:hAnsi="Arial"/>
      <w:lang w:val="es-PE"/>
    </w:rPr>
  </w:style>
  <w:style w:type="character" w:styleId="Nmerodepgina">
    <w:name w:val="page number"/>
    <w:basedOn w:val="Fuentedeprrafopredeter"/>
    <w:semiHidden/>
    <w:rsid w:val="00A43696"/>
  </w:style>
  <w:style w:type="paragraph" w:styleId="Sangradetextonormal">
    <w:name w:val="Body Text Indent"/>
    <w:basedOn w:val="Normal"/>
    <w:semiHidden/>
    <w:rsid w:val="00A43696"/>
    <w:pPr>
      <w:ind w:left="1410"/>
      <w:jc w:val="both"/>
    </w:pPr>
    <w:rPr>
      <w:lang w:val="es-MX"/>
    </w:rPr>
  </w:style>
  <w:style w:type="paragraph" w:styleId="Sangra2detindependiente">
    <w:name w:val="Body Text Indent 2"/>
    <w:basedOn w:val="Normal"/>
    <w:semiHidden/>
    <w:rsid w:val="00A43696"/>
    <w:pPr>
      <w:numPr>
        <w:ilvl w:val="2"/>
      </w:numPr>
      <w:ind w:left="1418" w:hanging="8"/>
      <w:jc w:val="both"/>
    </w:pPr>
    <w:rPr>
      <w:lang w:val="es-MX"/>
    </w:rPr>
  </w:style>
  <w:style w:type="paragraph" w:styleId="Sangra3detindependiente">
    <w:name w:val="Body Text Indent 3"/>
    <w:basedOn w:val="Normal"/>
    <w:semiHidden/>
    <w:rsid w:val="00A43696"/>
    <w:pPr>
      <w:ind w:left="2124"/>
      <w:jc w:val="both"/>
    </w:pPr>
    <w:rPr>
      <w:lang w:val="es-MX"/>
    </w:rPr>
  </w:style>
  <w:style w:type="paragraph" w:styleId="Prrafodelista">
    <w:name w:val="List Paragraph"/>
    <w:basedOn w:val="Normal"/>
    <w:uiPriority w:val="34"/>
    <w:qFormat/>
    <w:rsid w:val="00A92F91"/>
    <w:pPr>
      <w:ind w:left="708"/>
    </w:pPr>
  </w:style>
  <w:style w:type="character" w:customStyle="1" w:styleId="EncabezadoCar">
    <w:name w:val="Encabezado Car"/>
    <w:link w:val="Encabezado"/>
    <w:uiPriority w:val="99"/>
    <w:rsid w:val="0080649E"/>
    <w:rPr>
      <w:rFonts w:ascii="Arial Narrow" w:hAnsi="Arial Narrow"/>
      <w:sz w:val="22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649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0649E"/>
    <w:rPr>
      <w:rFonts w:ascii="Tahoma" w:hAnsi="Tahoma" w:cs="Tahoma"/>
      <w:sz w:val="16"/>
      <w:szCs w:val="16"/>
      <w:lang w:val="es-ES_tradnl" w:eastAsia="es-ES"/>
    </w:rPr>
  </w:style>
  <w:style w:type="character" w:customStyle="1" w:styleId="jerftexto11">
    <w:name w:val="jerf_texto11"/>
    <w:rsid w:val="00554B37"/>
    <w:rPr>
      <w:rFonts w:ascii="Trebuchet MS" w:hAnsi="Trebuchet MS" w:hint="default"/>
      <w:i w:val="0"/>
      <w:iCs w:val="0"/>
      <w:color w:val="777777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18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icrosoft%20Office\Plantillas\ESCU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E3E91-1DBB-4030-A3C7-CBC479871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ESCUD.dot</Template>
  <TotalTime>0</TotalTime>
  <Pages>1</Pages>
  <Words>286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SBS Nº SBS-DIR-ADM-077-02</vt:lpstr>
    </vt:vector>
  </TitlesOfParts>
  <Manager>PUB</Manager>
  <Company>V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SBS Nº SBS-DIR-ADM-077-02</dc:title>
  <dc:subject>SBS-DIR-ADM-077-02</dc:subject>
  <dc:creator>ADM</dc:creator>
  <cp:keywords>20110329</cp:keywords>
  <dc:description>Establecer las normas generales para el desarrollo de los procesos de Tesorería y el correcto  funcionamiento del Sistema Integrado de Información Administrativa y Financiera SIIAF que soporta dichos procesos.</dc:description>
  <cp:lastModifiedBy>Marcelo Fabrizio Alvarado Meza</cp:lastModifiedBy>
  <cp:revision>2</cp:revision>
  <cp:lastPrinted>2013-02-13T20:37:00Z</cp:lastPrinted>
  <dcterms:created xsi:type="dcterms:W3CDTF">2026-06-01T20:27:00Z</dcterms:created>
  <dcterms:modified xsi:type="dcterms:W3CDTF">2026-06-01T20:27:00Z</dcterms:modified>
  <cp:category>NORMAS GENERALES PARA LOS PROCESOS DE TESORERIA</cp:category>
</cp:coreProperties>
</file>