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Metadata/LabelInfo.xml" ContentType="application/vnd.ms-office.classificationlabel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6A85B973" w:rsidR="00C04D5C" w:rsidRPr="00D179F3" w:rsidRDefault="00C04D5C" w:rsidP="00D179F3">
      <w:pPr>
        <w:tabs>
          <w:tab w:val="right" w:pos="8931"/>
        </w:tabs>
        <w:jc w:val="both"/>
        <w:rPr>
          <w:rFonts w:ascii="Arial Narrow" w:hAnsi="Arial Narrow"/>
          <w:bCs/>
        </w:rPr>
      </w:pPr>
      <w:r>
        <w:t>Es grato dirigirme a usted, para hacer de su conocimiento que luego de haber examinado los Términos de Referencia / Especificaciones Técnicas, conociendo todos los alcances y las condiciones detalladas en dichos documentos, el postor que suscribe ofrece el Servicio de adquisición e instalación de Alfombra de Alto tránsito y fieltro para la sala de reuniones de la oficina descentralizada del Junin ubicada en Av. Mariscal Castilla N° 1209, Huancayo, Junin..</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00FF4D5"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 xml:space="preserve">NO me encuentro inmerso dentro de los </w:t>
      </w:r>
      <w:hyperlink r:id="rId11" w:history="1">
        <w:r w:rsidRPr="00DB5E15">
          <w:rPr>
            <w:rStyle w:val="Hipervnculo"/>
            <w:rFonts w:ascii="Arial" w:hAnsi="Arial" w:cs="Arial"/>
            <w:sz w:val="20"/>
            <w:szCs w:val="20"/>
          </w:rPr>
          <w:t>impedimentos para contratar con el Estado</w:t>
        </w:r>
      </w:hyperlink>
      <w:r w:rsidR="000F69E9">
        <w:t xml:space="preserve"> </w:t>
      </w:r>
      <w:r w:rsidR="00F97B03">
        <w:t xml:space="preserve">(ver </w:t>
      </w:r>
      <w:proofErr w:type="gramStart"/>
      <w:r w:rsidR="00F97B03">
        <w:t>link</w:t>
      </w:r>
      <w:proofErr w:type="gramEnd"/>
      <w:r w:rsidR="00F97B03">
        <w:t>)</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4744138" w14:textId="77777777" w:rsidR="002A73BE" w:rsidRDefault="002A73BE" w:rsidP="002A73BE">
      <w:pPr>
        <w:pStyle w:val="Prrafodelista"/>
        <w:rPr>
          <w:rFonts w:ascii="Arial" w:hAnsi="Arial" w:cs="Arial"/>
          <w:color w:val="000000" w:themeColor="text1"/>
          <w:sz w:val="20"/>
        </w:rPr>
      </w:pP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2131A397" w14:textId="2504CF4A" w:rsidR="002A73BE"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identificado con DNI / CE N°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2" w:history="1">
        <w:r w:rsidRPr="00997170">
          <w:rPr>
            <w:rStyle w:val="Hipervnculo"/>
            <w:rFonts w:ascii="Arial" w:hAnsi="Arial" w:cs="Arial"/>
            <w:sz w:val="20"/>
            <w:szCs w:val="20"/>
          </w:rPr>
          <w:t>impedimentos para contratar con el Estado</w:t>
        </w:r>
      </w:hyperlink>
      <w:r w:rsidR="000F69E9">
        <w:t xml:space="preserve"> </w:t>
      </w:r>
      <w:r w:rsidR="00F97B03">
        <w:t xml:space="preserve">(ver </w:t>
      </w:r>
      <w:proofErr w:type="gramStart"/>
      <w:r w:rsidR="00F97B03">
        <w:t>link</w:t>
      </w:r>
      <w:proofErr w:type="gramEnd"/>
      <w:r w:rsidR="00F97B03">
        <w:t>)</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identificado(a) con DNI N°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celular N°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3"/>
      <w:headerReference w:type="default" r:id="rId14"/>
      <w:footerReference w:type="even" r:id="rId15"/>
      <w:footerReference w:type="default" r:id="rId16"/>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F8B505" w14:textId="77777777" w:rsidR="000C0CB6" w:rsidRDefault="000C0CB6">
      <w:r>
        <w:separator/>
      </w:r>
    </w:p>
  </w:endnote>
  <w:endnote w:type="continuationSeparator" w:id="0">
    <w:p w14:paraId="31A1C371" w14:textId="77777777" w:rsidR="000C0CB6" w:rsidRDefault="000C0C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5C7F08" w14:textId="77777777" w:rsidR="000C0CB6" w:rsidRDefault="000C0CB6">
      <w:r>
        <w:separator/>
      </w:r>
    </w:p>
  </w:footnote>
  <w:footnote w:type="continuationSeparator" w:id="0">
    <w:p w14:paraId="1A3D23BB" w14:textId="77777777" w:rsidR="000C0CB6" w:rsidRDefault="000C0C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0CB6"/>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248"/>
    <w:rsid w:val="000D7CB2"/>
    <w:rsid w:val="000E0724"/>
    <w:rsid w:val="000E0B76"/>
    <w:rsid w:val="000E0B9A"/>
    <w:rsid w:val="000E147C"/>
    <w:rsid w:val="000E1495"/>
    <w:rsid w:val="000E1ADB"/>
    <w:rsid w:val="000E205A"/>
    <w:rsid w:val="000E21B4"/>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9F3"/>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34D"/>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ij.minjus.gob.pe/Graficos/Peru/2024/Junio/24/L-3206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0</TotalTime>
  <Pages>3</Pages>
  <Words>614</Words>
  <Characters>3377</Characters>
  <Application>Microsoft Office Word</Application>
  <DocSecurity>0</DocSecurity>
  <Lines>28</Lines>
  <Paragraphs>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3984</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4</cp:revision>
  <cp:lastPrinted>2016-08-17T17:53:00Z</cp:lastPrinted>
  <dcterms:created xsi:type="dcterms:W3CDTF">2026-02-02T14:53:00Z</dcterms:created>
  <dcterms:modified xsi:type="dcterms:W3CDTF">2026-05-20T21:35:00Z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