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268BE10D"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F27176">
        <w:rPr>
          <w:rFonts w:ascii="Arial" w:hAnsi="Arial" w:cs="Arial"/>
          <w:b/>
          <w:bCs/>
        </w:rPr>
        <w:t>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5C98E3F6"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892B9C">
        <w:rPr>
          <w:rFonts w:ascii="Arial" w:hAnsi="Arial" w:cs="Arial"/>
          <w:color w:val="auto"/>
          <w:sz w:val="20"/>
        </w:rPr>
        <w:t xml:space="preserve">contratación del </w:t>
      </w:r>
      <w:r w:rsidR="00CC5F84" w:rsidRPr="00CC5F84">
        <w:rPr>
          <w:rFonts w:ascii="Arial" w:hAnsi="Arial" w:cs="Arial"/>
          <w:b/>
          <w:bCs/>
          <w:iCs/>
          <w:color w:val="auto"/>
          <w:sz w:val="20"/>
        </w:rPr>
        <w:t>CONTRATACIÓN DEL SERVICIO DE COMEDOR PARA ESTUDIANTES DE LA UNIVERSIDAD NACIONAL AUTÓNOMA ALTOANDINA DE TARMA</w:t>
      </w:r>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9"/>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5F84"/>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10"/>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3.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EquityReport.dotx</Template>
  <TotalTime>29</TotalTime>
  <Pages>2</Pages>
  <Words>203</Words>
  <Characters>1120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14</cp:revision>
  <cp:lastPrinted>2016-08-18T05:53:00Z</cp:lastPrinted>
  <dcterms:created xsi:type="dcterms:W3CDTF">2025-09-24T13:41:00Z</dcterms:created>
  <dcterms:modified xsi:type="dcterms:W3CDTF">2026-06-26T19:06:00Z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