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Certificado Digital para firma digital en Outlook de Embargos Coactivos</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E6C9F" w14:textId="77777777" w:rsidR="0056640E" w:rsidRDefault="0056640E">
      <w:r>
        <w:separator/>
      </w:r>
    </w:p>
  </w:endnote>
  <w:endnote w:type="continuationSeparator" w:id="0">
    <w:p w14:paraId="38929630" w14:textId="77777777" w:rsidR="0056640E" w:rsidRDefault="005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A64" w14:textId="77777777" w:rsidR="0056640E" w:rsidRDefault="0056640E">
      <w:r>
        <w:separator/>
      </w:r>
    </w:p>
  </w:footnote>
  <w:footnote w:type="continuationSeparator" w:id="0">
    <w:p w14:paraId="60FDD561" w14:textId="77777777" w:rsidR="0056640E" w:rsidRDefault="00566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605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2026-05-20T21:34:00Z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