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Certificado Digital para firma digital en Outlook de Embargos Coactivos.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