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60E1A5CA"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B225F6" w:rsidRPr="00B225F6">
        <w:rPr>
          <w:rFonts w:ascii="Arial" w:hAnsi="Arial" w:cs="Arial"/>
          <w:b/>
          <w:bCs/>
          <w:iCs/>
          <w:color w:val="auto"/>
          <w:sz w:val="20"/>
        </w:rPr>
        <w:t>CONTRATACIÓN DEL SERVICIO DE CONSULTORÍA PARA LA IMPLEMENTACIÓN DEL SISTEMA DE CONTROL INTERNO DE LA UNIVERSIDAD NACIONAL AUTÓNOMA ALTOANDINA DE TARMA</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29</TotalTime>
  <Pages>2</Pages>
  <Words>207</Words>
  <Characters>1140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14</cp:revision>
  <cp:lastPrinted>2016-08-18T05:53:00Z</cp:lastPrinted>
  <dcterms:created xsi:type="dcterms:W3CDTF">2025-09-24T13:41:00Z</dcterms:created>
  <dcterms:modified xsi:type="dcterms:W3CDTF">2026-07-03T14:35:00Z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