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6CC211DA"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E61A09" w:rsidRPr="00E61A09">
        <w:rPr>
          <w:rFonts w:ascii="Arial" w:hAnsi="Arial" w:cs="Arial"/>
          <w:b/>
          <w:bCs/>
          <w:iCs/>
          <w:color w:val="auto"/>
          <w:sz w:val="20"/>
        </w:rPr>
        <w:t>CONTRATACION DEL SERVICIO DE UN PROFESIONAL NUTRICIONISTA PARA LA DIRECCION DE BIENESTAR UNIVERSITARIO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30</TotalTime>
  <Pages>2</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17</cp:revision>
  <cp:lastPrinted>2016-08-18T05:53:00Z</cp:lastPrinted>
  <dcterms:created xsi:type="dcterms:W3CDTF">2025-09-24T13:41:00Z</dcterms:created>
  <dcterms:modified xsi:type="dcterms:W3CDTF">2026-07-09T20:27:00Z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