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CE79EA" w:rsidRPr="00E90A5B" w14:paraId="34A0973D"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E79EA" w:rsidRPr="00E90A5B" w14:paraId="0FB96240"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0FD6D601" w14:textId="3FCE4C5E" w:rsidR="00CE79EA" w:rsidRPr="00A32F61" w:rsidRDefault="00A32F61" w:rsidP="006239D4">
            <w:pPr>
              <w:tabs>
                <w:tab w:val="right" w:pos="8931"/>
              </w:tabs>
              <w:jc w:val="both"/>
              <w:rPr>
                <w:rFonts w:ascii="Arial Narrow" w:hAnsi="Arial Narrow"/>
              </w:rPr>
            </w:pPr>
            <w:r>
              <w:t>Certificado digital para agente automatizado</w:t>
            </w:r>
          </w:p>
        </w:tc>
        <w:tc>
          <w:tcPr>
            <w:tcW w:w="2268" w:type="dxa"/>
            <w:tcBorders>
              <w:top w:val="single" w:sz="6" w:space="0" w:color="auto"/>
              <w:left w:val="single" w:sz="6" w:space="0" w:color="auto"/>
              <w:bottom w:val="single" w:sz="6" w:space="0" w:color="auto"/>
              <w:right w:val="single" w:sz="6" w:space="0" w:color="auto"/>
            </w:tcBorders>
            <w:vAlign w:val="center"/>
            <w:hideMark/>
          </w:tcPr>
          <w:p w14:paraId="3FDCABD8"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E79EA" w:rsidRPr="00E90A5B" w14:paraId="7CA465BE"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5FAF07D"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16E8D0F1"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268B7BC0"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6239D4">
        <w:rPr>
          <w:rFonts w:ascii="Arial" w:hAnsi="Arial" w:cs="Arial"/>
          <w:sz w:val="20"/>
        </w:rPr>
        <w:t>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5E6C9F" w14:textId="77777777" w:rsidR="0056640E" w:rsidRDefault="0056640E">
      <w:r>
        <w:separator/>
      </w:r>
    </w:p>
  </w:endnote>
  <w:endnote w:type="continuationSeparator" w:id="0">
    <w:p w14:paraId="38929630" w14:textId="77777777" w:rsidR="0056640E" w:rsidRDefault="00566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D6BA64" w14:textId="77777777" w:rsidR="0056640E" w:rsidRDefault="0056640E">
      <w:r>
        <w:separator/>
      </w:r>
    </w:p>
  </w:footnote>
  <w:footnote w:type="continuationSeparator" w:id="0">
    <w:p w14:paraId="60FDD561" w14:textId="77777777" w:rsidR="0056640E" w:rsidRDefault="005664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40E"/>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39D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6B"/>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2F61"/>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6A6"/>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34D"/>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3167</TotalTime>
  <Pages>1</Pages>
  <Words>109</Words>
  <Characters>605</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713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282</cp:revision>
  <cp:lastPrinted>2016-08-17T17:53:00Z</cp:lastPrinted>
  <dcterms:created xsi:type="dcterms:W3CDTF">2022-02-03T23:04:00Z</dcterms:created>
  <dcterms:modified xsi:type="dcterms:W3CDTF">2026-05-20T21:34:00Z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