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Certificado digital para agente automatizado.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