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Acobamba,  …..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B7C2C62"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610218" w:rsidRPr="00436441">
        <w:rPr>
          <w:b/>
          <w:bCs/>
        </w:rPr>
        <w:t>CONTRATAR UN SERVICIO ESPECIALIZADO PARA PROPORCIONAR CAPACITACIÓN Y ASISTENCIA TÉCNICA A LA COMISIÓN ESPECIAL DE TRANSICIÓN (CET), CON EL PROPÓSITO DE APOYAR LA IMPLEMENTACIÓN EFECTIVA DE LAS NORMAS INTERNACIONALES DE CONTABILIDAD DEL SECTOR PUBLICO (NICSP),</w:t>
      </w:r>
      <w:r w:rsidR="00610218">
        <w:rPr>
          <w:b/>
          <w:bCs/>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1E153793" w:rsidR="00745684" w:rsidRDefault="00745684" w:rsidP="00745684">
      <w:pPr>
        <w:widowControl w:val="0"/>
        <w:autoSpaceDE w:val="0"/>
        <w:autoSpaceDN w:val="0"/>
        <w:adjustRightInd w:val="0"/>
        <w:jc w:val="both"/>
        <w:rPr>
          <w:rFonts w:ascii="Arial" w:hAnsi="Arial" w:cs="Arial"/>
          <w:color w:val="auto"/>
          <w:sz w:val="20"/>
        </w:rPr>
      </w:pPr>
    </w:p>
    <w:p w14:paraId="2F01CC5C" w14:textId="64FB5D0D" w:rsidR="00F26786" w:rsidRDefault="00F26786" w:rsidP="00745684">
      <w:pPr>
        <w:widowControl w:val="0"/>
        <w:autoSpaceDE w:val="0"/>
        <w:autoSpaceDN w:val="0"/>
        <w:adjustRightInd w:val="0"/>
        <w:jc w:val="both"/>
        <w:rPr>
          <w:rFonts w:ascii="Arial" w:hAnsi="Arial" w:cs="Arial"/>
          <w:color w:val="auto"/>
          <w:sz w:val="20"/>
        </w:rPr>
      </w:pPr>
    </w:p>
    <w:p w14:paraId="1A2DAF57" w14:textId="65AC5A7F" w:rsidR="001A392B" w:rsidRDefault="001A392B" w:rsidP="00745684">
      <w:pPr>
        <w:widowControl w:val="0"/>
        <w:autoSpaceDE w:val="0"/>
        <w:autoSpaceDN w:val="0"/>
        <w:adjustRightInd w:val="0"/>
        <w:jc w:val="both"/>
        <w:rPr>
          <w:rFonts w:ascii="Arial" w:hAnsi="Arial" w:cs="Arial"/>
          <w:color w:val="auto"/>
          <w:sz w:val="20"/>
        </w:rPr>
      </w:pPr>
    </w:p>
    <w:p w14:paraId="20189554" w14:textId="77777777" w:rsidR="001A392B" w:rsidRPr="00306173" w:rsidRDefault="001A392B"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Acobamba,  …..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92B"/>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18"/>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7</TotalTime>
  <Pages>2</Pages>
  <Words>229</Words>
  <Characters>1262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9</cp:revision>
  <cp:lastPrinted>2016-08-18T05:53:00Z</cp:lastPrinted>
  <dcterms:created xsi:type="dcterms:W3CDTF">2026-07-22T21:13:00Z</dcterms:created>
  <dcterms:modified xsi:type="dcterms:W3CDTF">2026-07-31T20:46:00Z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