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5A7117F2"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3913C6">
        <w:rPr>
          <w:rFonts w:ascii="Arial" w:hAnsi="Arial" w:cs="Arial"/>
          <w:color w:val="auto"/>
          <w:sz w:val="20"/>
        </w:rPr>
        <w:t xml:space="preserve"> </w:t>
      </w:r>
      <w:r w:rsidR="009523F0" w:rsidRPr="009523F0">
        <w:rPr>
          <w:rFonts w:ascii="Arial" w:hAnsi="Arial" w:cs="Arial"/>
          <w:b/>
          <w:bCs/>
          <w:color w:val="000000" w:themeColor="text1"/>
          <w:sz w:val="20"/>
        </w:rPr>
        <w:t>CONTRATACIÓN DE PERSONAL DE APOYO PARA EL PROCESO DE ADMISIÓN 2026-II Y 2027-I (MODALIDADES) DE LA UNIVERSIDAD NACIONAL AUTÓNOMA ALTOANDINA DE TARMA</w:t>
      </w:r>
      <w:r w:rsidR="009523F0" w:rsidRPr="009523F0">
        <w:rPr>
          <w:rFonts w:ascii="Arial" w:hAnsi="Arial" w:cs="Arial"/>
          <w:color w:val="000000" w:themeColor="text1"/>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3F0"/>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44"/>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87D"/>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EquityReport.dotx</Template>
  <TotalTime>7</TotalTime>
  <Pages>2</Pages>
  <Words>212</Words>
  <Characters>1168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11</cp:revision>
  <cp:lastPrinted>2016-08-18T05:53:00Z</cp:lastPrinted>
  <dcterms:created xsi:type="dcterms:W3CDTF">2026-07-22T21:13:00Z</dcterms:created>
  <dcterms:modified xsi:type="dcterms:W3CDTF">2026-08-03T13:36:00Z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