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refrigerio para el Programa Finanzas en el Cole (FEC) dirigido a futuros docentes de la Escuela de Educación Superior Pedagógica Pública Monseñor Elías Olázar de la ciudad de Yurimaguas (Región Loreto).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