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Acobamba,  …..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0439D02C"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w:t>
      </w:r>
      <w:r w:rsidR="00C2272D">
        <w:rPr>
          <w:rFonts w:ascii="Arial" w:hAnsi="Arial" w:cs="Arial"/>
          <w:color w:val="auto"/>
          <w:sz w:val="20"/>
        </w:rPr>
        <w:t>la CONTRATAR</w:t>
      </w:r>
      <w:r w:rsidR="00C2272D" w:rsidRPr="00C2272D">
        <w:rPr>
          <w:rFonts w:ascii="Arial" w:hAnsi="Arial" w:cs="Arial"/>
          <w:color w:val="auto"/>
          <w:sz w:val="20"/>
        </w:rPr>
        <w:t xml:space="preserve"> LOS SERVICIOS DE UN PROFESIONAL PARA BRINDAR  ASISTENCIA TÉCNICA ADMINISTRATIVA</w:t>
      </w:r>
      <w:r w:rsidR="00C2272D">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Acobamba,  …..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092"/>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72D"/>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87D"/>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8</TotalTime>
  <Pages>2</Pages>
  <Words>202</Words>
  <Characters>1117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12</cp:revision>
  <cp:lastPrinted>2016-08-18T05:53:00Z</cp:lastPrinted>
  <dcterms:created xsi:type="dcterms:W3CDTF">2026-07-22T21:13:00Z</dcterms:created>
  <dcterms:modified xsi:type="dcterms:W3CDTF">2026-08-03T15:11:00Z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