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alquiler de equipos para los locales de la SBS.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